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 w:themeColor="background1"/>
  <w:body>
    <w:p w14:paraId="3FDB8E9C" w14:textId="77777777" w:rsidR="00E6632B" w:rsidRPr="00DA1457" w:rsidRDefault="00E6632B" w:rsidP="00E6632B">
      <w:pPr>
        <w:rPr>
          <w:rStyle w:val="NoSpacingChar"/>
          <w:b/>
          <w:color w:val="2F5496" w:themeColor="accent5" w:themeShade="BF"/>
          <w:sz w:val="56"/>
          <w:szCs w:val="56"/>
        </w:rPr>
      </w:pPr>
      <w:r w:rsidRPr="00DA1457">
        <w:rPr>
          <w:rFonts w:ascii="Arial Mäori" w:hAnsi="Arial Mäori"/>
          <w:b/>
          <w:noProof/>
          <w:color w:val="1F3864" w:themeColor="accent5" w:themeShade="80"/>
          <w:sz w:val="34"/>
          <w:szCs w:val="36"/>
          <w:lang w:eastAsia="en-NZ"/>
        </w:rPr>
        <w:drawing>
          <wp:anchor distT="0" distB="0" distL="114300" distR="114300" simplePos="0" relativeHeight="252849152" behindDoc="1" locked="0" layoutInCell="1" allowOverlap="1" wp14:anchorId="7F911D2B" wp14:editId="4AE556E5">
            <wp:simplePos x="0" y="0"/>
            <wp:positionH relativeFrom="column">
              <wp:posOffset>4627850</wp:posOffset>
            </wp:positionH>
            <wp:positionV relativeFrom="paragraph">
              <wp:posOffset>-396447</wp:posOffset>
            </wp:positionV>
            <wp:extent cx="1648055" cy="2248214"/>
            <wp:effectExtent l="0" t="0" r="9525" b="0"/>
            <wp:wrapNone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Easy Read logo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8055" cy="22482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1457">
        <w:rPr>
          <w:rStyle w:val="NoSpacingChar"/>
          <w:b/>
          <w:color w:val="2F5496" w:themeColor="accent5" w:themeShade="BF"/>
          <w:sz w:val="56"/>
          <w:szCs w:val="56"/>
        </w:rPr>
        <w:t xml:space="preserve">Survey about the </w:t>
      </w:r>
    </w:p>
    <w:p w14:paraId="38CB2165" w14:textId="48E86CAE" w:rsidR="00E6632B" w:rsidRPr="00DA1457" w:rsidRDefault="00314FBE" w:rsidP="00E6632B">
      <w:pPr>
        <w:rPr>
          <w:sz w:val="28"/>
        </w:rPr>
      </w:pPr>
      <w:r w:rsidRPr="00DA1457">
        <w:rPr>
          <w:rStyle w:val="NoSpacingChar"/>
          <w:b/>
          <w:color w:val="2F5496" w:themeColor="accent5" w:themeShade="BF"/>
          <w:sz w:val="56"/>
          <w:szCs w:val="56"/>
        </w:rPr>
        <w:t>F</w:t>
      </w:r>
      <w:r w:rsidR="00E6632B" w:rsidRPr="00DA1457">
        <w:rPr>
          <w:rStyle w:val="NoSpacingChar"/>
          <w:b/>
          <w:color w:val="2F5496" w:themeColor="accent5" w:themeShade="BF"/>
          <w:sz w:val="56"/>
          <w:szCs w:val="56"/>
        </w:rPr>
        <w:t>amily justice system</w:t>
      </w:r>
    </w:p>
    <w:p w14:paraId="1D37CA05" w14:textId="2465BB96" w:rsidR="00BE2DFD" w:rsidRDefault="00E6632B" w:rsidP="00BE2DFD">
      <w:pPr>
        <w:jc w:val="center"/>
        <w:rPr>
          <w:rFonts w:ascii="Arial Mäori" w:hAnsi="Arial Mäori"/>
          <w:b/>
          <w:sz w:val="44"/>
          <w:szCs w:val="44"/>
        </w:rPr>
      </w:pPr>
      <w:r>
        <w:rPr>
          <w:noProof/>
          <w:lang w:eastAsia="en-NZ"/>
        </w:rPr>
        <w:drawing>
          <wp:anchor distT="0" distB="0" distL="114300" distR="114300" simplePos="0" relativeHeight="251727872" behindDoc="1" locked="0" layoutInCell="1" allowOverlap="1" wp14:anchorId="2272B6D6" wp14:editId="5B437312">
            <wp:simplePos x="0" y="0"/>
            <wp:positionH relativeFrom="margin">
              <wp:align>center</wp:align>
            </wp:positionH>
            <wp:positionV relativeFrom="paragraph">
              <wp:posOffset>1175902</wp:posOffset>
            </wp:positionV>
            <wp:extent cx="3587115" cy="2564765"/>
            <wp:effectExtent l="0" t="0" r="0" b="6985"/>
            <wp:wrapNone/>
            <wp:docPr id="4" name="Picture 1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115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NZ"/>
        </w:rPr>
        <w:drawing>
          <wp:anchor distT="0" distB="0" distL="114300" distR="114300" simplePos="0" relativeHeight="251659264" behindDoc="1" locked="0" layoutInCell="1" allowOverlap="1" wp14:anchorId="575E89A4" wp14:editId="45A26F40">
            <wp:simplePos x="0" y="0"/>
            <wp:positionH relativeFrom="margin">
              <wp:align>center</wp:align>
            </wp:positionH>
            <wp:positionV relativeFrom="paragraph">
              <wp:posOffset>344377</wp:posOffset>
            </wp:positionV>
            <wp:extent cx="5105400" cy="4520565"/>
            <wp:effectExtent l="0" t="0" r="0" b="0"/>
            <wp:wrapNone/>
            <wp:docPr id="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452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2DFD">
        <w:rPr>
          <w:rFonts w:ascii="Arial Mäori" w:hAnsi="Arial Mäori"/>
          <w:b/>
          <w:sz w:val="44"/>
          <w:szCs w:val="44"/>
        </w:rPr>
        <w:br/>
      </w:r>
      <w:r w:rsidR="00BE2DFD">
        <w:rPr>
          <w:rFonts w:ascii="Arial Mäori" w:hAnsi="Arial Mäori"/>
          <w:b/>
          <w:sz w:val="44"/>
          <w:szCs w:val="44"/>
        </w:rPr>
        <w:br/>
      </w:r>
    </w:p>
    <w:p w14:paraId="004DE016" w14:textId="644AF663" w:rsidR="00BE2DFD" w:rsidRDefault="00BE2DFD" w:rsidP="00BE2DFD">
      <w:pPr>
        <w:jc w:val="center"/>
        <w:rPr>
          <w:rFonts w:ascii="Arial Mäori" w:hAnsi="Arial Mäori"/>
          <w:b/>
          <w:sz w:val="44"/>
          <w:szCs w:val="44"/>
        </w:rPr>
      </w:pPr>
    </w:p>
    <w:p w14:paraId="469A5D4C" w14:textId="17C25CB4" w:rsidR="00BE2DFD" w:rsidRDefault="00BE2DFD" w:rsidP="00BE2DFD">
      <w:pPr>
        <w:tabs>
          <w:tab w:val="left" w:pos="4252"/>
          <w:tab w:val="left" w:pos="6602"/>
        </w:tabs>
        <w:rPr>
          <w:rFonts w:ascii="Arial Mäori" w:hAnsi="Arial Mäori"/>
          <w:b/>
          <w:color w:val="0070C0"/>
          <w:sz w:val="36"/>
          <w:szCs w:val="36"/>
        </w:rPr>
      </w:pPr>
      <w:r>
        <w:rPr>
          <w:rFonts w:ascii="Arial Mäori" w:hAnsi="Arial Mäori"/>
          <w:b/>
          <w:color w:val="0070C0"/>
          <w:sz w:val="36"/>
          <w:szCs w:val="36"/>
        </w:rPr>
        <w:tab/>
      </w:r>
      <w:r>
        <w:rPr>
          <w:rFonts w:ascii="Arial Mäori" w:hAnsi="Arial Mäori"/>
          <w:b/>
          <w:color w:val="0070C0"/>
          <w:sz w:val="36"/>
          <w:szCs w:val="36"/>
        </w:rPr>
        <w:tab/>
      </w:r>
    </w:p>
    <w:p w14:paraId="13BA4747" w14:textId="26311141" w:rsidR="00E6632B" w:rsidRDefault="00E6632B" w:rsidP="00E6632B">
      <w:pPr>
        <w:tabs>
          <w:tab w:val="left" w:pos="4252"/>
        </w:tabs>
        <w:rPr>
          <w:rFonts w:ascii="Arial Mäori" w:hAnsi="Arial Mäori"/>
          <w:b/>
          <w:color w:val="1F3864" w:themeColor="accent5" w:themeShade="80"/>
          <w:sz w:val="36"/>
          <w:szCs w:val="36"/>
        </w:rPr>
      </w:pPr>
    </w:p>
    <w:p w14:paraId="20024FC0" w14:textId="591D84DB" w:rsidR="00E6632B" w:rsidRDefault="00E6632B" w:rsidP="00E6632B">
      <w:pPr>
        <w:tabs>
          <w:tab w:val="left" w:pos="4252"/>
        </w:tabs>
        <w:rPr>
          <w:rFonts w:ascii="Arial Mäori" w:hAnsi="Arial Mäori"/>
          <w:b/>
          <w:color w:val="1F3864" w:themeColor="accent5" w:themeShade="80"/>
          <w:sz w:val="36"/>
          <w:szCs w:val="36"/>
        </w:rPr>
      </w:pPr>
      <w:r>
        <w:rPr>
          <w:rFonts w:ascii="Arial Mäori" w:hAnsi="Arial Mäori"/>
          <w:b/>
          <w:color w:val="1F3864" w:themeColor="accent5" w:themeShade="80"/>
          <w:sz w:val="36"/>
          <w:szCs w:val="36"/>
        </w:rPr>
        <w:t xml:space="preserve"> </w:t>
      </w:r>
    </w:p>
    <w:p w14:paraId="32FDDC1B" w14:textId="77777777" w:rsidR="00E6632B" w:rsidRDefault="00E6632B" w:rsidP="00E6632B">
      <w:pPr>
        <w:jc w:val="center"/>
        <w:rPr>
          <w:rStyle w:val="NoSpacingChar"/>
          <w:color w:val="2F5496" w:themeColor="accent5" w:themeShade="BF"/>
          <w:sz w:val="72"/>
          <w:szCs w:val="56"/>
        </w:rPr>
      </w:pPr>
    </w:p>
    <w:p w14:paraId="335D7BF5" w14:textId="77777777" w:rsidR="00E6632B" w:rsidRDefault="00E6632B" w:rsidP="00E6632B">
      <w:pPr>
        <w:jc w:val="center"/>
        <w:rPr>
          <w:rStyle w:val="NoSpacingChar"/>
          <w:color w:val="2F5496" w:themeColor="accent5" w:themeShade="BF"/>
          <w:sz w:val="72"/>
          <w:szCs w:val="56"/>
        </w:rPr>
      </w:pPr>
    </w:p>
    <w:p w14:paraId="73E4757E" w14:textId="1E7C5BB6" w:rsidR="00DA1457" w:rsidRPr="00DA1457" w:rsidRDefault="00E6632B" w:rsidP="00DA1457">
      <w:pPr>
        <w:jc w:val="center"/>
        <w:rPr>
          <w:rStyle w:val="NoSpacingChar"/>
          <w:b/>
          <w:color w:val="2F5496" w:themeColor="accent5" w:themeShade="BF"/>
          <w:sz w:val="72"/>
          <w:szCs w:val="56"/>
        </w:rPr>
      </w:pPr>
      <w:r w:rsidRPr="00DA1457">
        <w:rPr>
          <w:rStyle w:val="NoSpacingChar"/>
          <w:b/>
          <w:color w:val="2F5496" w:themeColor="accent5" w:themeShade="BF"/>
          <w:sz w:val="72"/>
          <w:szCs w:val="56"/>
        </w:rPr>
        <w:t>Have your say</w:t>
      </w:r>
    </w:p>
    <w:p w14:paraId="179E3B1C" w14:textId="4CC086FC" w:rsidR="00DA1457" w:rsidRPr="00DA1457" w:rsidRDefault="00AC5F1A" w:rsidP="00DA1457">
      <w:pPr>
        <w:jc w:val="center"/>
        <w:rPr>
          <w:rStyle w:val="NoSpacingChar"/>
          <w:color w:val="2F5496" w:themeColor="accent5" w:themeShade="BF"/>
          <w:sz w:val="56"/>
          <w:szCs w:val="56"/>
        </w:rPr>
      </w:pPr>
      <w:r>
        <w:rPr>
          <w:rStyle w:val="NoSpacingChar"/>
          <w:color w:val="2F5496" w:themeColor="accent5" w:themeShade="BF"/>
          <w:sz w:val="56"/>
          <w:szCs w:val="56"/>
        </w:rPr>
        <w:t>January</w:t>
      </w:r>
      <w:r w:rsidR="00DA1457" w:rsidRPr="00DA1457">
        <w:rPr>
          <w:rStyle w:val="NoSpacingChar"/>
          <w:color w:val="2F5496" w:themeColor="accent5" w:themeShade="BF"/>
          <w:sz w:val="56"/>
          <w:szCs w:val="56"/>
        </w:rPr>
        <w:t xml:space="preserve"> 2019</w:t>
      </w:r>
    </w:p>
    <w:p w14:paraId="2C4E6A3A" w14:textId="77777777" w:rsidR="00DA1457" w:rsidRPr="00DA1457" w:rsidRDefault="00DA1457" w:rsidP="00DA1457">
      <w:pPr>
        <w:jc w:val="center"/>
        <w:rPr>
          <w:rStyle w:val="NoSpacingChar"/>
          <w:color w:val="2F5496" w:themeColor="accent5" w:themeShade="BF"/>
          <w:sz w:val="72"/>
          <w:szCs w:val="56"/>
        </w:rPr>
      </w:pPr>
    </w:p>
    <w:p w14:paraId="0583CD75" w14:textId="7466C7AA" w:rsidR="00BE2DFD" w:rsidRPr="00897311" w:rsidRDefault="00BE2DFD" w:rsidP="005079FF">
      <w:pPr>
        <w:tabs>
          <w:tab w:val="left" w:pos="4252"/>
        </w:tabs>
        <w:jc w:val="center"/>
        <w:rPr>
          <w:rFonts w:ascii="Arial Mäori" w:hAnsi="Arial Mäori"/>
          <w:b/>
          <w:color w:val="2F5496" w:themeColor="accent5" w:themeShade="BF"/>
          <w:sz w:val="44"/>
          <w:szCs w:val="44"/>
        </w:rPr>
      </w:pPr>
      <w:r w:rsidRPr="00897311">
        <w:rPr>
          <w:b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959296" behindDoc="1" locked="0" layoutInCell="1" allowOverlap="1" wp14:anchorId="03F9EA26" wp14:editId="0392D1CE">
                <wp:simplePos x="0" y="0"/>
                <wp:positionH relativeFrom="column">
                  <wp:posOffset>-993008</wp:posOffset>
                </wp:positionH>
                <wp:positionV relativeFrom="paragraph">
                  <wp:posOffset>-9051422</wp:posOffset>
                </wp:positionV>
                <wp:extent cx="7764780" cy="18820130"/>
                <wp:effectExtent l="0" t="0" r="0" b="1270"/>
                <wp:wrapNone/>
                <wp:docPr id="109" name="Rectangl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64780" cy="18820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7CC55D" id="Rectangle 109" o:spid="_x0000_s1026" style="position:absolute;margin-left:-78.2pt;margin-top:-712.7pt;width:611.4pt;height:1481.9pt;z-index:-25135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" filled="f" stroked="f" strokeweight="1pt">
                <v:path arrowok="t"/>
              </v:rect>
            </w:pict>
          </mc:Fallback>
        </mc:AlternateContent>
      </w:r>
      <w:r w:rsidRPr="00897311">
        <w:rPr>
          <w:b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1A06A076" wp14:editId="3287805D">
                <wp:simplePos x="0" y="0"/>
                <wp:positionH relativeFrom="column">
                  <wp:posOffset>-243650</wp:posOffset>
                </wp:positionH>
                <wp:positionV relativeFrom="paragraph">
                  <wp:posOffset>-154131</wp:posOffset>
                </wp:positionV>
                <wp:extent cx="6482715" cy="629920"/>
                <wp:effectExtent l="19050" t="19050" r="13335" b="17780"/>
                <wp:wrapNone/>
                <wp:docPr id="108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82715" cy="62992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B8969B" id="Rectangle 108" o:spid="_x0000_s1026" style="position:absolute;margin-left:-19.2pt;margin-top:-12.15pt;width:510.45pt;height:49.6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" filled="f" strokecolor="#2f5496 [2408]" strokeweight="3pt">
                <v:path arrowok="t"/>
              </v:rect>
            </w:pict>
          </mc:Fallback>
        </mc:AlternateContent>
      </w:r>
      <w:r w:rsidR="00247B17">
        <w:rPr>
          <w:b/>
          <w:noProof/>
          <w:color w:val="2F5496" w:themeColor="accent5" w:themeShade="BF"/>
          <w:sz w:val="44"/>
          <w:szCs w:val="44"/>
          <w:lang w:eastAsia="en-NZ"/>
        </w:rPr>
        <w:t>What is in this book?</w:t>
      </w:r>
    </w:p>
    <w:p w14:paraId="2C6DB0A3" w14:textId="386E484F" w:rsidR="00BE2DFD" w:rsidRDefault="00BE2DFD" w:rsidP="00BE2DFD">
      <w:pPr>
        <w:jc w:val="right"/>
        <w:rPr>
          <w:b/>
          <w:lang w:eastAsia="en-NZ"/>
        </w:rPr>
      </w:pPr>
    </w:p>
    <w:p w14:paraId="071E1A5C" w14:textId="79D8DE4E" w:rsidR="00BE2DFD" w:rsidRPr="00856F77" w:rsidRDefault="0069692C" w:rsidP="00BE2DFD">
      <w:pPr>
        <w:tabs>
          <w:tab w:val="left" w:pos="9000"/>
        </w:tabs>
        <w:spacing w:after="840"/>
        <w:ind w:left="2160" w:firstLine="720"/>
        <w:jc w:val="right"/>
        <w:rPr>
          <w:b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890688" behindDoc="0" locked="0" layoutInCell="1" allowOverlap="1" wp14:anchorId="2F72A88F" wp14:editId="690EB1F4">
            <wp:simplePos x="0" y="0"/>
            <wp:positionH relativeFrom="column">
              <wp:posOffset>-473921</wp:posOffset>
            </wp:positionH>
            <wp:positionV relativeFrom="paragraph">
              <wp:posOffset>203200</wp:posOffset>
            </wp:positionV>
            <wp:extent cx="1104900" cy="1562305"/>
            <wp:effectExtent l="0" t="0" r="0" b="0"/>
            <wp:wrapNone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56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2DFD" w:rsidRPr="00856F77">
        <w:rPr>
          <w:b/>
          <w:lang w:eastAsia="en-NZ"/>
        </w:rPr>
        <w:t>Page Number</w:t>
      </w:r>
    </w:p>
    <w:p w14:paraId="24EF2BAD" w14:textId="6E2D20E2" w:rsidR="00D51038" w:rsidRDefault="00BE2DFD" w:rsidP="00D51038">
      <w:pPr>
        <w:tabs>
          <w:tab w:val="right" w:pos="9000"/>
        </w:tabs>
        <w:spacing w:after="840"/>
        <w:ind w:left="2160"/>
        <w:rPr>
          <w:lang w:eastAsia="en-NZ"/>
        </w:rPr>
      </w:pPr>
      <w:r w:rsidRPr="00C44D70">
        <w:rPr>
          <w:lang w:eastAsia="en-NZ"/>
        </w:rPr>
        <w:t>Before you start</w:t>
      </w:r>
      <w:r w:rsidR="0069692C">
        <w:rPr>
          <w:lang w:eastAsia="en-NZ"/>
        </w:rPr>
        <w:tab/>
        <w:t>4</w:t>
      </w:r>
    </w:p>
    <w:p w14:paraId="49703ED5" w14:textId="02F80CC4" w:rsidR="00D51038" w:rsidRDefault="000D19F7" w:rsidP="00D51038">
      <w:pPr>
        <w:tabs>
          <w:tab w:val="right" w:pos="9000"/>
        </w:tabs>
        <w:spacing w:after="840"/>
        <w:ind w:left="2160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942336" behindDoc="1" locked="0" layoutInCell="1" allowOverlap="1" wp14:anchorId="571533CA" wp14:editId="54BA41DA">
            <wp:simplePos x="0" y="0"/>
            <wp:positionH relativeFrom="column">
              <wp:posOffset>-474133</wp:posOffset>
            </wp:positionH>
            <wp:positionV relativeFrom="paragraph">
              <wp:posOffset>464397</wp:posOffset>
            </wp:positionV>
            <wp:extent cx="1325996" cy="1253066"/>
            <wp:effectExtent l="0" t="0" r="7620" b="4445"/>
            <wp:wrapNone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computer_man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5996" cy="12530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033AEB" w14:textId="42037171" w:rsidR="00D51038" w:rsidRDefault="0035013B" w:rsidP="00D51038">
      <w:pPr>
        <w:tabs>
          <w:tab w:val="right" w:pos="9000"/>
        </w:tabs>
        <w:spacing w:after="840"/>
        <w:ind w:left="2160"/>
        <w:rPr>
          <w:lang w:eastAsia="en-NZ"/>
        </w:rPr>
      </w:pPr>
      <w:r>
        <w:rPr>
          <w:lang w:eastAsia="en-NZ"/>
        </w:rPr>
        <w:t>How to use this survey</w:t>
      </w:r>
      <w:r w:rsidR="00B94B71">
        <w:rPr>
          <w:lang w:eastAsia="en-NZ"/>
        </w:rPr>
        <w:tab/>
      </w:r>
      <w:r w:rsidR="0069692C">
        <w:rPr>
          <w:lang w:eastAsia="en-NZ"/>
        </w:rPr>
        <w:t>5</w:t>
      </w:r>
    </w:p>
    <w:p w14:paraId="48FC5962" w14:textId="3C90F691" w:rsidR="00C44D70" w:rsidRPr="00C44D70" w:rsidRDefault="00D51038" w:rsidP="00BE2DFD">
      <w:pPr>
        <w:tabs>
          <w:tab w:val="right" w:pos="8820"/>
          <w:tab w:val="right" w:pos="9000"/>
        </w:tabs>
        <w:spacing w:after="840"/>
        <w:ind w:left="2160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743680" behindDoc="0" locked="0" layoutInCell="1" allowOverlap="1" wp14:anchorId="0E61FCEF" wp14:editId="327FAD03">
            <wp:simplePos x="0" y="0"/>
            <wp:positionH relativeFrom="margin">
              <wp:posOffset>-508000</wp:posOffset>
            </wp:positionH>
            <wp:positionV relativeFrom="paragraph">
              <wp:posOffset>521970</wp:posOffset>
            </wp:positionV>
            <wp:extent cx="1400810" cy="1330960"/>
            <wp:effectExtent l="0" t="0" r="8890" b="254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810" cy="1330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62EE">
        <w:rPr>
          <w:lang w:eastAsia="en-NZ"/>
        </w:rPr>
        <w:tab/>
      </w:r>
      <w:r w:rsidR="00AB6F6F">
        <w:rPr>
          <w:lang w:eastAsia="en-NZ"/>
        </w:rPr>
        <w:tab/>
      </w:r>
    </w:p>
    <w:p w14:paraId="0821A40D" w14:textId="6BB7AA81" w:rsidR="00D51038" w:rsidRDefault="00BE2DFD" w:rsidP="00BE2DFD">
      <w:pPr>
        <w:tabs>
          <w:tab w:val="right" w:pos="8820"/>
          <w:tab w:val="right" w:pos="9000"/>
        </w:tabs>
        <w:spacing w:after="840"/>
        <w:ind w:left="2160"/>
        <w:rPr>
          <w:lang w:eastAsia="en-NZ"/>
        </w:rPr>
      </w:pPr>
      <w:r w:rsidRPr="00C44D70">
        <w:rPr>
          <w:lang w:eastAsia="en-NZ"/>
        </w:rPr>
        <w:t xml:space="preserve">What is the </w:t>
      </w:r>
      <w:r w:rsidR="00E96C3F">
        <w:rPr>
          <w:lang w:eastAsia="en-NZ"/>
        </w:rPr>
        <w:t>F</w:t>
      </w:r>
      <w:r w:rsidR="00D51038">
        <w:rPr>
          <w:lang w:eastAsia="en-NZ"/>
        </w:rPr>
        <w:t>amily Justice System</w:t>
      </w:r>
      <w:r w:rsidR="0069692C">
        <w:rPr>
          <w:lang w:eastAsia="en-NZ"/>
        </w:rPr>
        <w:t>?</w:t>
      </w:r>
      <w:r w:rsidR="00B94B71">
        <w:rPr>
          <w:lang w:eastAsia="en-NZ"/>
        </w:rPr>
        <w:tab/>
        <w:t xml:space="preserve">    7</w:t>
      </w:r>
    </w:p>
    <w:p w14:paraId="2D2484FD" w14:textId="3C4973FA" w:rsidR="0069692C" w:rsidRDefault="0069692C" w:rsidP="00BE2DFD">
      <w:pPr>
        <w:tabs>
          <w:tab w:val="right" w:pos="8820"/>
          <w:tab w:val="right" w:pos="9000"/>
        </w:tabs>
        <w:spacing w:after="840"/>
        <w:ind w:left="2160"/>
        <w:rPr>
          <w:lang w:eastAsia="en-NZ"/>
        </w:rPr>
      </w:pPr>
      <w:r w:rsidRPr="00C44D70">
        <w:rPr>
          <w:noProof/>
          <w:lang w:eastAsia="en-NZ"/>
        </w:rPr>
        <w:drawing>
          <wp:anchor distT="0" distB="0" distL="114300" distR="114300" simplePos="0" relativeHeight="251908096" behindDoc="0" locked="0" layoutInCell="1" allowOverlap="1" wp14:anchorId="49AA4769" wp14:editId="667BCF6B">
            <wp:simplePos x="0" y="0"/>
            <wp:positionH relativeFrom="margin">
              <wp:posOffset>-410633</wp:posOffset>
            </wp:positionH>
            <wp:positionV relativeFrom="paragraph">
              <wp:posOffset>687493</wp:posOffset>
            </wp:positionV>
            <wp:extent cx="1322961" cy="1083733"/>
            <wp:effectExtent l="0" t="0" r="0" b="254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anel of speakers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2961" cy="10837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254137" w14:textId="03CD07FA" w:rsidR="00BE2DFD" w:rsidRDefault="0069692C" w:rsidP="00BE2DFD">
      <w:pPr>
        <w:tabs>
          <w:tab w:val="right" w:pos="8820"/>
          <w:tab w:val="right" w:pos="9000"/>
        </w:tabs>
        <w:spacing w:after="840"/>
        <w:ind w:left="2160"/>
        <w:rPr>
          <w:lang w:eastAsia="en-NZ"/>
        </w:rPr>
      </w:pPr>
      <w:r>
        <w:rPr>
          <w:lang w:eastAsia="en-NZ"/>
        </w:rPr>
        <w:t>What is the Independent Panel?</w:t>
      </w:r>
      <w:r w:rsidR="00B94B71">
        <w:rPr>
          <w:lang w:eastAsia="en-NZ"/>
        </w:rPr>
        <w:tab/>
        <w:t>8</w:t>
      </w:r>
    </w:p>
    <w:p w14:paraId="395EDB44" w14:textId="79905F59" w:rsidR="00247B17" w:rsidRDefault="00247B17" w:rsidP="00247B17">
      <w:pPr>
        <w:tabs>
          <w:tab w:val="left" w:pos="4252"/>
        </w:tabs>
        <w:jc w:val="center"/>
        <w:rPr>
          <w:rFonts w:ascii="Arial Mäori" w:hAnsi="Arial Mäori"/>
          <w:b/>
          <w:color w:val="2F5496" w:themeColor="accent5" w:themeShade="BF"/>
          <w:sz w:val="44"/>
          <w:szCs w:val="44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939264" behindDoc="0" locked="0" layoutInCell="1" allowOverlap="1" wp14:anchorId="070E9427" wp14:editId="441CC3BA">
            <wp:simplePos x="0" y="0"/>
            <wp:positionH relativeFrom="margin">
              <wp:posOffset>-396240</wp:posOffset>
            </wp:positionH>
            <wp:positionV relativeFrom="paragraph">
              <wp:posOffset>-160443</wp:posOffset>
            </wp:positionV>
            <wp:extent cx="6523355" cy="664210"/>
            <wp:effectExtent l="0" t="0" r="0" b="2540"/>
            <wp:wrapNone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355" cy="664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F5496" w:themeColor="accent5" w:themeShade="BF"/>
          <w:sz w:val="44"/>
          <w:szCs w:val="44"/>
          <w:lang w:eastAsia="en-NZ"/>
        </w:rPr>
        <w:t>What is in this book?</w:t>
      </w:r>
      <w:r>
        <w:rPr>
          <w:rFonts w:ascii="Arial Mäori" w:hAnsi="Arial Mäori"/>
          <w:b/>
          <w:color w:val="2F5496" w:themeColor="accent5" w:themeShade="BF"/>
          <w:sz w:val="44"/>
          <w:szCs w:val="44"/>
        </w:rPr>
        <w:br/>
      </w:r>
      <w:r>
        <w:rPr>
          <w:rFonts w:ascii="Arial Mäori" w:hAnsi="Arial Mäori"/>
          <w:b/>
          <w:color w:val="2F5496" w:themeColor="accent5" w:themeShade="BF"/>
          <w:sz w:val="44"/>
          <w:szCs w:val="44"/>
        </w:rPr>
        <w:br/>
      </w:r>
      <w:r>
        <w:rPr>
          <w:rFonts w:ascii="Arial Mäori" w:hAnsi="Arial Mäori"/>
          <w:b/>
          <w:color w:val="2F5496" w:themeColor="accent5" w:themeShade="BF"/>
          <w:sz w:val="44"/>
          <w:szCs w:val="44"/>
        </w:rPr>
        <w:tab/>
      </w:r>
      <w:r>
        <w:rPr>
          <w:rFonts w:ascii="Arial Mäori" w:hAnsi="Arial Mäori"/>
          <w:b/>
          <w:color w:val="2F5496" w:themeColor="accent5" w:themeShade="BF"/>
          <w:sz w:val="44"/>
          <w:szCs w:val="44"/>
        </w:rPr>
        <w:tab/>
      </w:r>
      <w:r>
        <w:rPr>
          <w:rFonts w:ascii="Arial Mäori" w:hAnsi="Arial Mäori"/>
          <w:b/>
          <w:color w:val="2F5496" w:themeColor="accent5" w:themeShade="BF"/>
          <w:sz w:val="44"/>
          <w:szCs w:val="44"/>
        </w:rPr>
        <w:tab/>
      </w:r>
      <w:r>
        <w:rPr>
          <w:rFonts w:ascii="Arial Mäori" w:hAnsi="Arial Mäori"/>
          <w:b/>
          <w:color w:val="2F5496" w:themeColor="accent5" w:themeShade="BF"/>
          <w:sz w:val="44"/>
          <w:szCs w:val="44"/>
        </w:rPr>
        <w:tab/>
        <w:t xml:space="preserve">         </w:t>
      </w:r>
      <w:r w:rsidRPr="003B5B12">
        <w:rPr>
          <w:rFonts w:ascii="Arial Mäori" w:hAnsi="Arial Mäori"/>
          <w:b/>
          <w:szCs w:val="32"/>
        </w:rPr>
        <w:t>Page Number</w:t>
      </w:r>
    </w:p>
    <w:p w14:paraId="698DF1E1" w14:textId="4A995E26" w:rsidR="00247B17" w:rsidRDefault="000D19F7" w:rsidP="00A0214F">
      <w:pPr>
        <w:tabs>
          <w:tab w:val="right" w:pos="9000"/>
        </w:tabs>
        <w:spacing w:after="840"/>
        <w:ind w:left="2160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943360" behindDoc="1" locked="0" layoutInCell="1" allowOverlap="1" wp14:anchorId="477DD986" wp14:editId="1E2CF172">
            <wp:simplePos x="0" y="0"/>
            <wp:positionH relativeFrom="page">
              <wp:align>left</wp:align>
            </wp:positionH>
            <wp:positionV relativeFrom="paragraph">
              <wp:posOffset>99484</wp:posOffset>
            </wp:positionV>
            <wp:extent cx="2323018" cy="1642533"/>
            <wp:effectExtent l="0" t="0" r="0" b="0"/>
            <wp:wrapNone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osting a letter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3018" cy="1642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2EB6C8" w14:textId="1BA6F012" w:rsidR="0069692C" w:rsidRDefault="0069692C" w:rsidP="0026375E">
      <w:pPr>
        <w:tabs>
          <w:tab w:val="right" w:pos="9000"/>
        </w:tabs>
        <w:spacing w:after="840"/>
        <w:ind w:left="2160"/>
        <w:rPr>
          <w:lang w:eastAsia="en-NZ"/>
        </w:rPr>
      </w:pPr>
      <w:r>
        <w:rPr>
          <w:lang w:eastAsia="en-NZ"/>
        </w:rPr>
        <w:t>Ways to give your feedback to us                    15</w:t>
      </w:r>
    </w:p>
    <w:p w14:paraId="11A13D7C" w14:textId="06FEFDC4" w:rsidR="0069692C" w:rsidRDefault="000D19F7" w:rsidP="0026375E">
      <w:pPr>
        <w:tabs>
          <w:tab w:val="right" w:pos="9000"/>
        </w:tabs>
        <w:spacing w:after="840"/>
        <w:ind w:left="2160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944384" behindDoc="1" locked="0" layoutInCell="1" allowOverlap="1" wp14:anchorId="2F952743" wp14:editId="37AF0FB0">
            <wp:simplePos x="0" y="0"/>
            <wp:positionH relativeFrom="page">
              <wp:posOffset>186267</wp:posOffset>
            </wp:positionH>
            <wp:positionV relativeFrom="paragraph">
              <wp:posOffset>532130</wp:posOffset>
            </wp:positionV>
            <wp:extent cx="1744133" cy="1245202"/>
            <wp:effectExtent l="0" t="0" r="0" b="0"/>
            <wp:wrapNone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OK solid font-03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133" cy="12452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8E2D82" w14:textId="7F59EB91" w:rsidR="00966455" w:rsidRPr="005079FF" w:rsidRDefault="000D19F7" w:rsidP="00966455">
      <w:pPr>
        <w:tabs>
          <w:tab w:val="right" w:pos="9000"/>
        </w:tabs>
        <w:spacing w:after="840"/>
        <w:ind w:left="2160"/>
        <w:rPr>
          <w:rFonts w:ascii="Arial Mäori" w:hAnsi="Arial Mäori"/>
          <w:b/>
          <w:color w:val="2F5496" w:themeColor="accent5" w:themeShade="BF"/>
          <w:sz w:val="44"/>
          <w:szCs w:val="44"/>
        </w:rPr>
      </w:pPr>
      <w:r>
        <w:rPr>
          <w:noProof/>
          <w:lang w:eastAsia="en-NZ"/>
        </w:rPr>
        <w:drawing>
          <wp:anchor distT="0" distB="0" distL="114300" distR="114300" simplePos="0" relativeHeight="252945408" behindDoc="1" locked="0" layoutInCell="1" allowOverlap="1" wp14:anchorId="0D5EF276" wp14:editId="38D39FE0">
            <wp:simplePos x="0" y="0"/>
            <wp:positionH relativeFrom="column">
              <wp:posOffset>-609812</wp:posOffset>
            </wp:positionH>
            <wp:positionV relativeFrom="paragraph">
              <wp:posOffset>1630256</wp:posOffset>
            </wp:positionV>
            <wp:extent cx="1767069" cy="1608667"/>
            <wp:effectExtent l="0" t="0" r="5080" b="0"/>
            <wp:wrapNone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pasifika pacific talk speak up feedback staff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7069" cy="16086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14F" w:rsidRPr="00A0214F">
        <w:rPr>
          <w:lang w:eastAsia="en-NZ"/>
        </w:rPr>
        <w:t xml:space="preserve">Making the family justice system </w:t>
      </w:r>
      <w:r w:rsidR="00A0214F" w:rsidRPr="00A0214F">
        <w:rPr>
          <w:lang w:eastAsia="en-NZ"/>
        </w:rPr>
        <w:tab/>
      </w:r>
      <w:r w:rsidR="00A0214F" w:rsidRPr="00A0214F">
        <w:rPr>
          <w:lang w:eastAsia="en-NZ"/>
        </w:rPr>
        <w:br/>
        <w:t>stronger</w:t>
      </w:r>
      <w:r w:rsidR="00966455">
        <w:rPr>
          <w:lang w:eastAsia="en-NZ"/>
        </w:rPr>
        <w:tab/>
        <w:t>18</w:t>
      </w:r>
      <w:r w:rsidR="0026375E">
        <w:rPr>
          <w:lang w:eastAsia="en-NZ"/>
        </w:rPr>
        <w:br/>
      </w:r>
      <w:r w:rsidR="00A0214F">
        <w:rPr>
          <w:lang w:eastAsia="en-NZ"/>
        </w:rPr>
        <w:br/>
      </w:r>
    </w:p>
    <w:p w14:paraId="007481B6" w14:textId="31130C00" w:rsidR="00966455" w:rsidRDefault="00966455" w:rsidP="00966455">
      <w:pPr>
        <w:tabs>
          <w:tab w:val="right" w:pos="9000"/>
        </w:tabs>
        <w:spacing w:after="840"/>
        <w:ind w:left="2160"/>
        <w:rPr>
          <w:lang w:eastAsia="en-NZ"/>
        </w:rPr>
      </w:pPr>
      <w:r>
        <w:rPr>
          <w:lang w:eastAsia="en-NZ"/>
        </w:rPr>
        <w:t>Survey questions</w:t>
      </w:r>
      <w:r>
        <w:rPr>
          <w:lang w:eastAsia="en-NZ"/>
        </w:rPr>
        <w:tab/>
        <w:t>26</w:t>
      </w:r>
    </w:p>
    <w:p w14:paraId="4D491BCC" w14:textId="1E23166A" w:rsidR="00BE2DFD" w:rsidRPr="005F30BE" w:rsidRDefault="00BE2DFD" w:rsidP="0026375E">
      <w:pPr>
        <w:tabs>
          <w:tab w:val="right" w:pos="9000"/>
        </w:tabs>
        <w:spacing w:after="840"/>
        <w:ind w:left="2160"/>
        <w:rPr>
          <w:lang w:eastAsia="en-NZ"/>
        </w:rPr>
      </w:pPr>
    </w:p>
    <w:p w14:paraId="5B5DA09F" w14:textId="78EB03ED" w:rsidR="00247B17" w:rsidRDefault="00247B17" w:rsidP="00247B17">
      <w:pPr>
        <w:tabs>
          <w:tab w:val="left" w:pos="4252"/>
        </w:tabs>
        <w:jc w:val="center"/>
        <w:rPr>
          <w:rFonts w:ascii="Arial Mäori" w:hAnsi="Arial Mäori"/>
          <w:b/>
          <w:color w:val="2F5496" w:themeColor="accent5" w:themeShade="BF"/>
          <w:sz w:val="44"/>
          <w:szCs w:val="44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941312" behindDoc="0" locked="0" layoutInCell="1" allowOverlap="1" wp14:anchorId="31E7E714" wp14:editId="5D493383">
            <wp:simplePos x="0" y="0"/>
            <wp:positionH relativeFrom="margin">
              <wp:posOffset>-396240</wp:posOffset>
            </wp:positionH>
            <wp:positionV relativeFrom="paragraph">
              <wp:posOffset>-191347</wp:posOffset>
            </wp:positionV>
            <wp:extent cx="6523355" cy="664210"/>
            <wp:effectExtent l="0" t="0" r="0" b="2540"/>
            <wp:wrapNone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355" cy="664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F5496" w:themeColor="accent5" w:themeShade="BF"/>
          <w:sz w:val="44"/>
          <w:szCs w:val="44"/>
          <w:lang w:eastAsia="en-NZ"/>
        </w:rPr>
        <w:t>What is in this book?</w:t>
      </w:r>
      <w:r>
        <w:rPr>
          <w:rFonts w:ascii="Arial Mäori" w:hAnsi="Arial Mäori"/>
          <w:b/>
          <w:color w:val="2F5496" w:themeColor="accent5" w:themeShade="BF"/>
          <w:sz w:val="44"/>
          <w:szCs w:val="44"/>
        </w:rPr>
        <w:br/>
      </w:r>
      <w:r>
        <w:rPr>
          <w:rFonts w:ascii="Arial Mäori" w:hAnsi="Arial Mäori"/>
          <w:b/>
          <w:color w:val="2F5496" w:themeColor="accent5" w:themeShade="BF"/>
          <w:sz w:val="44"/>
          <w:szCs w:val="44"/>
        </w:rPr>
        <w:br/>
      </w:r>
      <w:r>
        <w:rPr>
          <w:rFonts w:ascii="Arial Mäori" w:hAnsi="Arial Mäori"/>
          <w:b/>
          <w:color w:val="2F5496" w:themeColor="accent5" w:themeShade="BF"/>
          <w:sz w:val="44"/>
          <w:szCs w:val="44"/>
        </w:rPr>
        <w:tab/>
      </w:r>
      <w:r>
        <w:rPr>
          <w:rFonts w:ascii="Arial Mäori" w:hAnsi="Arial Mäori"/>
          <w:b/>
          <w:color w:val="2F5496" w:themeColor="accent5" w:themeShade="BF"/>
          <w:sz w:val="44"/>
          <w:szCs w:val="44"/>
        </w:rPr>
        <w:tab/>
      </w:r>
      <w:r>
        <w:rPr>
          <w:rFonts w:ascii="Arial Mäori" w:hAnsi="Arial Mäori"/>
          <w:b/>
          <w:color w:val="2F5496" w:themeColor="accent5" w:themeShade="BF"/>
          <w:sz w:val="44"/>
          <w:szCs w:val="44"/>
        </w:rPr>
        <w:tab/>
      </w:r>
      <w:r>
        <w:rPr>
          <w:rFonts w:ascii="Arial Mäori" w:hAnsi="Arial Mäori"/>
          <w:b/>
          <w:color w:val="2F5496" w:themeColor="accent5" w:themeShade="BF"/>
          <w:sz w:val="44"/>
          <w:szCs w:val="44"/>
        </w:rPr>
        <w:tab/>
        <w:t xml:space="preserve">         </w:t>
      </w:r>
      <w:r w:rsidRPr="003B5B12">
        <w:rPr>
          <w:rFonts w:ascii="Arial Mäori" w:hAnsi="Arial Mäori"/>
          <w:b/>
          <w:szCs w:val="32"/>
        </w:rPr>
        <w:t>Page Number</w:t>
      </w:r>
    </w:p>
    <w:p w14:paraId="3AF44E02" w14:textId="4B45D04B" w:rsidR="00A0214F" w:rsidRDefault="00916289" w:rsidP="00A0214F">
      <w:pPr>
        <w:tabs>
          <w:tab w:val="right" w:pos="9000"/>
        </w:tabs>
        <w:spacing w:after="840"/>
        <w:ind w:left="2160"/>
        <w:rPr>
          <w:lang w:eastAsia="en-NZ"/>
        </w:rPr>
      </w:pPr>
      <w:r w:rsidRPr="00DE47BF">
        <w:rPr>
          <w:noProof/>
          <w:lang w:eastAsia="en-NZ"/>
        </w:rPr>
        <w:drawing>
          <wp:anchor distT="0" distB="0" distL="114300" distR="114300" simplePos="0" relativeHeight="251896832" behindDoc="0" locked="0" layoutInCell="1" allowOverlap="1" wp14:anchorId="3CCDA4CC" wp14:editId="5CE80E27">
            <wp:simplePos x="0" y="0"/>
            <wp:positionH relativeFrom="column">
              <wp:posOffset>-553931</wp:posOffset>
            </wp:positionH>
            <wp:positionV relativeFrom="paragraph">
              <wp:posOffset>631614</wp:posOffset>
            </wp:positionV>
            <wp:extent cx="1514475" cy="1035685"/>
            <wp:effectExtent l="0" t="0" r="9525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nformation-share-files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035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en-NZ"/>
        </w:rPr>
        <w:tab/>
      </w:r>
    </w:p>
    <w:p w14:paraId="206310BE" w14:textId="2832763B" w:rsidR="00916289" w:rsidRDefault="00DE47BF" w:rsidP="00916289">
      <w:pPr>
        <w:tabs>
          <w:tab w:val="right" w:pos="9000"/>
        </w:tabs>
        <w:spacing w:after="840"/>
        <w:ind w:left="2160"/>
        <w:rPr>
          <w:lang w:eastAsia="en-NZ"/>
        </w:rPr>
      </w:pPr>
      <w:r>
        <w:rPr>
          <w:lang w:eastAsia="en-NZ"/>
        </w:rPr>
        <w:t xml:space="preserve">Important things you need to know </w:t>
      </w:r>
      <w:r w:rsidR="00916289">
        <w:rPr>
          <w:lang w:eastAsia="en-NZ"/>
        </w:rPr>
        <w:t xml:space="preserve">              </w:t>
      </w:r>
      <w:r>
        <w:rPr>
          <w:lang w:eastAsia="en-NZ"/>
        </w:rPr>
        <w:t>about</w:t>
      </w:r>
      <w:r w:rsidR="00916289">
        <w:rPr>
          <w:lang w:eastAsia="en-NZ"/>
        </w:rPr>
        <w:t xml:space="preserve"> </w:t>
      </w:r>
      <w:r w:rsidR="00492756">
        <w:rPr>
          <w:lang w:eastAsia="en-NZ"/>
        </w:rPr>
        <w:t xml:space="preserve">your </w:t>
      </w:r>
      <w:r w:rsidR="00916289">
        <w:rPr>
          <w:lang w:eastAsia="en-NZ"/>
        </w:rPr>
        <w:t>submission</w:t>
      </w:r>
      <w:r w:rsidR="00B94B71">
        <w:rPr>
          <w:lang w:eastAsia="en-NZ"/>
        </w:rPr>
        <w:tab/>
        <w:t>64</w:t>
      </w:r>
    </w:p>
    <w:p w14:paraId="1B0B746F" w14:textId="32EE8130" w:rsidR="00916289" w:rsidRDefault="00B94B71" w:rsidP="00916289">
      <w:pPr>
        <w:tabs>
          <w:tab w:val="right" w:pos="9000"/>
        </w:tabs>
        <w:spacing w:after="840"/>
        <w:ind w:left="2160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3058048" behindDoc="1" locked="0" layoutInCell="1" allowOverlap="1" wp14:anchorId="449E112B" wp14:editId="50E5110B">
            <wp:simplePos x="0" y="0"/>
            <wp:positionH relativeFrom="margin">
              <wp:posOffset>-609599</wp:posOffset>
            </wp:positionH>
            <wp:positionV relativeFrom="paragraph">
              <wp:posOffset>267124</wp:posOffset>
            </wp:positionV>
            <wp:extent cx="1412120" cy="1371600"/>
            <wp:effectExtent l="0" t="0" r="0" b="0"/>
            <wp:wrapNone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Me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5603" cy="1374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198B3B" w14:textId="6C325D43" w:rsidR="00916289" w:rsidRDefault="00C235B1" w:rsidP="00916289">
      <w:pPr>
        <w:tabs>
          <w:tab w:val="right" w:pos="9000"/>
        </w:tabs>
        <w:spacing w:after="840"/>
        <w:ind w:left="2160"/>
        <w:rPr>
          <w:lang w:eastAsia="en-NZ"/>
        </w:rPr>
      </w:pPr>
      <w:r>
        <w:rPr>
          <w:lang w:eastAsia="en-NZ"/>
        </w:rPr>
        <w:t>Questions</w:t>
      </w:r>
      <w:r w:rsidR="00916289">
        <w:rPr>
          <w:lang w:eastAsia="en-NZ"/>
        </w:rPr>
        <w:t xml:space="preserve"> about you</w:t>
      </w:r>
      <w:r w:rsidR="00B94B71">
        <w:rPr>
          <w:lang w:eastAsia="en-NZ"/>
        </w:rPr>
        <w:tab/>
        <w:t>73</w:t>
      </w:r>
    </w:p>
    <w:p w14:paraId="7831EF59" w14:textId="7402B1B2" w:rsidR="00BE2DFD" w:rsidRPr="00916289" w:rsidRDefault="00B94B71" w:rsidP="00916289">
      <w:pPr>
        <w:tabs>
          <w:tab w:val="right" w:pos="9000"/>
        </w:tabs>
        <w:spacing w:after="840"/>
        <w:ind w:left="2160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3060096" behindDoc="1" locked="0" layoutInCell="1" allowOverlap="1" wp14:anchorId="7D4025B1" wp14:editId="16E90399">
            <wp:simplePos x="0" y="0"/>
            <wp:positionH relativeFrom="margin">
              <wp:posOffset>-556895</wp:posOffset>
            </wp:positionH>
            <wp:positionV relativeFrom="paragraph">
              <wp:posOffset>715222</wp:posOffset>
            </wp:positionV>
            <wp:extent cx="1512618" cy="1117600"/>
            <wp:effectExtent l="0" t="0" r="0" b="6350"/>
            <wp:wrapNone/>
            <wp:docPr id="499" name="Picture 1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618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6289">
        <w:rPr>
          <w:lang w:eastAsia="en-NZ"/>
        </w:rPr>
        <w:tab/>
      </w:r>
    </w:p>
    <w:p w14:paraId="2EB80FC3" w14:textId="6579280F" w:rsidR="00BE2DFD" w:rsidRDefault="00C4798A" w:rsidP="00BE2DFD">
      <w:pPr>
        <w:tabs>
          <w:tab w:val="right" w:pos="9000"/>
        </w:tabs>
        <w:spacing w:after="840"/>
        <w:ind w:left="2160"/>
        <w:rPr>
          <w:lang w:eastAsia="en-NZ"/>
        </w:rPr>
      </w:pPr>
      <w:r>
        <w:rPr>
          <w:lang w:eastAsia="en-NZ"/>
        </w:rPr>
        <w:t>Thank you</w:t>
      </w:r>
      <w:r w:rsidR="00916289">
        <w:rPr>
          <w:lang w:eastAsia="en-NZ"/>
        </w:rPr>
        <w:tab/>
      </w:r>
      <w:r w:rsidR="00B94B71">
        <w:rPr>
          <w:lang w:eastAsia="en-NZ"/>
        </w:rPr>
        <w:t>82</w:t>
      </w:r>
    </w:p>
    <w:p w14:paraId="66416B01" w14:textId="5E8B2674" w:rsidR="00BE2DFD" w:rsidRPr="00E21B97" w:rsidRDefault="00BE2DFD" w:rsidP="00BE2DFD">
      <w:pPr>
        <w:pStyle w:val="Heading1"/>
        <w:rPr>
          <w:szCs w:val="44"/>
        </w:rPr>
      </w:pPr>
      <w:r w:rsidRPr="0045340B">
        <w:br w:type="column"/>
      </w: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58304" behindDoc="0" locked="0" layoutInCell="1" allowOverlap="1" wp14:anchorId="588531E3" wp14:editId="6261EE35">
                <wp:simplePos x="0" y="0"/>
                <wp:positionH relativeFrom="column">
                  <wp:posOffset>-233045</wp:posOffset>
                </wp:positionH>
                <wp:positionV relativeFrom="paragraph">
                  <wp:posOffset>-103505</wp:posOffset>
                </wp:positionV>
                <wp:extent cx="6452235" cy="629285"/>
                <wp:effectExtent l="14605" t="20320" r="19685" b="17145"/>
                <wp:wrapNone/>
                <wp:docPr id="99" name="Rectangl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2235" cy="62928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975755" id="Rectangle 99" o:spid="_x0000_s1026" style="position:absolute;margin-left:-18.35pt;margin-top:-8.15pt;width:508.05pt;height:49.55pt;z-index:25225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" filled="f" strokecolor="#2f5496 [2408]" strokeweight="2pt"/>
            </w:pict>
          </mc:Fallback>
        </mc:AlternateContent>
      </w:r>
      <w:r w:rsidRPr="00E21B97">
        <w:rPr>
          <w:szCs w:val="44"/>
        </w:rPr>
        <w:t>Before you start</w:t>
      </w:r>
    </w:p>
    <w:p w14:paraId="76B2E3EB" w14:textId="41397ECB" w:rsidR="00BE2DFD" w:rsidRPr="005A37A0" w:rsidRDefault="00075374" w:rsidP="00BE2DFD">
      <w:pPr>
        <w:spacing w:after="240"/>
        <w:rPr>
          <w:szCs w:val="36"/>
        </w:rPr>
      </w:pPr>
      <w:r>
        <w:rPr>
          <w:szCs w:val="36"/>
        </w:rPr>
        <w:tab/>
      </w:r>
      <w:r>
        <w:rPr>
          <w:szCs w:val="36"/>
        </w:rPr>
        <w:tab/>
      </w:r>
      <w:r>
        <w:rPr>
          <w:szCs w:val="36"/>
        </w:rPr>
        <w:tab/>
      </w:r>
      <w:r>
        <w:rPr>
          <w:szCs w:val="36"/>
        </w:rPr>
        <w:tab/>
      </w:r>
    </w:p>
    <w:p w14:paraId="47DEB76A" w14:textId="77777777" w:rsidR="00BE2DFD" w:rsidRPr="005A37A0" w:rsidRDefault="00BE2DFD" w:rsidP="00BE2DFD">
      <w:pPr>
        <w:spacing w:after="240"/>
        <w:rPr>
          <w:szCs w:val="36"/>
        </w:rPr>
      </w:pPr>
      <w:r>
        <w:rPr>
          <w:noProof/>
          <w:lang w:eastAsia="en-NZ"/>
        </w:rPr>
        <w:drawing>
          <wp:anchor distT="0" distB="0" distL="114300" distR="114300" simplePos="0" relativeHeight="251898880" behindDoc="1" locked="0" layoutInCell="1" allowOverlap="1" wp14:anchorId="559FB7D3" wp14:editId="61FC4FED">
            <wp:simplePos x="0" y="0"/>
            <wp:positionH relativeFrom="column">
              <wp:posOffset>-8890</wp:posOffset>
            </wp:positionH>
            <wp:positionV relativeFrom="paragraph">
              <wp:posOffset>22860</wp:posOffset>
            </wp:positionV>
            <wp:extent cx="1363345" cy="1927860"/>
            <wp:effectExtent l="0" t="0" r="0" b="0"/>
            <wp:wrapNone/>
            <wp:docPr id="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F3FE3" w14:textId="77777777" w:rsidR="00BE2DFD" w:rsidRPr="005A37A0" w:rsidRDefault="00BE2DFD" w:rsidP="00BE2DFD">
      <w:pPr>
        <w:spacing w:after="240"/>
        <w:ind w:left="3402"/>
        <w:rPr>
          <w:szCs w:val="36"/>
        </w:rPr>
      </w:pPr>
      <w:r w:rsidRPr="005A37A0">
        <w:rPr>
          <w:szCs w:val="36"/>
        </w:rPr>
        <w:t>This is a long document.</w:t>
      </w:r>
    </w:p>
    <w:p w14:paraId="1DB2D443" w14:textId="77777777" w:rsidR="00BE2DFD" w:rsidRPr="005A37A0" w:rsidRDefault="00BE2DFD" w:rsidP="00BE2DFD">
      <w:pPr>
        <w:spacing w:after="240"/>
        <w:rPr>
          <w:szCs w:val="36"/>
        </w:rPr>
      </w:pPr>
    </w:p>
    <w:p w14:paraId="7085DE49" w14:textId="77777777" w:rsidR="00BE2DFD" w:rsidRPr="005A37A0" w:rsidRDefault="00BE2DFD" w:rsidP="00BE2DFD">
      <w:pPr>
        <w:spacing w:after="240"/>
        <w:rPr>
          <w:szCs w:val="36"/>
        </w:rPr>
      </w:pPr>
      <w:r>
        <w:rPr>
          <w:noProof/>
          <w:lang w:eastAsia="en-NZ"/>
        </w:rPr>
        <w:drawing>
          <wp:anchor distT="0" distB="0" distL="114300" distR="114300" simplePos="0" relativeHeight="251899904" behindDoc="1" locked="0" layoutInCell="1" allowOverlap="1" wp14:anchorId="43ACC285" wp14:editId="27932DC9">
            <wp:simplePos x="0" y="0"/>
            <wp:positionH relativeFrom="column">
              <wp:posOffset>-287655</wp:posOffset>
            </wp:positionH>
            <wp:positionV relativeFrom="paragraph">
              <wp:posOffset>401955</wp:posOffset>
            </wp:positionV>
            <wp:extent cx="2305050" cy="1630045"/>
            <wp:effectExtent l="0" t="0" r="0" b="0"/>
            <wp:wrapNone/>
            <wp:docPr id="2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63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AD8F74" w14:textId="77777777" w:rsidR="00BE2DFD" w:rsidRPr="005A37A0" w:rsidRDefault="00BE2DFD" w:rsidP="00BE2DFD">
      <w:pPr>
        <w:spacing w:after="240"/>
        <w:ind w:left="3402"/>
        <w:rPr>
          <w:szCs w:val="36"/>
        </w:rPr>
      </w:pPr>
      <w:r w:rsidRPr="005A37A0">
        <w:rPr>
          <w:szCs w:val="36"/>
        </w:rPr>
        <w:t>While it is written in Easy Read it can be hard for some people to read a document this long.</w:t>
      </w:r>
    </w:p>
    <w:p w14:paraId="4F653593" w14:textId="77777777" w:rsidR="00BE2DFD" w:rsidRPr="005A37A0" w:rsidRDefault="00BE2DFD" w:rsidP="00BE2DFD">
      <w:pPr>
        <w:spacing w:after="240"/>
        <w:ind w:left="2880"/>
        <w:rPr>
          <w:szCs w:val="36"/>
        </w:rPr>
      </w:pPr>
    </w:p>
    <w:p w14:paraId="78C51979" w14:textId="01B6F8A1" w:rsidR="00BE2DFD" w:rsidRPr="005A37A0" w:rsidRDefault="00DA1457" w:rsidP="00BE2DFD">
      <w:pPr>
        <w:spacing w:after="240"/>
        <w:ind w:left="2880"/>
        <w:rPr>
          <w:szCs w:val="36"/>
        </w:rPr>
      </w:pPr>
      <w:r>
        <w:rPr>
          <w:noProof/>
          <w:lang w:eastAsia="en-NZ"/>
        </w:rPr>
        <w:drawing>
          <wp:anchor distT="0" distB="0" distL="114300" distR="114300" simplePos="0" relativeHeight="251897856" behindDoc="0" locked="0" layoutInCell="1" allowOverlap="1" wp14:anchorId="40364272" wp14:editId="54504711">
            <wp:simplePos x="0" y="0"/>
            <wp:positionH relativeFrom="column">
              <wp:posOffset>-108373</wp:posOffset>
            </wp:positionH>
            <wp:positionV relativeFrom="paragraph">
              <wp:posOffset>514350</wp:posOffset>
            </wp:positionV>
            <wp:extent cx="1860550" cy="1273175"/>
            <wp:effectExtent l="0" t="0" r="0" b="0"/>
            <wp:wrapNone/>
            <wp:docPr id="21" name="Picture 7" descr="booklet-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6F2554" w14:textId="460D27A6" w:rsidR="00BE2DFD" w:rsidRDefault="00BE2DFD" w:rsidP="00BE2DFD">
      <w:pPr>
        <w:spacing w:after="240"/>
        <w:ind w:left="3402"/>
        <w:rPr>
          <w:szCs w:val="36"/>
        </w:rPr>
      </w:pPr>
      <w:r w:rsidRPr="005A37A0">
        <w:rPr>
          <w:szCs w:val="36"/>
        </w:rPr>
        <w:t>Some things yo</w:t>
      </w:r>
      <w:r>
        <w:rPr>
          <w:szCs w:val="36"/>
        </w:rPr>
        <w:t>u can do to make it easier are:</w:t>
      </w:r>
    </w:p>
    <w:p w14:paraId="0EF7D06D" w14:textId="6971CDB1" w:rsidR="00BE2DFD" w:rsidRDefault="00BE2DFD" w:rsidP="00CF57C2">
      <w:pPr>
        <w:pStyle w:val="ListParagraph"/>
        <w:numPr>
          <w:ilvl w:val="0"/>
          <w:numId w:val="7"/>
        </w:numPr>
        <w:spacing w:after="240"/>
        <w:rPr>
          <w:szCs w:val="36"/>
        </w:rPr>
      </w:pPr>
      <w:r>
        <w:rPr>
          <w:szCs w:val="36"/>
        </w:rPr>
        <w:t>read it a few pages at a time</w:t>
      </w:r>
    </w:p>
    <w:p w14:paraId="54038EF5" w14:textId="77777777" w:rsidR="00BE2DFD" w:rsidRDefault="00BE2DFD" w:rsidP="00BE2DFD">
      <w:pPr>
        <w:pStyle w:val="ListParagraph"/>
        <w:spacing w:after="240"/>
        <w:ind w:left="3762"/>
        <w:rPr>
          <w:szCs w:val="36"/>
        </w:rPr>
      </w:pPr>
    </w:p>
    <w:p w14:paraId="27903109" w14:textId="77777777" w:rsidR="00BE2DFD" w:rsidRDefault="00BE2DFD" w:rsidP="00BE2DFD">
      <w:pPr>
        <w:pStyle w:val="ListParagraph"/>
        <w:spacing w:after="240"/>
        <w:ind w:left="3762"/>
        <w:rPr>
          <w:szCs w:val="36"/>
        </w:rPr>
      </w:pPr>
    </w:p>
    <w:p w14:paraId="61B5EC8D" w14:textId="77777777" w:rsidR="00BE2DFD" w:rsidRDefault="00BE2DFD" w:rsidP="00CF57C2">
      <w:pPr>
        <w:pStyle w:val="ListParagraph"/>
        <w:numPr>
          <w:ilvl w:val="0"/>
          <w:numId w:val="7"/>
        </w:numPr>
        <w:spacing w:after="240"/>
      </w:pPr>
      <w:r w:rsidRPr="00572BE8">
        <w:rPr>
          <w:szCs w:val="36"/>
        </w:rPr>
        <w:t>have someone help you to understand it.</w:t>
      </w:r>
    </w:p>
    <w:p w14:paraId="1B40C59A" w14:textId="77777777" w:rsidR="00BE2DFD" w:rsidRDefault="00BE2DFD" w:rsidP="00BE2DFD">
      <w:pPr>
        <w:ind w:left="3600"/>
        <w:rPr>
          <w:noProof/>
          <w:lang w:eastAsia="en-NZ"/>
        </w:rPr>
      </w:pPr>
    </w:p>
    <w:p w14:paraId="280D18B4" w14:textId="4FF20BA7" w:rsidR="00BE2DFD" w:rsidRDefault="00BE2DFD" w:rsidP="00466872">
      <w:pPr>
        <w:pStyle w:val="Heading1"/>
      </w:pPr>
      <w:r>
        <w:br w:type="column"/>
      </w: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1B23928D" wp14:editId="26C34938">
                <wp:simplePos x="0" y="0"/>
                <wp:positionH relativeFrom="column">
                  <wp:posOffset>-276225</wp:posOffset>
                </wp:positionH>
                <wp:positionV relativeFrom="paragraph">
                  <wp:posOffset>-109105</wp:posOffset>
                </wp:positionV>
                <wp:extent cx="6452235" cy="629285"/>
                <wp:effectExtent l="0" t="0" r="24765" b="18415"/>
                <wp:wrapNone/>
                <wp:docPr id="2003" name="Rectangle 2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52235" cy="62928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C7557E" id="Rectangle 2003" o:spid="_x0000_s1026" style="position:absolute;margin-left:-21.75pt;margin-top:-8.6pt;width:508.05pt;height:49.55pt;z-index:25225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" filled="f" strokecolor="#2f5496 [2408]" strokeweight="2pt">
                <v:path arrowok="t"/>
              </v:rect>
            </w:pict>
          </mc:Fallback>
        </mc:AlternateContent>
      </w:r>
      <w:r w:rsidR="003B5B12">
        <w:t>How to use this survey</w:t>
      </w:r>
    </w:p>
    <w:p w14:paraId="197989A9" w14:textId="20BB6564" w:rsidR="00BE2DFD" w:rsidRDefault="00B900EB" w:rsidP="00BE2DFD">
      <w:r>
        <w:rPr>
          <w:noProof/>
          <w:lang w:eastAsia="en-NZ"/>
        </w:rPr>
        <w:drawing>
          <wp:anchor distT="0" distB="0" distL="114300" distR="114300" simplePos="0" relativeHeight="252873728" behindDoc="1" locked="0" layoutInCell="1" allowOverlap="1" wp14:anchorId="064984AE" wp14:editId="2CDCAE5B">
            <wp:simplePos x="0" y="0"/>
            <wp:positionH relativeFrom="margin">
              <wp:posOffset>-50800</wp:posOffset>
            </wp:positionH>
            <wp:positionV relativeFrom="paragraph">
              <wp:posOffset>686012</wp:posOffset>
            </wp:positionV>
            <wp:extent cx="1376454" cy="1253067"/>
            <wp:effectExtent l="0" t="0" r="0" b="4445"/>
            <wp:wrapNone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asifika pacific talk speak up feedback staff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454" cy="12530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1641">
        <w:tab/>
      </w:r>
      <w:r w:rsidR="00151641">
        <w:tab/>
      </w:r>
      <w:r w:rsidR="00151641">
        <w:tab/>
      </w:r>
      <w:r w:rsidR="00151641">
        <w:tab/>
      </w:r>
      <w:r w:rsidR="00151641">
        <w:tab/>
      </w:r>
      <w:r w:rsidR="00151641">
        <w:br/>
      </w:r>
      <w:r w:rsidR="00151641">
        <w:tab/>
      </w:r>
      <w:r w:rsidR="00151641">
        <w:tab/>
      </w:r>
      <w:r w:rsidR="00151641">
        <w:tab/>
      </w:r>
      <w:r w:rsidR="00151641">
        <w:tab/>
      </w:r>
      <w:r w:rsidR="00151641">
        <w:tab/>
      </w:r>
    </w:p>
    <w:p w14:paraId="66A2CAD2" w14:textId="3EB213C7" w:rsidR="00BE2DFD" w:rsidRDefault="00BE2DFD" w:rsidP="00BE2DFD">
      <w:pPr>
        <w:ind w:left="3600"/>
      </w:pPr>
      <w:r>
        <w:t xml:space="preserve">This is the Easy Read version of </w:t>
      </w:r>
      <w:r w:rsidR="00F8747E">
        <w:rPr>
          <w:b/>
        </w:rPr>
        <w:t xml:space="preserve">Have your say: </w:t>
      </w:r>
      <w:r w:rsidR="00AC5F1A">
        <w:rPr>
          <w:b/>
        </w:rPr>
        <w:t>January</w:t>
      </w:r>
      <w:r w:rsidR="00F8747E">
        <w:rPr>
          <w:b/>
        </w:rPr>
        <w:t xml:space="preserve"> 2019</w:t>
      </w:r>
      <w:r w:rsidRPr="00935ADF">
        <w:rPr>
          <w:b/>
        </w:rPr>
        <w:t xml:space="preserve"> family justice </w:t>
      </w:r>
      <w:r w:rsidR="00EA2413">
        <w:rPr>
          <w:b/>
        </w:rPr>
        <w:t xml:space="preserve">system </w:t>
      </w:r>
      <w:r>
        <w:rPr>
          <w:b/>
        </w:rPr>
        <w:t>changes</w:t>
      </w:r>
      <w:r w:rsidR="003742E3">
        <w:rPr>
          <w:b/>
        </w:rPr>
        <w:t xml:space="preserve"> survey</w:t>
      </w:r>
      <w:r>
        <w:t xml:space="preserve">. </w:t>
      </w:r>
    </w:p>
    <w:p w14:paraId="0E4BBD7F" w14:textId="5AE03367" w:rsidR="00BE2DFD" w:rsidRDefault="00BE2DFD" w:rsidP="00BE2DFD">
      <w:pPr>
        <w:ind w:left="3600"/>
      </w:pPr>
    </w:p>
    <w:p w14:paraId="747786C0" w14:textId="5B25A2E5" w:rsidR="00EA2413" w:rsidRDefault="00DA1457" w:rsidP="00BE2DFD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2850176" behindDoc="1" locked="0" layoutInCell="1" allowOverlap="1" wp14:anchorId="00A054DE" wp14:editId="291997B3">
            <wp:simplePos x="0" y="0"/>
            <wp:positionH relativeFrom="margin">
              <wp:align>left</wp:align>
            </wp:positionH>
            <wp:positionV relativeFrom="paragraph">
              <wp:posOffset>437303</wp:posOffset>
            </wp:positionV>
            <wp:extent cx="1254034" cy="1625600"/>
            <wp:effectExtent l="0" t="0" r="3810" b="0"/>
            <wp:wrapNone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thinking-bubble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4034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5EA558" w14:textId="11328BB0" w:rsidR="00D665A9" w:rsidRDefault="00D665A9" w:rsidP="00D665A9">
      <w:pPr>
        <w:ind w:left="3600"/>
      </w:pPr>
      <w:r>
        <w:t xml:space="preserve">In this </w:t>
      </w:r>
      <w:r w:rsidR="00DA1457">
        <w:t>survey</w:t>
      </w:r>
      <w:r>
        <w:t xml:space="preserve"> there are:</w:t>
      </w:r>
    </w:p>
    <w:p w14:paraId="2FA12022" w14:textId="4445EA50" w:rsidR="00D665A9" w:rsidRDefault="00D665A9" w:rsidP="00D665A9">
      <w:pPr>
        <w:ind w:left="3600"/>
      </w:pPr>
    </w:p>
    <w:p w14:paraId="4F3E1537" w14:textId="2C3A7E35" w:rsidR="00D665A9" w:rsidRDefault="00075374" w:rsidP="00CF57C2">
      <w:pPr>
        <w:numPr>
          <w:ilvl w:val="0"/>
          <w:numId w:val="21"/>
        </w:numPr>
      </w:pPr>
      <w:r>
        <w:t>i</w:t>
      </w:r>
      <w:r w:rsidR="004E6663">
        <w:t xml:space="preserve">deas </w:t>
      </w:r>
      <w:r w:rsidR="009F1879">
        <w:t>on how</w:t>
      </w:r>
      <w:r w:rsidR="004E6663">
        <w:t xml:space="preserve"> to make the </w:t>
      </w:r>
      <w:r w:rsidR="004E6663" w:rsidRPr="00C602E3">
        <w:rPr>
          <w:b/>
        </w:rPr>
        <w:t xml:space="preserve">family justice system </w:t>
      </w:r>
      <w:r w:rsidR="004E6663">
        <w:t>better</w:t>
      </w:r>
    </w:p>
    <w:p w14:paraId="67497FEE" w14:textId="16D66FFC" w:rsidR="00887E19" w:rsidRDefault="00DA1457" w:rsidP="00887E19">
      <w:pPr>
        <w:ind w:left="4320"/>
      </w:pPr>
      <w:r>
        <w:rPr>
          <w:noProof/>
          <w:lang w:eastAsia="en-NZ"/>
        </w:rPr>
        <w:drawing>
          <wp:anchor distT="0" distB="0" distL="114300" distR="114300" simplePos="0" relativeHeight="252346368" behindDoc="0" locked="0" layoutInCell="1" allowOverlap="1" wp14:anchorId="35008339" wp14:editId="55DD822C">
            <wp:simplePos x="0" y="0"/>
            <wp:positionH relativeFrom="margin">
              <wp:posOffset>-338244</wp:posOffset>
            </wp:positionH>
            <wp:positionV relativeFrom="paragraph">
              <wp:posOffset>451485</wp:posOffset>
            </wp:positionV>
            <wp:extent cx="1720215" cy="1560195"/>
            <wp:effectExtent l="0" t="0" r="0" b="1905"/>
            <wp:wrapNone/>
            <wp:docPr id="65" name="Picture 1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156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C6D338" w14:textId="3669E080" w:rsidR="00D665A9" w:rsidRDefault="00D665A9" w:rsidP="00D665A9">
      <w:pPr>
        <w:ind w:left="4320"/>
      </w:pPr>
    </w:p>
    <w:p w14:paraId="17916EB6" w14:textId="65A1C552" w:rsidR="00D665A9" w:rsidRPr="00476DC8" w:rsidRDefault="00C419FF" w:rsidP="00CF57C2">
      <w:pPr>
        <w:numPr>
          <w:ilvl w:val="0"/>
          <w:numId w:val="21"/>
        </w:numPr>
        <w:rPr>
          <w:szCs w:val="32"/>
        </w:rPr>
      </w:pPr>
      <w:r>
        <w:t>q</w:t>
      </w:r>
      <w:r w:rsidR="00D665A9">
        <w:t xml:space="preserve">uestions </w:t>
      </w:r>
      <w:r w:rsidR="00476DC8" w:rsidRPr="00476DC8">
        <w:rPr>
          <w:color w:val="212121"/>
          <w:szCs w:val="32"/>
        </w:rPr>
        <w:t>about how you think we can make the family justice system better</w:t>
      </w:r>
      <w:r w:rsidR="00476DC8">
        <w:rPr>
          <w:color w:val="212121"/>
          <w:szCs w:val="32"/>
        </w:rPr>
        <w:t>.</w:t>
      </w:r>
    </w:p>
    <w:p w14:paraId="22085D6D" w14:textId="526741B7" w:rsidR="00EA2413" w:rsidRDefault="00EA2413" w:rsidP="00EA2413">
      <w:r>
        <w:tab/>
      </w:r>
      <w:r>
        <w:tab/>
      </w:r>
      <w:r>
        <w:tab/>
      </w:r>
      <w:r>
        <w:tab/>
      </w:r>
      <w:r>
        <w:tab/>
      </w:r>
    </w:p>
    <w:p w14:paraId="02F5A468" w14:textId="77777777" w:rsidR="00B27FED" w:rsidRDefault="00B27FED" w:rsidP="00EA2413"/>
    <w:p w14:paraId="35F4D12D" w14:textId="42410CB0" w:rsidR="00EA2413" w:rsidRDefault="00D665A9" w:rsidP="00D665A9">
      <w:r>
        <w:tab/>
      </w:r>
      <w:r>
        <w:tab/>
      </w:r>
      <w:r>
        <w:tab/>
      </w:r>
      <w:r>
        <w:tab/>
      </w:r>
      <w:r>
        <w:tab/>
      </w:r>
    </w:p>
    <w:p w14:paraId="311B4B89" w14:textId="0202AF3F" w:rsidR="00596C0C" w:rsidRDefault="00596C0C" w:rsidP="00BE2DFD">
      <w:pPr>
        <w:ind w:left="3600"/>
      </w:pPr>
    </w:p>
    <w:p w14:paraId="0AB1777F" w14:textId="67915323" w:rsidR="00BE2DFD" w:rsidRDefault="00746A0D" w:rsidP="00BE2DFD">
      <w:pPr>
        <w:ind w:left="3600"/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678144" behindDoc="0" locked="0" layoutInCell="1" allowOverlap="1" wp14:anchorId="6328149D" wp14:editId="2DD7AB27">
            <wp:simplePos x="0" y="0"/>
            <wp:positionH relativeFrom="margin">
              <wp:posOffset>-9607</wp:posOffset>
            </wp:positionH>
            <wp:positionV relativeFrom="paragraph">
              <wp:posOffset>-68259</wp:posOffset>
            </wp:positionV>
            <wp:extent cx="1286510" cy="1286510"/>
            <wp:effectExtent l="0" t="0" r="8890" b="889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510" cy="1286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B08F5">
        <w:t>If you want</w:t>
      </w:r>
      <w:r w:rsidR="00BE2DFD">
        <w:t xml:space="preserve"> to read the </w:t>
      </w:r>
      <w:r w:rsidR="00D94A9B">
        <w:t xml:space="preserve">version of this survey that is not in Easy Read </w:t>
      </w:r>
      <w:r w:rsidR="00BE2DFD">
        <w:t>you can use this website:</w:t>
      </w:r>
    </w:p>
    <w:p w14:paraId="7F2D9A9C" w14:textId="77777777" w:rsidR="00596C0C" w:rsidRDefault="00596C0C" w:rsidP="00BE2DFD">
      <w:pPr>
        <w:ind w:left="3600"/>
      </w:pPr>
    </w:p>
    <w:p w14:paraId="3BEE8EBB" w14:textId="382386C9" w:rsidR="00AC5F1A" w:rsidRDefault="00AC5F1A" w:rsidP="00BE2DFD">
      <w:pPr>
        <w:ind w:left="3600"/>
        <w:rPr>
          <w:b/>
          <w:color w:val="FF0000"/>
          <w:szCs w:val="32"/>
        </w:rPr>
      </w:pPr>
      <w:hyperlink r:id="rId28" w:history="1">
        <w:r w:rsidRPr="00E52594">
          <w:rPr>
            <w:rStyle w:val="Hyperlink"/>
            <w:rFonts w:cs="Arial"/>
            <w:b/>
            <w:szCs w:val="32"/>
          </w:rPr>
          <w:t>https://www.justice.govt.nz/assets/Documents/Publications/Strengthening-the-family-justice-system.pdf</w:t>
        </w:r>
      </w:hyperlink>
    </w:p>
    <w:p w14:paraId="61D7B197" w14:textId="47D7C6B3" w:rsidR="00BE2DFD" w:rsidRDefault="00BE2DFD" w:rsidP="00BE2DFD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1929600" behindDoc="1" locked="0" layoutInCell="1" allowOverlap="1" wp14:anchorId="0C22DB27" wp14:editId="45CDB07D">
            <wp:simplePos x="0" y="0"/>
            <wp:positionH relativeFrom="column">
              <wp:posOffset>-551180</wp:posOffset>
            </wp:positionH>
            <wp:positionV relativeFrom="paragraph">
              <wp:posOffset>175895</wp:posOffset>
            </wp:positionV>
            <wp:extent cx="2498090" cy="1766570"/>
            <wp:effectExtent l="0" t="0" r="0" b="0"/>
            <wp:wrapNone/>
            <wp:docPr id="33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" t="-12482" r="-18" b="12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090" cy="176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/>
      </w:r>
    </w:p>
    <w:p w14:paraId="2AC4CDC4" w14:textId="5FB68A06" w:rsidR="00BE2DFD" w:rsidRDefault="00D94A9B" w:rsidP="00D94A9B"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56256" behindDoc="1" locked="0" layoutInCell="1" allowOverlap="1" wp14:anchorId="5AEFADD6" wp14:editId="7EF88386">
                <wp:simplePos x="0" y="0"/>
                <wp:positionH relativeFrom="column">
                  <wp:posOffset>2109017</wp:posOffset>
                </wp:positionH>
                <wp:positionV relativeFrom="paragraph">
                  <wp:posOffset>243513</wp:posOffset>
                </wp:positionV>
                <wp:extent cx="3981450" cy="963063"/>
                <wp:effectExtent l="0" t="0" r="0" b="8890"/>
                <wp:wrapNone/>
                <wp:docPr id="1720" name="Rectangle 1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81450" cy="96306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1532EE" id="Rectangle 1720" o:spid="_x0000_s1026" style="position:absolute;margin-left:166.05pt;margin-top:19.15pt;width:313.5pt;height:75.85pt;z-index:-25106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" fillcolor="#b4c6e7 [1304]" stroked="f" strokeweight="1pt">
                <v:path arrowok="t"/>
              </v:rect>
            </w:pict>
          </mc:Fallback>
        </mc:AlternateContent>
      </w:r>
      <w:r w:rsidR="00BE2DFD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79808" behindDoc="0" locked="0" layoutInCell="1" allowOverlap="1" wp14:anchorId="1091E190" wp14:editId="1EDA9CE6">
                <wp:simplePos x="0" y="0"/>
                <wp:positionH relativeFrom="column">
                  <wp:posOffset>525780</wp:posOffset>
                </wp:positionH>
                <wp:positionV relativeFrom="paragraph">
                  <wp:posOffset>132080</wp:posOffset>
                </wp:positionV>
                <wp:extent cx="1112520" cy="1250950"/>
                <wp:effectExtent l="0" t="0" r="0" b="0"/>
                <wp:wrapNone/>
                <wp:docPr id="1456" name="Multiply 1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12520" cy="125095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2FAB88" id="Multiply 1456" o:spid="_x0000_s1026" style="position:absolute;margin-left:41.4pt;margin-top:10.4pt;width:87.6pt;height:98.5pt;z-index:25227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112520,1250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" path="m169436,387392l364963,213502,556260,428602,747557,213502,943084,387392,731347,625475,943084,863558,747557,1037448,556260,822348,364963,1037448,169436,863558,381173,625475,169436,387392xe" fillcolor="red" strokecolor="#1f4d78 [1604]" strokeweight="1pt">
                <v:stroke joinstyle="miter"/>
                <v:path arrowok="t" o:connecttype="custom" o:connectlocs="169436,387392;364963,213502;556260,428602;747557,213502;943084,387392;731347,625475;943084,863558;747557,1037448;556260,822348;364963,1037448;169436,863558;381173,625475;169436,387392" o:connectangles="0,0,0,0,0,0,0,0,0,0,0,0,0"/>
              </v:shape>
            </w:pict>
          </mc:Fallback>
        </mc:AlternateContent>
      </w:r>
    </w:p>
    <w:p w14:paraId="5B169EDC" w14:textId="7A075688" w:rsidR="00BE2DFD" w:rsidRPr="00E87B41" w:rsidRDefault="00BE2DFD" w:rsidP="00BE2DFD">
      <w:pPr>
        <w:ind w:left="3600"/>
      </w:pPr>
      <w:r>
        <w:t>You might nee</w:t>
      </w:r>
      <w:r w:rsidR="009C6305">
        <w:t>d support to read this version of the survey</w:t>
      </w:r>
      <w:r>
        <w:t xml:space="preserve">. </w:t>
      </w:r>
    </w:p>
    <w:p w14:paraId="6B578BCA" w14:textId="5984F5B6" w:rsidR="00D7771A" w:rsidRDefault="00BE2DFD" w:rsidP="00BE2DFD">
      <w:pPr>
        <w:spacing w:after="0" w:line="240" w:lineRule="auto"/>
      </w:pPr>
      <w:r>
        <w:br w:type="page"/>
      </w:r>
    </w:p>
    <w:p w14:paraId="09EE0B73" w14:textId="1383C90D" w:rsidR="00A33B2B" w:rsidRPr="000865CB" w:rsidRDefault="00A33B2B" w:rsidP="0046066D">
      <w:pPr>
        <w:spacing w:after="0" w:line="240" w:lineRule="auto"/>
        <w:jc w:val="center"/>
        <w:rPr>
          <w:b/>
          <w:sz w:val="44"/>
          <w:szCs w:val="44"/>
        </w:rPr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413952" behindDoc="0" locked="0" layoutInCell="1" allowOverlap="1" wp14:anchorId="4228D62A" wp14:editId="43C1E8B7">
                <wp:simplePos x="0" y="0"/>
                <wp:positionH relativeFrom="margin">
                  <wp:posOffset>-272203</wp:posOffset>
                </wp:positionH>
                <wp:positionV relativeFrom="paragraph">
                  <wp:posOffset>-178012</wp:posOffset>
                </wp:positionV>
                <wp:extent cx="6331585" cy="629920"/>
                <wp:effectExtent l="0" t="0" r="12065" b="17780"/>
                <wp:wrapNone/>
                <wp:docPr id="24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31585" cy="62992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1D0433" id="Rectangle 24" o:spid="_x0000_s1026" style="position:absolute;margin-left:-21.45pt;margin-top:-14pt;width:498.55pt;height:49.6pt;z-index:252413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" filled="f" strokecolor="#2f5496 [2408]" strokeweight="2pt">
                <v:path arrowok="t"/>
                <w10:wrap anchorx="margin"/>
              </v:rect>
            </w:pict>
          </mc:Fallback>
        </mc:AlternateContent>
      </w:r>
      <w:r w:rsidR="00D84BE6">
        <w:rPr>
          <w:b/>
          <w:color w:val="2F5496" w:themeColor="accent5" w:themeShade="BF"/>
          <w:sz w:val="44"/>
          <w:szCs w:val="44"/>
        </w:rPr>
        <w:t>What is the family justice system</w:t>
      </w:r>
      <w:r w:rsidRPr="000865CB">
        <w:rPr>
          <w:b/>
          <w:color w:val="2F5496" w:themeColor="accent5" w:themeShade="BF"/>
          <w:sz w:val="44"/>
          <w:szCs w:val="44"/>
        </w:rPr>
        <w:t>?</w:t>
      </w:r>
    </w:p>
    <w:p w14:paraId="5FE69A8A" w14:textId="77777777" w:rsidR="00A33B2B" w:rsidRPr="00856F77" w:rsidRDefault="00A33B2B" w:rsidP="00A33B2B">
      <w:pPr>
        <w:spacing w:after="0" w:line="240" w:lineRule="auto"/>
      </w:pPr>
    </w:p>
    <w:p w14:paraId="2DEE4603" w14:textId="77777777" w:rsidR="00151641" w:rsidRDefault="00151641" w:rsidP="00781548">
      <w:pPr>
        <w:ind w:left="3600"/>
        <w:rPr>
          <w:rStyle w:val="st1"/>
          <w:rFonts w:cs="Arial"/>
        </w:rPr>
      </w:pPr>
    </w:p>
    <w:p w14:paraId="1C4FF9FF" w14:textId="3F4E06D7" w:rsidR="00781548" w:rsidRPr="00781548" w:rsidRDefault="00535014" w:rsidP="00781548">
      <w:pPr>
        <w:ind w:left="3600"/>
        <w:rPr>
          <w:b/>
        </w:rPr>
      </w:pPr>
      <w:r>
        <w:rPr>
          <w:rStyle w:val="st1"/>
          <w:rFonts w:cs="Arial"/>
          <w:noProof/>
          <w:lang w:eastAsia="en-NZ"/>
        </w:rPr>
        <w:drawing>
          <wp:anchor distT="0" distB="0" distL="114300" distR="114300" simplePos="0" relativeHeight="252416000" behindDoc="1" locked="0" layoutInCell="1" allowOverlap="1" wp14:anchorId="792D3872" wp14:editId="01098110">
            <wp:simplePos x="0" y="0"/>
            <wp:positionH relativeFrom="column">
              <wp:posOffset>2129579</wp:posOffset>
            </wp:positionH>
            <wp:positionV relativeFrom="paragraph">
              <wp:posOffset>212513</wp:posOffset>
            </wp:positionV>
            <wp:extent cx="3727450" cy="1543050"/>
            <wp:effectExtent l="0" t="0" r="635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450" cy="1543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5496D">
        <w:rPr>
          <w:rStyle w:val="st1"/>
          <w:rFonts w:cs="Arial"/>
          <w:noProof/>
          <w:lang w:eastAsia="en-NZ"/>
        </w:rPr>
        <w:drawing>
          <wp:anchor distT="0" distB="0" distL="114300" distR="114300" simplePos="0" relativeHeight="252414976" behindDoc="0" locked="0" layoutInCell="1" allowOverlap="1" wp14:anchorId="016C850A" wp14:editId="64A8E85A">
            <wp:simplePos x="0" y="0"/>
            <wp:positionH relativeFrom="margin">
              <wp:align>left</wp:align>
            </wp:positionH>
            <wp:positionV relativeFrom="paragraph">
              <wp:posOffset>315576</wp:posOffset>
            </wp:positionV>
            <wp:extent cx="1828800" cy="173736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737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81548">
        <w:rPr>
          <w:noProof/>
          <w:lang w:eastAsia="en-NZ"/>
        </w:rPr>
        <w:br/>
      </w:r>
      <w:r w:rsidR="00781548">
        <w:rPr>
          <w:rStyle w:val="st1"/>
          <w:rFonts w:cs="Arial"/>
        </w:rPr>
        <w:t xml:space="preserve">The </w:t>
      </w:r>
      <w:r w:rsidR="00781548" w:rsidRPr="00B9470B">
        <w:rPr>
          <w:rStyle w:val="st1"/>
          <w:rFonts w:cs="Arial"/>
          <w:b/>
        </w:rPr>
        <w:t>family justice system</w:t>
      </w:r>
      <w:r w:rsidR="00E847AF">
        <w:rPr>
          <w:rStyle w:val="st1"/>
          <w:rFonts w:cs="Arial"/>
        </w:rPr>
        <w:t xml:space="preserve"> helps </w:t>
      </w:r>
      <w:r w:rsidR="00781548">
        <w:rPr>
          <w:rStyle w:val="st1"/>
          <w:rFonts w:cs="Arial"/>
        </w:rPr>
        <w:t>families to work out the best way to care for their children when parents are not living together.</w:t>
      </w:r>
    </w:p>
    <w:p w14:paraId="5A9881E9" w14:textId="77777777" w:rsidR="000865CB" w:rsidRDefault="000865CB" w:rsidP="00A33B2B">
      <w:pPr>
        <w:ind w:left="3600"/>
      </w:pPr>
    </w:p>
    <w:p w14:paraId="706092E6" w14:textId="77777777" w:rsidR="00A5496D" w:rsidRDefault="00A5496D" w:rsidP="00A33B2B">
      <w:pPr>
        <w:ind w:left="3600"/>
      </w:pPr>
    </w:p>
    <w:p w14:paraId="02882940" w14:textId="77EE81E7" w:rsidR="00535014" w:rsidRDefault="008C0D50" w:rsidP="00535014">
      <w:pPr>
        <w:pStyle w:val="ListParagraph"/>
        <w:ind w:left="3600"/>
        <w:rPr>
          <w:rStyle w:val="st1"/>
          <w:rFonts w:cs="Arial"/>
        </w:rPr>
      </w:pPr>
      <w:r>
        <w:rPr>
          <w:noProof/>
          <w:lang w:eastAsia="en-NZ"/>
        </w:rPr>
        <w:drawing>
          <wp:anchor distT="0" distB="0" distL="114300" distR="114300" simplePos="0" relativeHeight="252750848" behindDoc="0" locked="0" layoutInCell="1" allowOverlap="1" wp14:anchorId="27839B0A" wp14:editId="3EE69E9C">
            <wp:simplePos x="0" y="0"/>
            <wp:positionH relativeFrom="margin">
              <wp:align>left</wp:align>
            </wp:positionH>
            <wp:positionV relativeFrom="paragraph">
              <wp:posOffset>5926</wp:posOffset>
            </wp:positionV>
            <wp:extent cx="1633855" cy="1889760"/>
            <wp:effectExtent l="0" t="0" r="4445" b="0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85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6ECD">
        <w:rPr>
          <w:noProof/>
          <w:lang w:eastAsia="en-NZ"/>
        </w:rPr>
        <w:t>The Family Justice System</w:t>
      </w:r>
      <w:r w:rsidR="00535014">
        <w:rPr>
          <w:rStyle w:val="st1"/>
          <w:rFonts w:cs="Arial"/>
        </w:rPr>
        <w:t xml:space="preserve"> includes</w:t>
      </w:r>
      <w:r w:rsidR="00026ECD">
        <w:rPr>
          <w:rStyle w:val="st1"/>
          <w:rFonts w:cs="Arial"/>
        </w:rPr>
        <w:t xml:space="preserve"> things like</w:t>
      </w:r>
      <w:r w:rsidR="00535014">
        <w:rPr>
          <w:rStyle w:val="st1"/>
          <w:rFonts w:cs="Arial"/>
        </w:rPr>
        <w:t xml:space="preserve">: </w:t>
      </w:r>
      <w:r w:rsidR="00535014">
        <w:rPr>
          <w:rStyle w:val="st1"/>
          <w:rFonts w:cs="Arial"/>
        </w:rPr>
        <w:br/>
      </w:r>
    </w:p>
    <w:p w14:paraId="3CA32636" w14:textId="670F504E" w:rsidR="00535014" w:rsidRDefault="00535014" w:rsidP="00CF57C2">
      <w:pPr>
        <w:pStyle w:val="ListParagraph"/>
        <w:numPr>
          <w:ilvl w:val="0"/>
          <w:numId w:val="18"/>
        </w:numPr>
        <w:ind w:left="3960"/>
        <w:rPr>
          <w:rStyle w:val="st1"/>
          <w:rFonts w:cs="Arial"/>
        </w:rPr>
      </w:pPr>
      <w:r>
        <w:rPr>
          <w:rStyle w:val="st1"/>
          <w:rFonts w:cs="Arial"/>
        </w:rPr>
        <w:t xml:space="preserve">services that help people </w:t>
      </w:r>
      <w:r>
        <w:rPr>
          <w:rStyle w:val="st1"/>
          <w:rFonts w:cs="Arial"/>
        </w:rPr>
        <w:br/>
      </w:r>
    </w:p>
    <w:p w14:paraId="59FDB4AB" w14:textId="62715790" w:rsidR="00535014" w:rsidRDefault="00F23A95" w:rsidP="00CF57C2">
      <w:pPr>
        <w:pStyle w:val="ListParagraph"/>
        <w:numPr>
          <w:ilvl w:val="0"/>
          <w:numId w:val="18"/>
        </w:numPr>
        <w:ind w:left="3960"/>
        <w:rPr>
          <w:rStyle w:val="st1"/>
          <w:rFonts w:cs="Arial"/>
        </w:rPr>
      </w:pPr>
      <w:r>
        <w:rPr>
          <w:rStyle w:val="st1"/>
          <w:rFonts w:cs="Arial"/>
        </w:rPr>
        <w:t xml:space="preserve">the family </w:t>
      </w:r>
      <w:proofErr w:type="gramStart"/>
      <w:r>
        <w:rPr>
          <w:rStyle w:val="st1"/>
          <w:rFonts w:cs="Arial"/>
        </w:rPr>
        <w:t>c</w:t>
      </w:r>
      <w:r w:rsidR="00535014">
        <w:rPr>
          <w:rStyle w:val="st1"/>
          <w:rFonts w:cs="Arial"/>
        </w:rPr>
        <w:t>ourt</w:t>
      </w:r>
      <w:proofErr w:type="gramEnd"/>
      <w:r w:rsidR="00535014">
        <w:rPr>
          <w:rStyle w:val="st1"/>
          <w:rFonts w:cs="Arial"/>
        </w:rPr>
        <w:t>.</w:t>
      </w:r>
    </w:p>
    <w:p w14:paraId="0604D5BB" w14:textId="77777777" w:rsidR="00535014" w:rsidRDefault="00535014" w:rsidP="00A33B2B">
      <w:pPr>
        <w:ind w:left="3600"/>
      </w:pPr>
    </w:p>
    <w:p w14:paraId="58FEEBC6" w14:textId="77777777" w:rsidR="00A5496D" w:rsidRDefault="00A5496D" w:rsidP="00A33B2B">
      <w:pPr>
        <w:ind w:left="3600"/>
      </w:pPr>
    </w:p>
    <w:p w14:paraId="2E79ABEE" w14:textId="76F41BE3" w:rsidR="00535014" w:rsidRDefault="00151641" w:rsidP="00151641">
      <w:pPr>
        <w:ind w:left="3600"/>
      </w:pPr>
      <w:r>
        <w:br/>
      </w:r>
      <w:r>
        <w:br/>
      </w:r>
      <w:r>
        <w:br/>
      </w:r>
    </w:p>
    <w:p w14:paraId="60EB669B" w14:textId="77777777" w:rsidR="00B900EB" w:rsidRDefault="00B900EB" w:rsidP="00151641">
      <w:pPr>
        <w:ind w:left="3600"/>
      </w:pPr>
    </w:p>
    <w:p w14:paraId="35897FAF" w14:textId="77777777" w:rsidR="00151641" w:rsidRPr="00151641" w:rsidRDefault="00151641" w:rsidP="00151641">
      <w:pPr>
        <w:ind w:left="3600"/>
      </w:pPr>
    </w:p>
    <w:p w14:paraId="4455F524" w14:textId="0DDEBFF7" w:rsidR="00BE2DFD" w:rsidRPr="006745E2" w:rsidRDefault="00535014" w:rsidP="006745E2">
      <w:pPr>
        <w:spacing w:after="0" w:line="240" w:lineRule="auto"/>
        <w:jc w:val="center"/>
        <w:rPr>
          <w:b/>
          <w:sz w:val="44"/>
          <w:szCs w:val="44"/>
        </w:rPr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418048" behindDoc="0" locked="0" layoutInCell="1" allowOverlap="1" wp14:anchorId="0EFCC788" wp14:editId="305FAAC7">
                <wp:simplePos x="0" y="0"/>
                <wp:positionH relativeFrom="margin">
                  <wp:posOffset>-323003</wp:posOffset>
                </wp:positionH>
                <wp:positionV relativeFrom="paragraph">
                  <wp:posOffset>92922</wp:posOffset>
                </wp:positionV>
                <wp:extent cx="6331585" cy="629920"/>
                <wp:effectExtent l="0" t="0" r="12065" b="17780"/>
                <wp:wrapNone/>
                <wp:docPr id="31" name="Rectangl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31585" cy="62992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4472C4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4EDF55" id="Rectangle 31" o:spid="_x0000_s1026" style="position:absolute;margin-left:-25.45pt;margin-top:7.3pt;width:498.55pt;height:49.6pt;z-index:252418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" filled="f" strokecolor="#2f5597" strokeweight="2pt">
                <v:path arrowok="t"/>
                <w10:wrap anchorx="margin"/>
              </v:rect>
            </w:pict>
          </mc:Fallback>
        </mc:AlternateContent>
      </w:r>
      <w:r>
        <w:br/>
      </w:r>
      <w:r>
        <w:rPr>
          <w:b/>
          <w:color w:val="2F5496" w:themeColor="accent5" w:themeShade="BF"/>
          <w:sz w:val="44"/>
          <w:szCs w:val="44"/>
        </w:rPr>
        <w:t>What is the Independent Panel</w:t>
      </w:r>
      <w:r w:rsidRPr="000865CB">
        <w:rPr>
          <w:b/>
          <w:color w:val="2F5496" w:themeColor="accent5" w:themeShade="BF"/>
          <w:sz w:val="44"/>
          <w:szCs w:val="44"/>
        </w:rPr>
        <w:t>?</w:t>
      </w:r>
      <w:r w:rsidR="006745E2">
        <w:rPr>
          <w:b/>
          <w:color w:val="2F5496" w:themeColor="accent5" w:themeShade="BF"/>
          <w:sz w:val="44"/>
          <w:szCs w:val="44"/>
        </w:rPr>
        <w:br/>
      </w:r>
      <w:r w:rsidR="006745E2">
        <w:rPr>
          <w:b/>
          <w:color w:val="2F5496" w:themeColor="accent5" w:themeShade="BF"/>
          <w:sz w:val="44"/>
          <w:szCs w:val="44"/>
        </w:rPr>
        <w:br/>
      </w:r>
      <w:r w:rsidR="00151641">
        <w:rPr>
          <w:b/>
          <w:sz w:val="44"/>
          <w:szCs w:val="44"/>
        </w:rPr>
        <w:br/>
      </w:r>
    </w:p>
    <w:p w14:paraId="30AA33C8" w14:textId="4589C646" w:rsidR="00BE2DFD" w:rsidRDefault="006745E2" w:rsidP="006745E2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1732992" behindDoc="0" locked="0" layoutInCell="1" allowOverlap="1" wp14:anchorId="10D9C152" wp14:editId="6127618B">
            <wp:simplePos x="0" y="0"/>
            <wp:positionH relativeFrom="column">
              <wp:posOffset>-326226</wp:posOffset>
            </wp:positionH>
            <wp:positionV relativeFrom="paragraph">
              <wp:posOffset>2785</wp:posOffset>
            </wp:positionV>
            <wp:extent cx="1816100" cy="1316990"/>
            <wp:effectExtent l="0" t="0" r="0" b="0"/>
            <wp:wrapNone/>
            <wp:docPr id="38" name="Picture 1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00" cy="13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2DFD">
        <w:t>Th</w:t>
      </w:r>
      <w:r w:rsidR="00026ECD">
        <w:t>is survey</w:t>
      </w:r>
      <w:r w:rsidR="00E847AF">
        <w:t xml:space="preserve"> has been made by an</w:t>
      </w:r>
      <w:r w:rsidR="00BE2DFD">
        <w:t xml:space="preserve"> </w:t>
      </w:r>
      <w:r w:rsidR="00BE2DFD" w:rsidRPr="000F2D44">
        <w:rPr>
          <w:b/>
        </w:rPr>
        <w:t>Independent Panel</w:t>
      </w:r>
      <w:r w:rsidR="00BE2DFD">
        <w:t xml:space="preserve">.  </w:t>
      </w:r>
    </w:p>
    <w:p w14:paraId="4C14DAD4" w14:textId="77777777" w:rsidR="00415C7F" w:rsidRDefault="00415C7F" w:rsidP="00BE2DFD">
      <w:pPr>
        <w:ind w:left="3600"/>
        <w:rPr>
          <w:lang w:eastAsia="en-NZ"/>
        </w:rPr>
      </w:pPr>
    </w:p>
    <w:p w14:paraId="0C9140FF" w14:textId="77777777" w:rsidR="00BE2DFD" w:rsidRDefault="00BE2DFD" w:rsidP="00BE2DFD">
      <w:pPr>
        <w:ind w:left="3600"/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070912" behindDoc="1" locked="0" layoutInCell="1" allowOverlap="1" wp14:anchorId="2B4DC438" wp14:editId="3ED5F5C0">
                <wp:simplePos x="0" y="0"/>
                <wp:positionH relativeFrom="column">
                  <wp:posOffset>2184400</wp:posOffset>
                </wp:positionH>
                <wp:positionV relativeFrom="paragraph">
                  <wp:posOffset>308187</wp:posOffset>
                </wp:positionV>
                <wp:extent cx="3619500" cy="4368800"/>
                <wp:effectExtent l="0" t="0" r="0" b="0"/>
                <wp:wrapNone/>
                <wp:docPr id="1453" name="Rectangle 1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19500" cy="4368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B933C3" id="Rectangle 1453" o:spid="_x0000_s1026" style="position:absolute;margin-left:172pt;margin-top:24.25pt;width:285pt;height:344pt;z-index:-25124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" fillcolor="#b4c6e7 [1304]" stroked="f" strokeweight="1pt">
                <v:path arrowok="t"/>
              </v:rect>
            </w:pict>
          </mc:Fallback>
        </mc:AlternateContent>
      </w:r>
    </w:p>
    <w:p w14:paraId="3B773919" w14:textId="76A98F97" w:rsidR="00BE2DFD" w:rsidRDefault="00BE2DFD" w:rsidP="00BE2DFD">
      <w:pPr>
        <w:ind w:left="3600"/>
        <w:rPr>
          <w:lang w:eastAsia="en-NZ"/>
        </w:rPr>
      </w:pPr>
      <w:r>
        <w:rPr>
          <w:lang w:eastAsia="en-NZ"/>
        </w:rPr>
        <w:t xml:space="preserve">The </w:t>
      </w:r>
      <w:r w:rsidRPr="00B9470B">
        <w:rPr>
          <w:b/>
          <w:lang w:eastAsia="en-NZ"/>
        </w:rPr>
        <w:t>Independent Panel</w:t>
      </w:r>
      <w:r>
        <w:rPr>
          <w:lang w:eastAsia="en-NZ"/>
        </w:rPr>
        <w:t xml:space="preserve"> is a group of 3 people.</w:t>
      </w:r>
      <w:r>
        <w:rPr>
          <w:lang w:eastAsia="en-NZ"/>
        </w:rPr>
        <w:br/>
      </w:r>
    </w:p>
    <w:p w14:paraId="67D65257" w14:textId="5530ECB4" w:rsidR="00BE2DFD" w:rsidRDefault="00026ECD" w:rsidP="00BE2DFD">
      <w:pPr>
        <w:ind w:left="3600"/>
        <w:rPr>
          <w:lang w:eastAsia="en-NZ"/>
        </w:rPr>
      </w:pPr>
      <w:r>
        <w:rPr>
          <w:lang w:eastAsia="en-NZ"/>
        </w:rPr>
        <w:t>The people on the Independent Panel know</w:t>
      </w:r>
      <w:r w:rsidR="00BE2DFD">
        <w:rPr>
          <w:lang w:eastAsia="en-NZ"/>
        </w:rPr>
        <w:t xml:space="preserve"> a lot about the family justice system. </w:t>
      </w:r>
    </w:p>
    <w:p w14:paraId="2421C0C7" w14:textId="61F68B11" w:rsidR="00BE2DFD" w:rsidRDefault="00026ECD" w:rsidP="00BE2DFD">
      <w:pPr>
        <w:ind w:left="3600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663360" behindDoc="1" locked="0" layoutInCell="1" allowOverlap="1" wp14:anchorId="3EB9A722" wp14:editId="3141A1F0">
            <wp:simplePos x="0" y="0"/>
            <wp:positionH relativeFrom="column">
              <wp:posOffset>-323215</wp:posOffset>
            </wp:positionH>
            <wp:positionV relativeFrom="paragraph">
              <wp:posOffset>177165</wp:posOffset>
            </wp:positionV>
            <wp:extent cx="1933575" cy="1875155"/>
            <wp:effectExtent l="0" t="0" r="0" b="0"/>
            <wp:wrapNone/>
            <wp:docPr id="4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13" t="186" r="17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87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ED5EB8" w14:textId="77777777" w:rsidR="00BE2DFD" w:rsidRDefault="00BE2DFD" w:rsidP="00BE2DFD">
      <w:pPr>
        <w:ind w:left="3600"/>
        <w:rPr>
          <w:lang w:eastAsia="en-NZ"/>
        </w:rPr>
      </w:pPr>
      <w:r>
        <w:rPr>
          <w:noProof/>
          <w:lang w:eastAsia="en-NZ"/>
        </w:rPr>
        <w:t>This document</w:t>
      </w:r>
      <w:r>
        <w:rPr>
          <w:lang w:eastAsia="en-NZ"/>
        </w:rPr>
        <w:t xml:space="preserve"> was written by: </w:t>
      </w:r>
    </w:p>
    <w:p w14:paraId="56579D2C" w14:textId="41E31770" w:rsidR="00BE2DFD" w:rsidRPr="001A70FF" w:rsidRDefault="00E847AF" w:rsidP="00CF57C2">
      <w:pPr>
        <w:pStyle w:val="ListParagraph"/>
        <w:numPr>
          <w:ilvl w:val="0"/>
          <w:numId w:val="8"/>
        </w:numPr>
        <w:spacing w:after="0"/>
        <w:ind w:left="3960"/>
        <w:rPr>
          <w:rFonts w:eastAsiaTheme="majorEastAsia"/>
        </w:rPr>
      </w:pPr>
      <w:r>
        <w:rPr>
          <w:rFonts w:eastAsiaTheme="majorEastAsia"/>
        </w:rPr>
        <w:t>Rosslyn Noonan</w:t>
      </w:r>
    </w:p>
    <w:p w14:paraId="7A358323" w14:textId="77777777" w:rsidR="00BE2DFD" w:rsidRPr="001A70FF" w:rsidRDefault="00BE2DFD" w:rsidP="00CF57C2">
      <w:pPr>
        <w:pStyle w:val="ListParagraph"/>
        <w:numPr>
          <w:ilvl w:val="0"/>
          <w:numId w:val="8"/>
        </w:numPr>
        <w:spacing w:after="0"/>
        <w:ind w:left="3960"/>
        <w:rPr>
          <w:rFonts w:eastAsiaTheme="majorEastAsia"/>
        </w:rPr>
      </w:pPr>
      <w:r w:rsidRPr="001A70FF">
        <w:rPr>
          <w:rFonts w:eastAsiaTheme="majorEastAsia"/>
        </w:rPr>
        <w:t xml:space="preserve">Chris </w:t>
      </w:r>
      <w:proofErr w:type="spellStart"/>
      <w:r w:rsidRPr="001A70FF">
        <w:rPr>
          <w:rFonts w:eastAsiaTheme="majorEastAsia"/>
        </w:rPr>
        <w:t>Dellabarca</w:t>
      </w:r>
      <w:proofErr w:type="spellEnd"/>
    </w:p>
    <w:p w14:paraId="71F4D3F7" w14:textId="77777777" w:rsidR="00BE2DFD" w:rsidRDefault="00BE2DFD" w:rsidP="00CF57C2">
      <w:pPr>
        <w:pStyle w:val="ListParagraph"/>
        <w:numPr>
          <w:ilvl w:val="0"/>
          <w:numId w:val="8"/>
        </w:numPr>
        <w:spacing w:after="0"/>
        <w:ind w:left="3960"/>
        <w:rPr>
          <w:rFonts w:eastAsiaTheme="majorEastAsia"/>
        </w:rPr>
      </w:pPr>
      <w:r w:rsidRPr="001A70FF">
        <w:rPr>
          <w:rFonts w:eastAsiaTheme="majorEastAsia"/>
        </w:rPr>
        <w:t>La-Verne King</w:t>
      </w:r>
      <w:r>
        <w:rPr>
          <w:rFonts w:eastAsiaTheme="majorEastAsia"/>
        </w:rPr>
        <w:t>.</w:t>
      </w:r>
    </w:p>
    <w:p w14:paraId="4006F908" w14:textId="77777777" w:rsidR="00E847AF" w:rsidRDefault="00E847AF" w:rsidP="00E847AF">
      <w:pPr>
        <w:pStyle w:val="ListParagraph"/>
        <w:spacing w:after="0"/>
        <w:rPr>
          <w:rFonts w:eastAsiaTheme="majorEastAsia"/>
        </w:rPr>
      </w:pPr>
    </w:p>
    <w:p w14:paraId="668C7D79" w14:textId="44B820C6" w:rsidR="00E847AF" w:rsidRDefault="00E847AF" w:rsidP="00E847AF">
      <w:pPr>
        <w:pStyle w:val="ListParagraph"/>
        <w:spacing w:after="0"/>
        <w:ind w:left="3600"/>
        <w:rPr>
          <w:rFonts w:eastAsiaTheme="majorEastAsia"/>
        </w:rPr>
      </w:pPr>
      <w:r>
        <w:rPr>
          <w:rFonts w:eastAsiaTheme="majorEastAsia"/>
        </w:rPr>
        <w:br/>
        <w:t>Rosslyn Noonan is the</w:t>
      </w:r>
      <w:r w:rsidRPr="00E847AF">
        <w:rPr>
          <w:rFonts w:eastAsiaTheme="majorEastAsia"/>
          <w:b/>
        </w:rPr>
        <w:t xml:space="preserve"> Chairperson </w:t>
      </w:r>
      <w:r>
        <w:rPr>
          <w:rFonts w:eastAsiaTheme="majorEastAsia"/>
        </w:rPr>
        <w:t>of the Independent Panel.</w:t>
      </w:r>
    </w:p>
    <w:p w14:paraId="5874AD7B" w14:textId="63E74C8D" w:rsidR="00BE2DFD" w:rsidRDefault="00BE2DFD" w:rsidP="00BE2DFD">
      <w:pPr>
        <w:ind w:left="3600"/>
        <w:rPr>
          <w:b/>
          <w:color w:val="2F5496" w:themeColor="accent5" w:themeShade="BF"/>
          <w:sz w:val="36"/>
          <w:szCs w:val="36"/>
          <w:lang w:eastAsia="en-NZ"/>
        </w:rPr>
      </w:pPr>
      <w:r>
        <w:rPr>
          <w:lang w:eastAsia="en-NZ"/>
        </w:rPr>
        <w:br w:type="column"/>
      </w:r>
      <w:r w:rsidR="00A3090E">
        <w:rPr>
          <w:noProof/>
          <w:color w:val="212121"/>
          <w:szCs w:val="32"/>
        </w:rPr>
        <w:lastRenderedPageBreak/>
        <w:drawing>
          <wp:anchor distT="0" distB="0" distL="114300" distR="114300" simplePos="0" relativeHeight="252911616" behindDoc="1" locked="0" layoutInCell="1" allowOverlap="1" wp14:anchorId="6479D652" wp14:editId="3DEE5033">
            <wp:simplePos x="0" y="0"/>
            <wp:positionH relativeFrom="column">
              <wp:posOffset>-558800</wp:posOffset>
            </wp:positionH>
            <wp:positionV relativeFrom="paragraph">
              <wp:posOffset>-169757</wp:posOffset>
            </wp:positionV>
            <wp:extent cx="2023936" cy="1778000"/>
            <wp:effectExtent l="0" t="0" r="0" b="0"/>
            <wp:wrapNone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court-address letter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3936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4868">
        <w:rPr>
          <w:b/>
          <w:color w:val="2F5496" w:themeColor="accent5" w:themeShade="BF"/>
          <w:sz w:val="36"/>
          <w:szCs w:val="36"/>
          <w:lang w:eastAsia="en-NZ"/>
        </w:rPr>
        <w:t>A letter to you from the Ind</w:t>
      </w:r>
      <w:r>
        <w:rPr>
          <w:b/>
          <w:color w:val="2F5496" w:themeColor="accent5" w:themeShade="BF"/>
          <w:sz w:val="36"/>
          <w:szCs w:val="36"/>
          <w:lang w:eastAsia="en-NZ"/>
        </w:rPr>
        <w:t>e</w:t>
      </w:r>
      <w:r w:rsidRPr="00B34868">
        <w:rPr>
          <w:b/>
          <w:color w:val="2F5496" w:themeColor="accent5" w:themeShade="BF"/>
          <w:sz w:val="36"/>
          <w:szCs w:val="36"/>
          <w:lang w:eastAsia="en-NZ"/>
        </w:rPr>
        <w:t>pendent Panel</w:t>
      </w:r>
    </w:p>
    <w:p w14:paraId="76088DD0" w14:textId="418AD62F" w:rsidR="00A97541" w:rsidRDefault="00A97541" w:rsidP="00535014">
      <w:pPr>
        <w:pStyle w:val="ListParagraph"/>
        <w:ind w:left="0"/>
        <w:rPr>
          <w:rStyle w:val="st1"/>
          <w:rFonts w:cs="Arial"/>
        </w:rPr>
      </w:pPr>
    </w:p>
    <w:p w14:paraId="3EA42429" w14:textId="4286C8C4" w:rsidR="00E847AF" w:rsidRDefault="00026ECD" w:rsidP="00B900EB">
      <w:pPr>
        <w:pStyle w:val="xmsolistparagraph"/>
        <w:spacing w:line="360" w:lineRule="auto"/>
        <w:ind w:left="3600"/>
        <w:rPr>
          <w:rFonts w:ascii="Arial" w:hAnsi="Arial" w:cs="Arial"/>
          <w:color w:val="212121"/>
          <w:sz w:val="32"/>
          <w:szCs w:val="32"/>
        </w:rPr>
      </w:pPr>
      <w:r>
        <w:rPr>
          <w:rFonts w:ascii="Arial" w:hAnsi="Arial" w:cs="Arial"/>
          <w:color w:val="212121"/>
          <w:sz w:val="32"/>
          <w:szCs w:val="32"/>
        </w:rPr>
        <w:t xml:space="preserve">In 2014 </w:t>
      </w:r>
      <w:r w:rsidR="00E847AF" w:rsidRPr="00E847AF">
        <w:rPr>
          <w:rFonts w:ascii="Arial" w:hAnsi="Arial" w:cs="Arial"/>
          <w:color w:val="212121"/>
          <w:sz w:val="32"/>
          <w:szCs w:val="32"/>
        </w:rPr>
        <w:t>some changes</w:t>
      </w:r>
      <w:r>
        <w:rPr>
          <w:rFonts w:ascii="Arial" w:hAnsi="Arial" w:cs="Arial"/>
          <w:color w:val="212121"/>
          <w:sz w:val="32"/>
          <w:szCs w:val="32"/>
        </w:rPr>
        <w:t xml:space="preserve"> were</w:t>
      </w:r>
      <w:r w:rsidR="00E847AF" w:rsidRPr="00E847AF">
        <w:rPr>
          <w:rFonts w:ascii="Arial" w:hAnsi="Arial" w:cs="Arial"/>
          <w:color w:val="212121"/>
          <w:sz w:val="32"/>
          <w:szCs w:val="32"/>
        </w:rPr>
        <w:t xml:space="preserve"> mad</w:t>
      </w:r>
      <w:r>
        <w:rPr>
          <w:rFonts w:ascii="Arial" w:hAnsi="Arial" w:cs="Arial"/>
          <w:color w:val="212121"/>
          <w:sz w:val="32"/>
          <w:szCs w:val="32"/>
        </w:rPr>
        <w:t>e to the family justice system</w:t>
      </w:r>
      <w:r w:rsidR="00E847AF" w:rsidRPr="00E847AF">
        <w:rPr>
          <w:rFonts w:ascii="Arial" w:hAnsi="Arial" w:cs="Arial"/>
          <w:color w:val="212121"/>
          <w:sz w:val="32"/>
          <w:szCs w:val="32"/>
        </w:rPr>
        <w:t>.</w:t>
      </w:r>
    </w:p>
    <w:p w14:paraId="7D821918" w14:textId="234C4595" w:rsidR="00E847AF" w:rsidRDefault="00E847AF" w:rsidP="00B900EB">
      <w:pPr>
        <w:pStyle w:val="xmsolistparagraph"/>
        <w:spacing w:line="360" w:lineRule="auto"/>
        <w:ind w:left="3600"/>
        <w:rPr>
          <w:rFonts w:ascii="Arial" w:hAnsi="Arial" w:cs="Arial"/>
          <w:color w:val="212121"/>
          <w:sz w:val="32"/>
          <w:szCs w:val="32"/>
        </w:rPr>
      </w:pPr>
    </w:p>
    <w:p w14:paraId="734241F4" w14:textId="77777777" w:rsidR="00EE55F6" w:rsidRDefault="00EE55F6" w:rsidP="00EE55F6">
      <w:pPr>
        <w:ind w:left="3600"/>
        <w:rPr>
          <w:rStyle w:val="st1"/>
          <w:rFonts w:cs="Arial"/>
        </w:rPr>
      </w:pPr>
    </w:p>
    <w:p w14:paraId="13AE863C" w14:textId="53CB41FD" w:rsidR="00EE55F6" w:rsidRPr="00C602E3" w:rsidRDefault="00EE55F6" w:rsidP="00EE55F6">
      <w:pPr>
        <w:ind w:left="3600"/>
        <w:rPr>
          <w:rStyle w:val="st1"/>
          <w:rFonts w:cs="Arial"/>
        </w:rPr>
      </w:pPr>
      <w:r>
        <w:rPr>
          <w:noProof/>
          <w:lang w:eastAsia="en-NZ"/>
        </w:rPr>
        <w:drawing>
          <wp:anchor distT="0" distB="0" distL="114300" distR="114300" simplePos="0" relativeHeight="252883968" behindDoc="0" locked="0" layoutInCell="1" allowOverlap="1" wp14:anchorId="29607A19" wp14:editId="7A879076">
            <wp:simplePos x="0" y="0"/>
            <wp:positionH relativeFrom="column">
              <wp:posOffset>-347323</wp:posOffset>
            </wp:positionH>
            <wp:positionV relativeFrom="paragraph">
              <wp:posOffset>-65</wp:posOffset>
            </wp:positionV>
            <wp:extent cx="1860550" cy="1238250"/>
            <wp:effectExtent l="0" t="0" r="6350" b="0"/>
            <wp:wrapNone/>
            <wp:docPr id="53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02E3">
        <w:rPr>
          <w:rStyle w:val="st1"/>
          <w:rFonts w:cs="Arial"/>
        </w:rPr>
        <w:t xml:space="preserve">The Minister of Justice </w:t>
      </w:r>
      <w:r>
        <w:rPr>
          <w:rStyle w:val="st1"/>
          <w:rFonts w:cs="Arial"/>
        </w:rPr>
        <w:t xml:space="preserve">has </w:t>
      </w:r>
      <w:r w:rsidRPr="00C602E3">
        <w:rPr>
          <w:rStyle w:val="st1"/>
          <w:rFonts w:cs="Arial"/>
        </w:rPr>
        <w:t xml:space="preserve">asked the Independent Panel to talk to people </w:t>
      </w:r>
      <w:r>
        <w:rPr>
          <w:rStyle w:val="st1"/>
          <w:rFonts w:cs="Arial"/>
        </w:rPr>
        <w:t>who have used</w:t>
      </w:r>
      <w:r w:rsidRPr="00C602E3">
        <w:rPr>
          <w:rStyle w:val="st1"/>
          <w:rFonts w:cs="Arial"/>
        </w:rPr>
        <w:t xml:space="preserve"> the family justice system </w:t>
      </w:r>
      <w:r>
        <w:rPr>
          <w:rStyle w:val="st1"/>
          <w:rFonts w:cs="Arial"/>
        </w:rPr>
        <w:t>since</w:t>
      </w:r>
      <w:r w:rsidRPr="00C602E3">
        <w:rPr>
          <w:rStyle w:val="st1"/>
          <w:rFonts w:cs="Arial"/>
        </w:rPr>
        <w:t xml:space="preserve"> 2014.</w:t>
      </w:r>
    </w:p>
    <w:p w14:paraId="5AE7F0A2" w14:textId="77E61DD9" w:rsidR="00EE55F6" w:rsidRDefault="00EE55F6" w:rsidP="00B900EB">
      <w:pPr>
        <w:pStyle w:val="xmsolistparagraph"/>
        <w:spacing w:line="360" w:lineRule="auto"/>
        <w:ind w:left="3600"/>
        <w:rPr>
          <w:rFonts w:ascii="Arial" w:hAnsi="Arial" w:cs="Arial"/>
          <w:color w:val="21212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881920" behindDoc="0" locked="0" layoutInCell="1" allowOverlap="1" wp14:anchorId="72ED5E63" wp14:editId="3DBDFA33">
            <wp:simplePos x="0" y="0"/>
            <wp:positionH relativeFrom="margin">
              <wp:posOffset>-33866</wp:posOffset>
            </wp:positionH>
            <wp:positionV relativeFrom="paragraph">
              <wp:posOffset>207433</wp:posOffset>
            </wp:positionV>
            <wp:extent cx="1445895" cy="1807210"/>
            <wp:effectExtent l="0" t="0" r="1905" b="2540"/>
            <wp:wrapNone/>
            <wp:docPr id="54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895" cy="180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0D6E03" w14:textId="77777777" w:rsidR="00EE55F6" w:rsidRDefault="00EE55F6" w:rsidP="00EE55F6">
      <w:pPr>
        <w:ind w:left="3600"/>
        <w:rPr>
          <w:rStyle w:val="st1"/>
          <w:rFonts w:cs="Arial"/>
        </w:rPr>
      </w:pPr>
    </w:p>
    <w:p w14:paraId="04B04AB5" w14:textId="08275C07" w:rsidR="00EE55F6" w:rsidRDefault="00EE55F6" w:rsidP="00EE55F6">
      <w:pPr>
        <w:ind w:left="3600"/>
        <w:rPr>
          <w:rStyle w:val="st1"/>
          <w:rFonts w:cs="Arial"/>
        </w:rPr>
      </w:pPr>
      <w:r>
        <w:rPr>
          <w:rStyle w:val="st1"/>
          <w:rFonts w:cs="Arial"/>
        </w:rPr>
        <w:t>We need to report back to him about what we find.</w:t>
      </w:r>
    </w:p>
    <w:p w14:paraId="6C0B3431" w14:textId="48FF6806" w:rsidR="00EE55F6" w:rsidRDefault="00C81676" w:rsidP="00EE55F6">
      <w:pPr>
        <w:ind w:left="3600"/>
        <w:rPr>
          <w:rStyle w:val="st1"/>
          <w:rFonts w:cs="Arial"/>
        </w:rPr>
      </w:pPr>
      <w:r>
        <w:rPr>
          <w:noProof/>
          <w:color w:val="212121"/>
          <w:szCs w:val="32"/>
        </w:rPr>
        <w:drawing>
          <wp:anchor distT="0" distB="0" distL="114300" distR="114300" simplePos="0" relativeHeight="252886016" behindDoc="1" locked="0" layoutInCell="1" allowOverlap="1" wp14:anchorId="37B4D80D" wp14:editId="3C344FC4">
            <wp:simplePos x="0" y="0"/>
            <wp:positionH relativeFrom="column">
              <wp:posOffset>-354965</wp:posOffset>
            </wp:positionH>
            <wp:positionV relativeFrom="paragraph">
              <wp:posOffset>486410</wp:posOffset>
            </wp:positionV>
            <wp:extent cx="1927860" cy="2726055"/>
            <wp:effectExtent l="0" t="0" r="0" b="0"/>
            <wp:wrapNone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NZ map with markers-01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7860" cy="2726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DE23BB" w14:textId="245AC334" w:rsidR="00EE55F6" w:rsidRDefault="00EE55F6" w:rsidP="00EE55F6">
      <w:pPr>
        <w:ind w:left="3600"/>
        <w:rPr>
          <w:rStyle w:val="st1"/>
          <w:rFonts w:cs="Arial"/>
        </w:rPr>
      </w:pPr>
    </w:p>
    <w:p w14:paraId="69B61963" w14:textId="0EDD4195" w:rsidR="00EE55F6" w:rsidRPr="00EE55F6" w:rsidRDefault="00E847AF" w:rsidP="00EE55F6">
      <w:pPr>
        <w:pStyle w:val="xmsolistparagraph"/>
        <w:spacing w:line="360" w:lineRule="auto"/>
        <w:ind w:left="3600"/>
        <w:rPr>
          <w:rStyle w:val="st1"/>
          <w:rFonts w:ascii="Arial" w:hAnsi="Arial" w:cs="Arial"/>
          <w:color w:val="212121"/>
          <w:sz w:val="32"/>
          <w:szCs w:val="32"/>
        </w:rPr>
      </w:pPr>
      <w:r w:rsidRPr="00E847AF">
        <w:rPr>
          <w:rFonts w:ascii="Arial" w:hAnsi="Arial" w:cs="Arial"/>
          <w:color w:val="212121"/>
          <w:sz w:val="32"/>
          <w:szCs w:val="32"/>
        </w:rPr>
        <w:t xml:space="preserve">In 2018 we asked New Zealand what people thought about </w:t>
      </w:r>
      <w:r w:rsidR="00EE55F6">
        <w:rPr>
          <w:rFonts w:ascii="Arial" w:hAnsi="Arial" w:cs="Arial"/>
          <w:color w:val="212121"/>
          <w:sz w:val="32"/>
          <w:szCs w:val="32"/>
        </w:rPr>
        <w:t>the</w:t>
      </w:r>
      <w:r w:rsidRPr="00E847AF">
        <w:rPr>
          <w:rFonts w:ascii="Arial" w:hAnsi="Arial" w:cs="Arial"/>
          <w:color w:val="212121"/>
          <w:sz w:val="32"/>
          <w:szCs w:val="32"/>
        </w:rPr>
        <w:t xml:space="preserve"> changes.</w:t>
      </w:r>
    </w:p>
    <w:p w14:paraId="19F71820" w14:textId="77777777" w:rsidR="00EE55F6" w:rsidRDefault="00EE55F6" w:rsidP="00B900EB">
      <w:pPr>
        <w:pStyle w:val="xmsolistparagraph"/>
        <w:spacing w:line="360" w:lineRule="auto"/>
        <w:ind w:left="3600"/>
        <w:rPr>
          <w:rFonts w:ascii="Arial" w:hAnsi="Arial" w:cs="Arial"/>
          <w:color w:val="212121"/>
          <w:sz w:val="32"/>
          <w:szCs w:val="32"/>
        </w:rPr>
      </w:pPr>
    </w:p>
    <w:p w14:paraId="24F0932F" w14:textId="77777777" w:rsidR="00EE55F6" w:rsidRDefault="00EE55F6" w:rsidP="00EE55F6">
      <w:pPr>
        <w:ind w:left="3600"/>
        <w:rPr>
          <w:rStyle w:val="st1"/>
          <w:rFonts w:cs="Arial"/>
        </w:rPr>
      </w:pPr>
      <w:r>
        <w:rPr>
          <w:rStyle w:val="st1"/>
          <w:rFonts w:cs="Arial"/>
        </w:rPr>
        <w:lastRenderedPageBreak/>
        <w:t>The Independent Panel asked people:</w:t>
      </w:r>
    </w:p>
    <w:p w14:paraId="3C4B2866" w14:textId="77777777" w:rsidR="00EE55F6" w:rsidRDefault="00EE55F6" w:rsidP="00EE55F6">
      <w:pPr>
        <w:ind w:left="3600"/>
        <w:rPr>
          <w:rStyle w:val="st1"/>
          <w:rFonts w:cs="Arial"/>
        </w:rPr>
      </w:pPr>
      <w:r>
        <w:rPr>
          <w:noProof/>
          <w:lang w:eastAsia="en-NZ"/>
        </w:rPr>
        <w:drawing>
          <wp:anchor distT="0" distB="0" distL="114300" distR="114300" simplePos="0" relativeHeight="252888064" behindDoc="0" locked="0" layoutInCell="1" allowOverlap="1" wp14:anchorId="41C9A9D5" wp14:editId="3DE4F8DB">
            <wp:simplePos x="0" y="0"/>
            <wp:positionH relativeFrom="margin">
              <wp:align>left</wp:align>
            </wp:positionH>
            <wp:positionV relativeFrom="paragraph">
              <wp:posOffset>9818</wp:posOffset>
            </wp:positionV>
            <wp:extent cx="1144270" cy="1419225"/>
            <wp:effectExtent l="0" t="0" r="0" b="9525"/>
            <wp:wrapNone/>
            <wp:docPr id="51" name="Picture 1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27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599EFB" w14:textId="77777777" w:rsidR="00EE55F6" w:rsidRDefault="00EE55F6" w:rsidP="00EE55F6">
      <w:pPr>
        <w:numPr>
          <w:ilvl w:val="0"/>
          <w:numId w:val="22"/>
        </w:numPr>
        <w:rPr>
          <w:rStyle w:val="st1"/>
          <w:rFonts w:cs="Arial"/>
        </w:rPr>
      </w:pPr>
      <w:r>
        <w:rPr>
          <w:rStyle w:val="st1"/>
          <w:rFonts w:cs="Arial"/>
        </w:rPr>
        <w:t xml:space="preserve">what is good about the </w:t>
      </w:r>
      <w:r w:rsidRPr="00FE776E">
        <w:rPr>
          <w:rStyle w:val="st1"/>
          <w:rFonts w:cs="Arial"/>
          <w:b/>
        </w:rPr>
        <w:t>family justice system</w:t>
      </w:r>
      <w:r w:rsidRPr="0053498F">
        <w:rPr>
          <w:rStyle w:val="st1"/>
          <w:rFonts w:cs="Arial"/>
        </w:rPr>
        <w:t>?</w:t>
      </w:r>
      <w:r>
        <w:rPr>
          <w:rStyle w:val="st1"/>
          <w:rFonts w:cs="Arial"/>
        </w:rPr>
        <w:br/>
      </w:r>
    </w:p>
    <w:p w14:paraId="4B34D96D" w14:textId="77777777" w:rsidR="00EE55F6" w:rsidRDefault="00EE55F6" w:rsidP="00EE55F6">
      <w:pPr>
        <w:numPr>
          <w:ilvl w:val="0"/>
          <w:numId w:val="22"/>
        </w:numPr>
        <w:rPr>
          <w:rStyle w:val="st1"/>
          <w:rFonts w:cs="Arial"/>
        </w:rPr>
      </w:pPr>
      <w:r>
        <w:rPr>
          <w:noProof/>
          <w:lang w:eastAsia="en-NZ"/>
        </w:rPr>
        <w:drawing>
          <wp:anchor distT="0" distB="0" distL="114300" distR="114300" simplePos="0" relativeHeight="252889088" behindDoc="0" locked="0" layoutInCell="1" allowOverlap="1" wp14:anchorId="4101C8E2" wp14:editId="142BBD8E">
            <wp:simplePos x="0" y="0"/>
            <wp:positionH relativeFrom="margin">
              <wp:align>left</wp:align>
            </wp:positionH>
            <wp:positionV relativeFrom="paragraph">
              <wp:posOffset>44890</wp:posOffset>
            </wp:positionV>
            <wp:extent cx="1076960" cy="1114425"/>
            <wp:effectExtent l="0" t="0" r="8890" b="9525"/>
            <wp:wrapNone/>
            <wp:docPr id="52" name="Picture 1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960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Style w:val="st1"/>
          <w:rFonts w:cs="Arial"/>
        </w:rPr>
        <w:t>what is not good about the</w:t>
      </w:r>
      <w:r w:rsidRPr="00FE776E">
        <w:rPr>
          <w:rStyle w:val="st1"/>
          <w:rFonts w:cs="Arial"/>
          <w:b/>
        </w:rPr>
        <w:t xml:space="preserve"> family justice system</w:t>
      </w:r>
      <w:r w:rsidRPr="0053498F">
        <w:rPr>
          <w:rStyle w:val="st1"/>
          <w:rFonts w:cs="Arial"/>
        </w:rPr>
        <w:t>?</w:t>
      </w:r>
      <w:r>
        <w:rPr>
          <w:rStyle w:val="st1"/>
          <w:rFonts w:cs="Arial"/>
        </w:rPr>
        <w:br/>
      </w:r>
    </w:p>
    <w:p w14:paraId="4586070F" w14:textId="77777777" w:rsidR="00EE55F6" w:rsidRPr="0053498F" w:rsidRDefault="00EE55F6" w:rsidP="00EE55F6">
      <w:pPr>
        <w:numPr>
          <w:ilvl w:val="0"/>
          <w:numId w:val="22"/>
        </w:numPr>
        <w:rPr>
          <w:rStyle w:val="st1"/>
          <w:rFonts w:cs="Arial"/>
        </w:rPr>
      </w:pPr>
      <w:r>
        <w:rPr>
          <w:rStyle w:val="st1"/>
          <w:rFonts w:cs="Arial"/>
        </w:rPr>
        <w:t xml:space="preserve">what to do to make the </w:t>
      </w:r>
      <w:r w:rsidRPr="00FE776E">
        <w:rPr>
          <w:rStyle w:val="st1"/>
          <w:rFonts w:cs="Arial"/>
          <w:b/>
        </w:rPr>
        <w:t>family justice system</w:t>
      </w:r>
      <w:r>
        <w:rPr>
          <w:rStyle w:val="st1"/>
          <w:rFonts w:cs="Arial"/>
        </w:rPr>
        <w:t xml:space="preserve"> better?</w:t>
      </w:r>
    </w:p>
    <w:p w14:paraId="7FCE5649" w14:textId="77777777" w:rsidR="00EE55F6" w:rsidRDefault="00EE55F6" w:rsidP="00B900EB">
      <w:pPr>
        <w:pStyle w:val="xmsolistparagraph"/>
        <w:spacing w:line="360" w:lineRule="auto"/>
        <w:ind w:left="3600"/>
        <w:rPr>
          <w:rFonts w:ascii="Arial" w:hAnsi="Arial" w:cs="Arial"/>
          <w:color w:val="212121"/>
          <w:sz w:val="32"/>
          <w:szCs w:val="32"/>
        </w:rPr>
      </w:pPr>
    </w:p>
    <w:p w14:paraId="29D126A2" w14:textId="77777777" w:rsidR="00EE55F6" w:rsidRDefault="00EE55F6" w:rsidP="00B900EB">
      <w:pPr>
        <w:pStyle w:val="xmsolistparagraph"/>
        <w:spacing w:line="360" w:lineRule="auto"/>
        <w:ind w:left="3600"/>
        <w:rPr>
          <w:rFonts w:ascii="Arial" w:hAnsi="Arial" w:cs="Arial"/>
          <w:color w:val="212121"/>
          <w:sz w:val="32"/>
          <w:szCs w:val="32"/>
        </w:rPr>
      </w:pPr>
    </w:p>
    <w:p w14:paraId="6A16F244" w14:textId="77777777" w:rsidR="00EE55F6" w:rsidRDefault="00EE55F6" w:rsidP="00EE55F6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2892160" behindDoc="1" locked="0" layoutInCell="1" allowOverlap="1" wp14:anchorId="064E7B3E" wp14:editId="6D13BBD0">
            <wp:simplePos x="0" y="0"/>
            <wp:positionH relativeFrom="column">
              <wp:posOffset>405130</wp:posOffset>
            </wp:positionH>
            <wp:positionV relativeFrom="paragraph">
              <wp:posOffset>534035</wp:posOffset>
            </wp:positionV>
            <wp:extent cx="985520" cy="1254760"/>
            <wp:effectExtent l="0" t="0" r="0" b="0"/>
            <wp:wrapNone/>
            <wp:docPr id="62" name="Picture 1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20" cy="125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We have had meetings around the country with:</w:t>
      </w:r>
      <w:r>
        <w:br/>
      </w:r>
    </w:p>
    <w:p w14:paraId="0D5918F6" w14:textId="77777777" w:rsidR="00EE55F6" w:rsidRDefault="00EE55F6" w:rsidP="00EE55F6">
      <w:pPr>
        <w:pStyle w:val="ListParagraph"/>
        <w:numPr>
          <w:ilvl w:val="0"/>
          <w:numId w:val="15"/>
        </w:numPr>
        <w:ind w:left="3960"/>
      </w:pPr>
      <w:r>
        <w:rPr>
          <w:noProof/>
          <w:lang w:eastAsia="en-NZ"/>
        </w:rPr>
        <w:drawing>
          <wp:anchor distT="0" distB="0" distL="114300" distR="114300" simplePos="0" relativeHeight="252891136" behindDoc="1" locked="0" layoutInCell="1" allowOverlap="1" wp14:anchorId="5DF82401" wp14:editId="2919027D">
            <wp:simplePos x="0" y="0"/>
            <wp:positionH relativeFrom="column">
              <wp:posOffset>38735</wp:posOffset>
            </wp:positionH>
            <wp:positionV relativeFrom="paragraph">
              <wp:posOffset>897643</wp:posOffset>
            </wp:positionV>
            <wp:extent cx="1871345" cy="1317625"/>
            <wp:effectExtent l="0" t="0" r="0" b="0"/>
            <wp:wrapNone/>
            <wp:docPr id="63" name="Picture 1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people 1 at a time</w:t>
      </w:r>
      <w:r>
        <w:br/>
      </w:r>
      <w:r>
        <w:br/>
      </w:r>
    </w:p>
    <w:p w14:paraId="2E1F4B51" w14:textId="77777777" w:rsidR="00EE55F6" w:rsidRDefault="00EE55F6" w:rsidP="00EE55F6">
      <w:pPr>
        <w:pStyle w:val="ListParagraph"/>
        <w:numPr>
          <w:ilvl w:val="0"/>
          <w:numId w:val="15"/>
        </w:numPr>
        <w:ind w:left="3960"/>
      </w:pPr>
      <w:r w:rsidRPr="0024023C">
        <w:t>groups</w:t>
      </w:r>
      <w:r>
        <w:t xml:space="preserve"> of people</w:t>
      </w:r>
      <w:r w:rsidRPr="0024023C">
        <w:t xml:space="preserve">. </w:t>
      </w:r>
    </w:p>
    <w:p w14:paraId="019933E1" w14:textId="77777777" w:rsidR="00EE55F6" w:rsidRDefault="00EE55F6" w:rsidP="00EE55F6">
      <w:pPr>
        <w:ind w:left="3600"/>
      </w:pPr>
      <w:r>
        <w:br/>
      </w:r>
      <w:r>
        <w:br/>
        <w:t xml:space="preserve"> </w:t>
      </w:r>
    </w:p>
    <w:p w14:paraId="4490BE83" w14:textId="2141250C" w:rsidR="00EE55F6" w:rsidRDefault="00EE55F6" w:rsidP="00EE55F6">
      <w:pPr>
        <w:ind w:left="3600"/>
      </w:pPr>
      <w:r>
        <w:rPr>
          <w:b/>
          <w:noProof/>
          <w:lang w:eastAsia="en-NZ"/>
        </w:rPr>
        <w:lastRenderedPageBreak/>
        <w:drawing>
          <wp:anchor distT="0" distB="0" distL="114300" distR="114300" simplePos="0" relativeHeight="252897280" behindDoc="0" locked="0" layoutInCell="1" allowOverlap="1" wp14:anchorId="37095C84" wp14:editId="3F814CDA">
            <wp:simplePos x="0" y="0"/>
            <wp:positionH relativeFrom="column">
              <wp:posOffset>-95693</wp:posOffset>
            </wp:positionH>
            <wp:positionV relativeFrom="paragraph">
              <wp:posOffset>-21266</wp:posOffset>
            </wp:positionV>
            <wp:extent cx="1762125" cy="1408430"/>
            <wp:effectExtent l="0" t="0" r="9525" b="127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40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 xml:space="preserve">More than </w:t>
      </w:r>
      <w:r w:rsidR="00AC5F1A">
        <w:t>5</w:t>
      </w:r>
      <w:r>
        <w:t xml:space="preserve">00 </w:t>
      </w:r>
      <w:r w:rsidRPr="0038706F">
        <w:rPr>
          <w:b/>
        </w:rPr>
        <w:t>submissions</w:t>
      </w:r>
      <w:r>
        <w:t xml:space="preserve"> have been given to the Independent Panel. </w:t>
      </w:r>
    </w:p>
    <w:p w14:paraId="7FE97DD4" w14:textId="77777777" w:rsidR="00EE55F6" w:rsidRDefault="00EE55F6" w:rsidP="00EE55F6"/>
    <w:p w14:paraId="3B8D30D7" w14:textId="77777777" w:rsidR="00EE55F6" w:rsidRDefault="00EE55F6" w:rsidP="00EE55F6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898304" behindDoc="1" locked="0" layoutInCell="1" allowOverlap="1" wp14:anchorId="0DE99C2F" wp14:editId="5E6E200F">
                <wp:simplePos x="0" y="0"/>
                <wp:positionH relativeFrom="column">
                  <wp:posOffset>2116667</wp:posOffset>
                </wp:positionH>
                <wp:positionV relativeFrom="paragraph">
                  <wp:posOffset>603250</wp:posOffset>
                </wp:positionV>
                <wp:extent cx="3962400" cy="1253067"/>
                <wp:effectExtent l="0" t="0" r="0" b="4445"/>
                <wp:wrapNone/>
                <wp:docPr id="300" name="Rectangle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62400" cy="125306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A78341" id="Rectangle 300" o:spid="_x0000_s1026" style="position:absolute;margin-left:166.65pt;margin-top:47.5pt;width:312pt;height:98.65pt;z-index:-25041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" fillcolor="#b4c6e7 [1304]" stroked="f" strokeweight="1pt">
                <v:path arrowok="t"/>
              </v:rect>
            </w:pict>
          </mc:Fallback>
        </mc:AlternateContent>
      </w:r>
      <w:r>
        <w:br/>
      </w:r>
    </w:p>
    <w:p w14:paraId="329787A4" w14:textId="77777777" w:rsidR="00EE55F6" w:rsidRPr="0038706F" w:rsidRDefault="00EE55F6" w:rsidP="00EE55F6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2896256" behindDoc="0" locked="0" layoutInCell="1" allowOverlap="1" wp14:anchorId="2A2A5D1A" wp14:editId="41D0C99F">
            <wp:simplePos x="0" y="0"/>
            <wp:positionH relativeFrom="margin">
              <wp:posOffset>-251460</wp:posOffset>
            </wp:positionH>
            <wp:positionV relativeFrom="paragraph">
              <wp:posOffset>11853</wp:posOffset>
            </wp:positionV>
            <wp:extent cx="1706880" cy="1560830"/>
            <wp:effectExtent l="0" t="0" r="7620" b="127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156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</w:rPr>
        <w:t xml:space="preserve">Submissions </w:t>
      </w:r>
      <w:r>
        <w:t xml:space="preserve">tell us what people think about the </w:t>
      </w:r>
      <w:r w:rsidRPr="0038706F">
        <w:rPr>
          <w:b/>
        </w:rPr>
        <w:t>family justice system</w:t>
      </w:r>
      <w:r>
        <w:t>.</w:t>
      </w:r>
      <w:r w:rsidRPr="00026ECD">
        <w:rPr>
          <w:noProof/>
          <w:lang w:eastAsia="en-NZ"/>
        </w:rPr>
        <w:t xml:space="preserve"> </w:t>
      </w:r>
    </w:p>
    <w:p w14:paraId="7A3B68C1" w14:textId="77777777" w:rsidR="00EE55F6" w:rsidRDefault="00EE55F6" w:rsidP="00EE55F6">
      <w:pPr>
        <w:ind w:left="3600"/>
      </w:pPr>
    </w:p>
    <w:p w14:paraId="542EAD92" w14:textId="77777777" w:rsidR="00EE55F6" w:rsidRDefault="00EE55F6" w:rsidP="00EE55F6">
      <w:pPr>
        <w:ind w:left="3600"/>
      </w:pPr>
    </w:p>
    <w:p w14:paraId="1DC5A4D0" w14:textId="77777777" w:rsidR="00EE55F6" w:rsidRDefault="00EE55F6" w:rsidP="00EE55F6">
      <w:r>
        <w:tab/>
      </w:r>
      <w:r>
        <w:tab/>
      </w:r>
      <w:r>
        <w:tab/>
      </w:r>
      <w:r>
        <w:tab/>
      </w:r>
      <w:r>
        <w:tab/>
      </w:r>
    </w:p>
    <w:p w14:paraId="4250932F" w14:textId="77777777" w:rsidR="00EE55F6" w:rsidRDefault="00EE55F6" w:rsidP="00EE55F6">
      <w:pPr>
        <w:ind w:left="3600"/>
      </w:pPr>
      <w:r>
        <w:t xml:space="preserve">If you want to read the </w:t>
      </w:r>
      <w:r w:rsidRPr="00EF0959">
        <w:rPr>
          <w:b/>
        </w:rPr>
        <w:t xml:space="preserve">submissions </w:t>
      </w:r>
      <w:r>
        <w:rPr>
          <w:b/>
        </w:rPr>
        <w:t xml:space="preserve">that we got </w:t>
      </w:r>
      <w:r>
        <w:t>you can use this website:</w:t>
      </w:r>
    </w:p>
    <w:p w14:paraId="282B40D3" w14:textId="77777777" w:rsidR="00EE55F6" w:rsidRDefault="00EE55F6" w:rsidP="00EE55F6">
      <w:pPr>
        <w:rPr>
          <w:color w:val="FF0000"/>
          <w:szCs w:val="32"/>
        </w:rPr>
      </w:pPr>
    </w:p>
    <w:p w14:paraId="1E62B4D2" w14:textId="213AD069" w:rsidR="00EE55F6" w:rsidRPr="0053498F" w:rsidRDefault="00AC5F1A" w:rsidP="00EE55F6">
      <w:pPr>
        <w:rPr>
          <w:szCs w:val="32"/>
        </w:rPr>
      </w:pPr>
      <w:r w:rsidRPr="00AC5F1A">
        <w:rPr>
          <w:color w:val="FF0000"/>
          <w:szCs w:val="32"/>
        </w:rPr>
        <w:t>https://www.justice.govt.nz/assets/Documents/Publications/Family-Court-Rewrite-Summary-of-Submissions.pdf</w:t>
      </w:r>
      <w:r w:rsidR="00EE55F6" w:rsidRPr="0053498F">
        <w:rPr>
          <w:szCs w:val="32"/>
        </w:rPr>
        <w:br/>
      </w:r>
    </w:p>
    <w:p w14:paraId="4BBFB1C8" w14:textId="77777777" w:rsidR="00EE55F6" w:rsidRDefault="00EE55F6" w:rsidP="00EE55F6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894208" behindDoc="1" locked="0" layoutInCell="1" allowOverlap="1" wp14:anchorId="2CFB1DAA" wp14:editId="01D3C15E">
                <wp:simplePos x="0" y="0"/>
                <wp:positionH relativeFrom="column">
                  <wp:posOffset>2065655</wp:posOffset>
                </wp:positionH>
                <wp:positionV relativeFrom="paragraph">
                  <wp:posOffset>203200</wp:posOffset>
                </wp:positionV>
                <wp:extent cx="3981450" cy="2082377"/>
                <wp:effectExtent l="0" t="0" r="0" b="0"/>
                <wp:wrapNone/>
                <wp:docPr id="1522" name="Rectangle 1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81450" cy="208237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A4D58E" id="Rectangle 1522" o:spid="_x0000_s1026" style="position:absolute;margin-left:162.65pt;margin-top:16pt;width:313.5pt;height:163.95pt;z-index:-25042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" fillcolor="#b4c6e7 [1304]" stroked="f" strokeweight="1pt">
                <v:path arrowok="t"/>
              </v:rect>
            </w:pict>
          </mc:Fallback>
        </mc:AlternateContent>
      </w: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895232" behindDoc="0" locked="0" layoutInCell="1" allowOverlap="1" wp14:anchorId="7F793C52" wp14:editId="33ADD624">
                <wp:simplePos x="0" y="0"/>
                <wp:positionH relativeFrom="column">
                  <wp:posOffset>580101</wp:posOffset>
                </wp:positionH>
                <wp:positionV relativeFrom="paragraph">
                  <wp:posOffset>849869</wp:posOffset>
                </wp:positionV>
                <wp:extent cx="1112520" cy="1250950"/>
                <wp:effectExtent l="0" t="0" r="0" b="0"/>
                <wp:wrapNone/>
                <wp:docPr id="1523" name="Multiply 1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12520" cy="125095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0628C8" id="Multiply 1523" o:spid="_x0000_s1026" style="position:absolute;margin-left:45.7pt;margin-top:66.9pt;width:87.6pt;height:98.5pt;z-index:25289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112520,1250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" path="m169436,387392l364963,213502,556260,428602,747557,213502,943084,387392,731347,625475,943084,863558,747557,1037448,556260,822348,364963,1037448,169436,863558,381173,625475,169436,387392xe" fillcolor="red" strokecolor="#1f4d78 [1604]" strokeweight="1pt">
                <v:stroke joinstyle="miter"/>
                <v:path arrowok="t" o:connecttype="custom" o:connectlocs="169436,387392;364963,213502;556260,428602;747557,213502;943084,387392;731347,625475;943084,863558;747557,1037448;556260,822348;364963,1037448;169436,863558;381173,625475;169436,387392" o:connectangles="0,0,0,0,0,0,0,0,0,0,0,0,0"/>
              </v:shape>
            </w:pict>
          </mc:Fallback>
        </mc:AlternateContent>
      </w:r>
      <w:r>
        <w:rPr>
          <w:noProof/>
          <w:lang w:eastAsia="en-NZ"/>
        </w:rPr>
        <w:drawing>
          <wp:anchor distT="0" distB="0" distL="114300" distR="114300" simplePos="0" relativeHeight="252893184" behindDoc="1" locked="0" layoutInCell="1" allowOverlap="1" wp14:anchorId="10ABB7E7" wp14:editId="2EFCF641">
            <wp:simplePos x="0" y="0"/>
            <wp:positionH relativeFrom="column">
              <wp:posOffset>-551180</wp:posOffset>
            </wp:positionH>
            <wp:positionV relativeFrom="paragraph">
              <wp:posOffset>175895</wp:posOffset>
            </wp:positionV>
            <wp:extent cx="2498090" cy="1766570"/>
            <wp:effectExtent l="0" t="0" r="0" b="0"/>
            <wp:wrapNone/>
            <wp:docPr id="1525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" t="-12482" r="-18" b="12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090" cy="176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/>
        <w:t xml:space="preserve">The submissions are </w:t>
      </w:r>
      <w:r w:rsidRPr="00E53B9A">
        <w:rPr>
          <w:b/>
        </w:rPr>
        <w:t>not</w:t>
      </w:r>
      <w:r>
        <w:t xml:space="preserve"> written in Easy Read.</w:t>
      </w:r>
      <w:r>
        <w:br/>
      </w:r>
    </w:p>
    <w:p w14:paraId="1414292A" w14:textId="77777777" w:rsidR="00EE55F6" w:rsidRDefault="00EE55F6" w:rsidP="00EE55F6">
      <w:pPr>
        <w:ind w:left="3600"/>
      </w:pPr>
    </w:p>
    <w:p w14:paraId="647BEC20" w14:textId="77777777" w:rsidR="00EE55F6" w:rsidRDefault="00EE55F6" w:rsidP="00EE55F6">
      <w:pPr>
        <w:ind w:left="3600"/>
      </w:pPr>
      <w:r>
        <w:t xml:space="preserve">You might need support to read them. </w:t>
      </w:r>
    </w:p>
    <w:p w14:paraId="301E1EF8" w14:textId="293BDB14" w:rsidR="00E847AF" w:rsidRDefault="00EE55F6" w:rsidP="00B900EB">
      <w:pPr>
        <w:pStyle w:val="xmsolistparagraph"/>
        <w:spacing w:line="360" w:lineRule="auto"/>
        <w:ind w:left="3600"/>
        <w:rPr>
          <w:rFonts w:ascii="Arial" w:hAnsi="Arial" w:cs="Arial"/>
          <w:color w:val="212121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6152C5B" wp14:editId="397FD78F">
            <wp:simplePos x="0" y="0"/>
            <wp:positionH relativeFrom="column">
              <wp:posOffset>-282999</wp:posOffset>
            </wp:positionH>
            <wp:positionV relativeFrom="paragraph">
              <wp:posOffset>-559223</wp:posOffset>
            </wp:positionV>
            <wp:extent cx="1669415" cy="1669415"/>
            <wp:effectExtent l="0" t="0" r="0" b="6985"/>
            <wp:wrapNone/>
            <wp:docPr id="47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415" cy="166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47AF" w:rsidRPr="00E847AF">
        <w:rPr>
          <w:rFonts w:ascii="Arial" w:hAnsi="Arial" w:cs="Arial"/>
          <w:color w:val="212121"/>
          <w:sz w:val="32"/>
          <w:szCs w:val="32"/>
        </w:rPr>
        <w:t xml:space="preserve">The Independent Panel has looked at what people </w:t>
      </w:r>
      <w:r w:rsidR="00C81676">
        <w:rPr>
          <w:rFonts w:ascii="Arial" w:hAnsi="Arial" w:cs="Arial"/>
          <w:color w:val="212121"/>
          <w:sz w:val="32"/>
          <w:szCs w:val="32"/>
        </w:rPr>
        <w:t>have told us</w:t>
      </w:r>
      <w:r w:rsidR="00E847AF" w:rsidRPr="00E847AF">
        <w:rPr>
          <w:rFonts w:ascii="Arial" w:hAnsi="Arial" w:cs="Arial"/>
          <w:color w:val="212121"/>
          <w:sz w:val="32"/>
          <w:szCs w:val="32"/>
        </w:rPr>
        <w:t>.</w:t>
      </w:r>
    </w:p>
    <w:p w14:paraId="785048DB" w14:textId="10626C5F" w:rsidR="00C81676" w:rsidRDefault="00C81676" w:rsidP="00B900EB">
      <w:pPr>
        <w:pStyle w:val="xmsolistparagraph"/>
        <w:spacing w:line="360" w:lineRule="auto"/>
        <w:ind w:left="3600"/>
        <w:rPr>
          <w:rFonts w:ascii="Arial" w:hAnsi="Arial" w:cs="Arial"/>
          <w:color w:val="212121"/>
          <w:sz w:val="32"/>
          <w:szCs w:val="32"/>
        </w:rPr>
      </w:pPr>
    </w:p>
    <w:p w14:paraId="3B07FB69" w14:textId="0CC8B06A" w:rsidR="00C81676" w:rsidRDefault="00C81676" w:rsidP="00B900EB">
      <w:pPr>
        <w:pStyle w:val="xmsolistparagraph"/>
        <w:spacing w:line="360" w:lineRule="auto"/>
        <w:ind w:left="3600"/>
        <w:rPr>
          <w:rFonts w:ascii="Arial" w:hAnsi="Arial" w:cs="Arial"/>
          <w:color w:val="212121"/>
          <w:sz w:val="32"/>
          <w:szCs w:val="32"/>
        </w:rPr>
      </w:pPr>
    </w:p>
    <w:p w14:paraId="3C44BCBE" w14:textId="2AE4343B" w:rsidR="00C81676" w:rsidRPr="00E847AF" w:rsidRDefault="00C81676" w:rsidP="00B900EB">
      <w:pPr>
        <w:pStyle w:val="xmsolistparagraph"/>
        <w:spacing w:line="360" w:lineRule="auto"/>
        <w:ind w:left="3600"/>
        <w:rPr>
          <w:rFonts w:ascii="Arial" w:hAnsi="Arial" w:cs="Arial"/>
          <w:color w:val="212121"/>
          <w:sz w:val="32"/>
          <w:szCs w:val="32"/>
        </w:rPr>
      </w:pPr>
      <w:r>
        <w:rPr>
          <w:rFonts w:ascii="Arial" w:hAnsi="Arial" w:cs="Arial"/>
          <w:noProof/>
          <w:color w:val="212121"/>
          <w:sz w:val="32"/>
          <w:szCs w:val="32"/>
        </w:rPr>
        <w:drawing>
          <wp:anchor distT="0" distB="0" distL="114300" distR="114300" simplePos="0" relativeHeight="252912640" behindDoc="1" locked="0" layoutInCell="1" allowOverlap="1" wp14:anchorId="1971752F" wp14:editId="787D4869">
            <wp:simplePos x="0" y="0"/>
            <wp:positionH relativeFrom="column">
              <wp:posOffset>-303530</wp:posOffset>
            </wp:positionH>
            <wp:positionV relativeFrom="paragraph">
              <wp:posOffset>502285</wp:posOffset>
            </wp:positionV>
            <wp:extent cx="1636395" cy="1489710"/>
            <wp:effectExtent l="0" t="0" r="1905" b="0"/>
            <wp:wrapNone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pasifika pacific talk speak up feedback staff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6395" cy="1489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color w:val="212121"/>
          <w:sz w:val="32"/>
          <w:szCs w:val="32"/>
        </w:rPr>
        <w:t>Now we are doing this survey to get more feedback.</w:t>
      </w:r>
    </w:p>
    <w:p w14:paraId="31049B8F" w14:textId="238AB6E5" w:rsidR="00FE776E" w:rsidRDefault="00EF0959" w:rsidP="00E847AF">
      <w:pPr>
        <w:pStyle w:val="ListParagraph"/>
        <w:ind w:left="0"/>
        <w:rPr>
          <w:rStyle w:val="st1"/>
          <w:rFonts w:cs="Arial"/>
        </w:rPr>
      </w:pPr>
      <w:r>
        <w:rPr>
          <w:rStyle w:val="st1"/>
          <w:rFonts w:cs="Arial"/>
        </w:rPr>
        <w:tab/>
      </w:r>
      <w:r>
        <w:rPr>
          <w:rStyle w:val="st1"/>
          <w:rFonts w:cs="Arial"/>
        </w:rPr>
        <w:tab/>
      </w:r>
      <w:r>
        <w:rPr>
          <w:rStyle w:val="st1"/>
          <w:rFonts w:cs="Arial"/>
        </w:rPr>
        <w:tab/>
      </w:r>
      <w:r>
        <w:rPr>
          <w:rStyle w:val="st1"/>
          <w:rFonts w:cs="Arial"/>
        </w:rPr>
        <w:tab/>
      </w:r>
      <w:r>
        <w:rPr>
          <w:rStyle w:val="st1"/>
          <w:rFonts w:cs="Arial"/>
        </w:rPr>
        <w:tab/>
      </w:r>
    </w:p>
    <w:p w14:paraId="2E233FF1" w14:textId="77777777" w:rsidR="00C81676" w:rsidRDefault="00C81676" w:rsidP="00C81676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914688" behindDoc="1" locked="0" layoutInCell="1" allowOverlap="1" wp14:anchorId="7C2A34C3" wp14:editId="794FDE93">
                <wp:simplePos x="0" y="0"/>
                <wp:positionH relativeFrom="margin">
                  <wp:posOffset>2104390</wp:posOffset>
                </wp:positionH>
                <wp:positionV relativeFrom="paragraph">
                  <wp:posOffset>274320</wp:posOffset>
                </wp:positionV>
                <wp:extent cx="3788410" cy="1208405"/>
                <wp:effectExtent l="0" t="0" r="2540" b="0"/>
                <wp:wrapNone/>
                <wp:docPr id="1880" name="Rectangle 1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88410" cy="120840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2F364E" id="Rectangle 1880" o:spid="_x0000_s1026" style="position:absolute;margin-left:165.7pt;margin-top:21.6pt;width:298.3pt;height:95.15pt;z-index:-25040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" fillcolor="#5b9bd5 [3204]" stroked="f" strokeweight="1pt">
                <v:fill opacity="32896f"/>
                <v:path arrowok="t"/>
                <w10:wrap anchorx="margin"/>
              </v:rect>
            </w:pict>
          </mc:Fallback>
        </mc:AlternateContent>
      </w:r>
    </w:p>
    <w:p w14:paraId="1958BBD2" w14:textId="77777777" w:rsidR="00C81676" w:rsidRDefault="00C81676" w:rsidP="00C81676">
      <w:pPr>
        <w:ind w:left="3600"/>
        <w:rPr>
          <w:rFonts w:ascii="Calibri" w:hAnsi="Calibri"/>
        </w:rPr>
      </w:pPr>
      <w:r w:rsidRPr="00DF2D84">
        <w:rPr>
          <w:b/>
        </w:rPr>
        <w:t>Feedback</w:t>
      </w:r>
      <w:r>
        <w:t xml:space="preserve"> is telling us what you think about the changes to the family justice system</w:t>
      </w:r>
    </w:p>
    <w:p w14:paraId="31DD39DF" w14:textId="77777777" w:rsidR="00C81676" w:rsidRDefault="00C81676" w:rsidP="00C81676">
      <w:pPr>
        <w:ind w:left="3600"/>
      </w:pPr>
    </w:p>
    <w:p w14:paraId="3743E6C1" w14:textId="77777777" w:rsidR="00C81676" w:rsidRDefault="00C81676" w:rsidP="00C81676">
      <w:r>
        <w:rPr>
          <w:noProof/>
          <w:lang w:eastAsia="en-NZ"/>
        </w:rPr>
        <w:drawing>
          <wp:anchor distT="0" distB="0" distL="114300" distR="114300" simplePos="0" relativeHeight="252920832" behindDoc="1" locked="0" layoutInCell="1" allowOverlap="1" wp14:anchorId="7E671995" wp14:editId="081AA61E">
            <wp:simplePos x="0" y="0"/>
            <wp:positionH relativeFrom="column">
              <wp:posOffset>-280035</wp:posOffset>
            </wp:positionH>
            <wp:positionV relativeFrom="paragraph">
              <wp:posOffset>560705</wp:posOffset>
            </wp:positionV>
            <wp:extent cx="1852295" cy="1167765"/>
            <wp:effectExtent l="0" t="0" r="0" b="0"/>
            <wp:wrapNone/>
            <wp:docPr id="78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295" cy="116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F85AFF" w14:textId="77777777" w:rsidR="00C81676" w:rsidRDefault="00C81676" w:rsidP="00C81676">
      <w:pPr>
        <w:ind w:left="3600"/>
      </w:pPr>
      <w:r>
        <w:t xml:space="preserve">Giving us feedback on the family justice system is important. </w:t>
      </w:r>
    </w:p>
    <w:p w14:paraId="4CC7BD28" w14:textId="77777777" w:rsidR="00C81676" w:rsidRDefault="00C81676" w:rsidP="00C81676">
      <w:pPr>
        <w:ind w:left="3600"/>
      </w:pPr>
    </w:p>
    <w:p w14:paraId="25B07D2D" w14:textId="77777777" w:rsidR="00C81676" w:rsidRDefault="00C81676" w:rsidP="00C81676">
      <w:pPr>
        <w:ind w:left="3600"/>
      </w:pPr>
    </w:p>
    <w:p w14:paraId="7EBEF26C" w14:textId="77777777" w:rsidR="00C81676" w:rsidRDefault="00C81676" w:rsidP="00C81676">
      <w:pPr>
        <w:ind w:left="3600"/>
        <w:rPr>
          <w:rFonts w:eastAsiaTheme="majorEastAsia"/>
          <w:b/>
          <w:bCs/>
          <w:color w:val="2F5496" w:themeColor="accent5" w:themeShade="BF"/>
          <w:sz w:val="44"/>
          <w:szCs w:val="28"/>
        </w:rPr>
      </w:pPr>
      <w:r>
        <w:rPr>
          <w:noProof/>
          <w:lang w:eastAsia="en-NZ"/>
        </w:rPr>
        <w:drawing>
          <wp:anchor distT="0" distB="0" distL="114300" distR="114300" simplePos="0" relativeHeight="252921856" behindDoc="1" locked="0" layoutInCell="1" allowOverlap="1" wp14:anchorId="39AEE98A" wp14:editId="016371FE">
            <wp:simplePos x="0" y="0"/>
            <wp:positionH relativeFrom="column">
              <wp:posOffset>-133985</wp:posOffset>
            </wp:positionH>
            <wp:positionV relativeFrom="paragraph">
              <wp:posOffset>-237490</wp:posOffset>
            </wp:positionV>
            <wp:extent cx="1734185" cy="1734185"/>
            <wp:effectExtent l="0" t="0" r="0" b="0"/>
            <wp:wrapNone/>
            <wp:docPr id="79" name="Picture 1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185" cy="173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This is because it will help make the family justice system better for children.</w:t>
      </w:r>
      <w:r w:rsidRPr="0024023C">
        <w:t xml:space="preserve"> </w:t>
      </w:r>
    </w:p>
    <w:p w14:paraId="4493B0F6" w14:textId="77777777" w:rsidR="00C81676" w:rsidRDefault="00C81676" w:rsidP="00C81676">
      <w:pPr>
        <w:ind w:left="3600"/>
      </w:pPr>
    </w:p>
    <w:p w14:paraId="128A1DC5" w14:textId="4D7A02BD" w:rsidR="00C81676" w:rsidRDefault="00C81676" w:rsidP="00C81676">
      <w:pPr>
        <w:ind w:left="3600"/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916736" behindDoc="1" locked="0" layoutInCell="1" allowOverlap="1" wp14:anchorId="2965641F" wp14:editId="5F18CD60">
            <wp:simplePos x="0" y="0"/>
            <wp:positionH relativeFrom="column">
              <wp:posOffset>-443230</wp:posOffset>
            </wp:positionH>
            <wp:positionV relativeFrom="paragraph">
              <wp:posOffset>-518795</wp:posOffset>
            </wp:positionV>
            <wp:extent cx="1959610" cy="1447800"/>
            <wp:effectExtent l="0" t="0" r="0" b="0"/>
            <wp:wrapNone/>
            <wp:docPr id="74" name="Picture 1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61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50C01">
        <w:t>T</w:t>
      </w:r>
      <w:r w:rsidRPr="0024023C">
        <w:t>hank you for</w:t>
      </w:r>
      <w:r>
        <w:t>:</w:t>
      </w:r>
      <w:r>
        <w:br/>
      </w:r>
    </w:p>
    <w:p w14:paraId="57A4CBB5" w14:textId="77777777" w:rsidR="00C81676" w:rsidRDefault="00C81676" w:rsidP="00C81676">
      <w:pPr>
        <w:pStyle w:val="ListParagraph"/>
        <w:numPr>
          <w:ilvl w:val="0"/>
          <w:numId w:val="16"/>
        </w:numPr>
        <w:ind w:left="3960"/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917760" behindDoc="1" locked="0" layoutInCell="1" allowOverlap="1" wp14:anchorId="7DBBA063" wp14:editId="558BCD3E">
                <wp:simplePos x="0" y="0"/>
                <wp:positionH relativeFrom="column">
                  <wp:posOffset>-118533</wp:posOffset>
                </wp:positionH>
                <wp:positionV relativeFrom="paragraph">
                  <wp:posOffset>256328</wp:posOffset>
                </wp:positionV>
                <wp:extent cx="1393825" cy="1834515"/>
                <wp:effectExtent l="0" t="0" r="0" b="0"/>
                <wp:wrapNone/>
                <wp:docPr id="302" name="Group 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3825" cy="1834515"/>
                          <a:chOff x="0" y="0"/>
                          <a:chExt cx="1393825" cy="1834515"/>
                        </a:xfrm>
                      </wpg:grpSpPr>
                      <pic:pic xmlns:pic="http://schemas.openxmlformats.org/drawingml/2006/picture">
                        <pic:nvPicPr>
                          <pic:cNvPr id="76" name="Picture 1399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825" cy="1834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5" name="Picture 1400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000" y="287867"/>
                            <a:ext cx="793750" cy="755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04A46E" id="Group 302" o:spid="_x0000_s1026" style="position:absolute;margin-left:-9.35pt;margin-top:20.2pt;width:109.75pt;height:144.45pt;z-index:-250398720" coordsize="13938,183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99" o:spid="_x0000_s1027" type="#_x0000_t75" style="position:absolute;width:13938;height:183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+q6vCAAAA2wAAAA8AAABkcnMvZG93bnJldi54bWxEj0trAjEUhfcF/0O4Qnc1UykqU6OIIChC&#10;wcemu8vkOolNboZJdMZ/3xQKLg/n8XHmy947cac22sAK3kcFCOIqaMu1gvNp8zYDEROyRheYFDwo&#10;wnIxeJljqUPHB7ofUy3yCMcSFZiUmlLKWBnyGEehIc7eJbQeU5ZtLXWLXR73To6LYiI9Ws4Egw2t&#10;DVU/x5vPkFP3vdruDs6a64fcu/3Xw9qbUq/DfvUJIlGfnuH/9lYrmE7g70v+AXLx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PqurwgAAANsAAAAPAAAAAAAAAAAAAAAAAJ8C&#10;AABkcnMvZG93bnJldi54bWxQSwUGAAAAAAQABAD3AAAAjgMAAAAA&#10;">
                  <v:imagedata r:id="rId51" o:title=""/>
                  <v:path arrowok="t"/>
                </v:shape>
                <v:shape id="Picture 1400" o:spid="_x0000_s1028" type="#_x0000_t75" style="position:absolute;left:2540;top:2878;width:7937;height:75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yZIrFAAAA2wAAAA8AAABkcnMvZG93bnJldi54bWxEj0FrwkAUhO9C/8PyCr0U3bTFqqmriCBU&#10;BKXRg7k9sq9JaPZt2F01/ntXKHgcZuYbZjrvTCPO5HxtWcHbIAFBXFhdc6ngsF/1xyB8QNbYWCYF&#10;V/Iwnz31pphqe+EfOmehFBHCPkUFVQhtKqUvKjLoB7Yljt6vdQZDlK6U2uElwk0j35PkUxqsOS5U&#10;2NKyouIvOxkFeZH7fJdN8vK4XQ+vjbMfr5ujUi/P3eILRKAuPML/7W+tYDSE+5f4A+Ts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cmSKxQAAANsAAAAPAAAAAAAAAAAAAAAA&#10;AJ8CAABkcnMvZG93bnJldi54bWxQSwUGAAAAAAQABAD3AAAAkQMAAAAA&#10;">
                  <v:imagedata r:id="rId52" o:title=""/>
                  <v:path arrowok="t"/>
                </v:shape>
              </v:group>
            </w:pict>
          </mc:Fallback>
        </mc:AlternateContent>
      </w:r>
      <w:r>
        <w:t xml:space="preserve">reading </w:t>
      </w:r>
      <w:r w:rsidRPr="0024023C">
        <w:t xml:space="preserve">this </w:t>
      </w:r>
      <w:r>
        <w:t>d</w:t>
      </w:r>
      <w:r w:rsidRPr="0024023C">
        <w:t xml:space="preserve">ocument </w:t>
      </w:r>
      <w:r>
        <w:br/>
      </w:r>
      <w:r>
        <w:br/>
      </w:r>
    </w:p>
    <w:p w14:paraId="6827C0FC" w14:textId="67AD9DF8" w:rsidR="00C81676" w:rsidRDefault="00C81676" w:rsidP="00C81676">
      <w:pPr>
        <w:pStyle w:val="ListParagraph"/>
        <w:numPr>
          <w:ilvl w:val="0"/>
          <w:numId w:val="16"/>
        </w:numPr>
        <w:ind w:left="3960"/>
      </w:pPr>
      <w:r>
        <w:t>answering our questions about the family justice system</w:t>
      </w:r>
      <w:r>
        <w:br/>
      </w:r>
    </w:p>
    <w:p w14:paraId="32908BF8" w14:textId="77777777" w:rsidR="00C81676" w:rsidRDefault="00C81676" w:rsidP="00C81676">
      <w:pPr>
        <w:ind w:left="3600"/>
      </w:pPr>
    </w:p>
    <w:p w14:paraId="6E566F13" w14:textId="77777777" w:rsidR="00C81676" w:rsidRDefault="00C81676" w:rsidP="00C81676">
      <w:pPr>
        <w:ind w:left="3600"/>
      </w:pPr>
    </w:p>
    <w:p w14:paraId="1DD5AD48" w14:textId="7866290D" w:rsidR="00C81676" w:rsidRDefault="00C81676" w:rsidP="00C81676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2918784" behindDoc="1" locked="0" layoutInCell="1" allowOverlap="1" wp14:anchorId="3042A560" wp14:editId="6F4DA201">
            <wp:simplePos x="0" y="0"/>
            <wp:positionH relativeFrom="column">
              <wp:posOffset>-422487</wp:posOffset>
            </wp:positionH>
            <wp:positionV relativeFrom="paragraph">
              <wp:posOffset>-764963</wp:posOffset>
            </wp:positionV>
            <wp:extent cx="1686560" cy="2384425"/>
            <wp:effectExtent l="0" t="0" r="0" b="0"/>
            <wp:wrapNone/>
            <wp:docPr id="77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560" cy="238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023C">
        <w:t xml:space="preserve">We </w:t>
      </w:r>
      <w:r>
        <w:t>know that answering some of our questions will be a hard thing to do.</w:t>
      </w:r>
    </w:p>
    <w:p w14:paraId="197554BE" w14:textId="1DD58E49" w:rsidR="00EE55F6" w:rsidRDefault="00EE55F6" w:rsidP="00EE55F6">
      <w:pPr>
        <w:ind w:left="3600"/>
      </w:pPr>
    </w:p>
    <w:p w14:paraId="585E9F01" w14:textId="2EE9754B" w:rsidR="00C81676" w:rsidRDefault="00C81676" w:rsidP="00EE55F6">
      <w:pPr>
        <w:ind w:left="3600"/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902400" behindDoc="1" locked="0" layoutInCell="1" allowOverlap="1" wp14:anchorId="2AF3E394" wp14:editId="104D0271">
            <wp:simplePos x="0" y="0"/>
            <wp:positionH relativeFrom="margin">
              <wp:posOffset>-559223</wp:posOffset>
            </wp:positionH>
            <wp:positionV relativeFrom="paragraph">
              <wp:posOffset>279824</wp:posOffset>
            </wp:positionV>
            <wp:extent cx="1372870" cy="1540510"/>
            <wp:effectExtent l="0" t="0" r="0" b="2540"/>
            <wp:wrapNone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Month_March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2870" cy="1540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8BA993" w14:textId="0A10E454" w:rsidR="00BE2DFD" w:rsidRDefault="00EE55F6" w:rsidP="00C81676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2900352" behindDoc="0" locked="0" layoutInCell="1" allowOverlap="1" wp14:anchorId="01B2D33F" wp14:editId="7563691D">
            <wp:simplePos x="0" y="0"/>
            <wp:positionH relativeFrom="column">
              <wp:posOffset>868257</wp:posOffset>
            </wp:positionH>
            <wp:positionV relativeFrom="paragraph">
              <wp:posOffset>42333</wp:posOffset>
            </wp:positionV>
            <wp:extent cx="713105" cy="707390"/>
            <wp:effectExtent l="0" t="0" r="0" b="0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05" cy="707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676">
        <w:rPr>
          <w:noProof/>
          <w:lang w:eastAsia="en-NZ"/>
        </w:rPr>
        <w:t>You need to send us this survey back</w:t>
      </w:r>
      <w:r>
        <w:t xml:space="preserve"> by </w:t>
      </w:r>
      <w:r w:rsidRPr="0038706F">
        <w:rPr>
          <w:b/>
        </w:rPr>
        <w:t>1 March 2019</w:t>
      </w:r>
      <w:r>
        <w:t>.</w:t>
      </w:r>
    </w:p>
    <w:p w14:paraId="451417FF" w14:textId="77777777" w:rsidR="00C81676" w:rsidRDefault="00C81676" w:rsidP="00C81676">
      <w:pPr>
        <w:ind w:left="3600"/>
      </w:pPr>
    </w:p>
    <w:p w14:paraId="67B42894" w14:textId="77777777" w:rsidR="003D60DD" w:rsidRDefault="003D60DD" w:rsidP="003D60DD">
      <w:pPr>
        <w:spacing w:after="0" w:line="240" w:lineRule="auto"/>
      </w:pPr>
    </w:p>
    <w:p w14:paraId="617F66CA" w14:textId="0E683BCD" w:rsidR="00980D61" w:rsidRDefault="00026ECD" w:rsidP="00BE2DFD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1900928" behindDoc="1" locked="0" layoutInCell="1" allowOverlap="1" wp14:anchorId="76877BEE" wp14:editId="01C462FE">
            <wp:simplePos x="0" y="0"/>
            <wp:positionH relativeFrom="margin">
              <wp:posOffset>-372533</wp:posOffset>
            </wp:positionH>
            <wp:positionV relativeFrom="paragraph">
              <wp:posOffset>298239</wp:posOffset>
            </wp:positionV>
            <wp:extent cx="1587500" cy="1587500"/>
            <wp:effectExtent l="0" t="0" r="0" b="0"/>
            <wp:wrapNone/>
            <wp:docPr id="67" name="Picture 2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3135D9" w14:textId="34BEB81F" w:rsidR="00BE2DFD" w:rsidRDefault="00BE2DFD" w:rsidP="00BE2DFD">
      <w:pPr>
        <w:ind w:left="3600"/>
      </w:pPr>
      <w:r>
        <w:t xml:space="preserve">We will think about </w:t>
      </w:r>
      <w:r w:rsidR="00026ECD">
        <w:t xml:space="preserve">all the things </w:t>
      </w:r>
      <w:r>
        <w:t xml:space="preserve">people have </w:t>
      </w:r>
      <w:r w:rsidR="00026ECD">
        <w:t>told us</w:t>
      </w:r>
      <w:r>
        <w:t xml:space="preserve"> when we make </w:t>
      </w:r>
      <w:r w:rsidRPr="00E87898">
        <w:t>our report for the Minister of Justice</w:t>
      </w:r>
      <w:r>
        <w:t xml:space="preserve">. </w:t>
      </w:r>
    </w:p>
    <w:p w14:paraId="7CD2AD9C" w14:textId="702CF038" w:rsidR="0038706F" w:rsidRDefault="0038706F" w:rsidP="00BE2DFD">
      <w:pPr>
        <w:ind w:left="3600"/>
      </w:pPr>
    </w:p>
    <w:p w14:paraId="43057807" w14:textId="04F01EC5" w:rsidR="00BE2DFD" w:rsidRDefault="00FE2297" w:rsidP="00026ECD">
      <w:pPr>
        <w:ind w:left="3600"/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752896" behindDoc="0" locked="0" layoutInCell="1" allowOverlap="1" wp14:anchorId="625F6DEB" wp14:editId="66165BA6">
            <wp:simplePos x="0" y="0"/>
            <wp:positionH relativeFrom="margin">
              <wp:posOffset>-225849</wp:posOffset>
            </wp:positionH>
            <wp:positionV relativeFrom="paragraph">
              <wp:posOffset>-201718</wp:posOffset>
            </wp:positionV>
            <wp:extent cx="1306830" cy="1466850"/>
            <wp:effectExtent l="0" t="0" r="7620" b="0"/>
            <wp:wrapNone/>
            <wp:docPr id="193" name="Picture 1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83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2DFD">
        <w:rPr>
          <w:noProof/>
          <w:lang w:eastAsia="en-NZ"/>
        </w:rPr>
        <w:drawing>
          <wp:anchor distT="0" distB="0" distL="114300" distR="114300" simplePos="0" relativeHeight="251677696" behindDoc="1" locked="0" layoutInCell="1" allowOverlap="1" wp14:anchorId="5158A863" wp14:editId="02C6E40D">
            <wp:simplePos x="0" y="0"/>
            <wp:positionH relativeFrom="column">
              <wp:posOffset>1087755</wp:posOffset>
            </wp:positionH>
            <wp:positionV relativeFrom="paragraph">
              <wp:posOffset>430530</wp:posOffset>
            </wp:positionV>
            <wp:extent cx="708660" cy="708660"/>
            <wp:effectExtent l="0" t="0" r="0" b="0"/>
            <wp:wrapNone/>
            <wp:docPr id="73" name="Picture 1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" cy="70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6AB">
        <w:t>Our report has to</w:t>
      </w:r>
      <w:r w:rsidR="00BE2DFD">
        <w:t xml:space="preserve"> be ready for the Minister of Justice</w:t>
      </w:r>
      <w:r w:rsidR="00BE2DFD" w:rsidRPr="00E87898">
        <w:t xml:space="preserve"> by the end of </w:t>
      </w:r>
      <w:r w:rsidR="00BE2DFD" w:rsidRPr="001A70FF">
        <w:rPr>
          <w:b/>
        </w:rPr>
        <w:t>May 2019</w:t>
      </w:r>
      <w:r w:rsidR="00BE2DFD" w:rsidRPr="00E87898">
        <w:t>.</w:t>
      </w:r>
    </w:p>
    <w:p w14:paraId="430AEBB5" w14:textId="06C02923" w:rsidR="00EE55F6" w:rsidRDefault="00BE2DFD" w:rsidP="00BE2DFD">
      <w:pPr>
        <w:ind w:left="3600"/>
      </w:pPr>
      <w:r>
        <w:br/>
      </w:r>
    </w:p>
    <w:p w14:paraId="05AD7867" w14:textId="4EF2682F" w:rsidR="00026ECD" w:rsidRDefault="00026ECD" w:rsidP="00FE2297">
      <w:pPr>
        <w:ind w:left="3600"/>
        <w:rPr>
          <w:rFonts w:eastAsiaTheme="majorEastAsia"/>
          <w:b/>
          <w:bCs/>
          <w:color w:val="2F5496" w:themeColor="accent5" w:themeShade="BF"/>
          <w:sz w:val="44"/>
          <w:szCs w:val="28"/>
        </w:rPr>
      </w:pPr>
      <w:r>
        <w:br w:type="page"/>
      </w:r>
    </w:p>
    <w:p w14:paraId="43AA6C52" w14:textId="3D306C09" w:rsidR="00B900EB" w:rsidRPr="00CF0C65" w:rsidRDefault="00B900EB" w:rsidP="00B900EB">
      <w:pPr>
        <w:pStyle w:val="Heading1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852224" behindDoc="0" locked="0" layoutInCell="1" allowOverlap="1" wp14:anchorId="0E011BF0" wp14:editId="23276AB1">
                <wp:simplePos x="0" y="0"/>
                <wp:positionH relativeFrom="margin">
                  <wp:posOffset>-439998</wp:posOffset>
                </wp:positionH>
                <wp:positionV relativeFrom="paragraph">
                  <wp:posOffset>-255988</wp:posOffset>
                </wp:positionV>
                <wp:extent cx="6575425" cy="831215"/>
                <wp:effectExtent l="19050" t="19050" r="15875" b="26035"/>
                <wp:wrapNone/>
                <wp:docPr id="1881" name="Rectangle 1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75425" cy="83121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7747EF" id="Rectangle 1881" o:spid="_x0000_s1026" style="position:absolute;margin-left:-34.65pt;margin-top:-20.15pt;width:517.75pt;height:65.45pt;z-index:252852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" filled="f" strokecolor="#2f5496 [2408]" strokeweight="3pt">
                <v:path arrowok="t"/>
                <w10:wrap anchorx="margin"/>
              </v:rect>
            </w:pict>
          </mc:Fallback>
        </mc:AlternateContent>
      </w:r>
      <w:r w:rsidRPr="00BB4115">
        <w:t xml:space="preserve">Ways to give your </w:t>
      </w:r>
      <w:r>
        <w:t>f</w:t>
      </w:r>
      <w:r w:rsidRPr="00BB4115">
        <w:t>eedback to us</w:t>
      </w:r>
    </w:p>
    <w:p w14:paraId="7C0A6698" w14:textId="4AC0D671" w:rsidR="00B900EB" w:rsidRDefault="00B900EB" w:rsidP="00B900EB">
      <w:pPr>
        <w:tabs>
          <w:tab w:val="left" w:pos="5147"/>
        </w:tabs>
      </w:pPr>
    </w:p>
    <w:p w14:paraId="4BD10D45" w14:textId="77777777" w:rsidR="00001996" w:rsidRDefault="00001996" w:rsidP="00B900EB">
      <w:pPr>
        <w:ind w:left="3600"/>
        <w:rPr>
          <w:szCs w:val="32"/>
        </w:rPr>
      </w:pPr>
    </w:p>
    <w:p w14:paraId="161D67DB" w14:textId="29394C15" w:rsidR="00B900EB" w:rsidRDefault="00B900EB" w:rsidP="00B900EB">
      <w:pPr>
        <w:ind w:left="3600"/>
        <w:rPr>
          <w:szCs w:val="32"/>
        </w:rPr>
      </w:pPr>
      <w:r w:rsidRPr="00DF2D84">
        <w:rPr>
          <w:szCs w:val="32"/>
        </w:rPr>
        <w:t>You can give your feedback</w:t>
      </w:r>
      <w:r>
        <w:rPr>
          <w:szCs w:val="32"/>
        </w:rPr>
        <w:t xml:space="preserve"> to us in different ways.</w:t>
      </w:r>
    </w:p>
    <w:p w14:paraId="012606BE" w14:textId="77777777" w:rsidR="00B900EB" w:rsidRDefault="00B900EB" w:rsidP="00B900EB">
      <w:pPr>
        <w:ind w:left="3600"/>
        <w:rPr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859392" behindDoc="1" locked="0" layoutInCell="1" allowOverlap="1" wp14:anchorId="6C2AB62D" wp14:editId="3A34C2F9">
            <wp:simplePos x="0" y="0"/>
            <wp:positionH relativeFrom="column">
              <wp:posOffset>51435</wp:posOffset>
            </wp:positionH>
            <wp:positionV relativeFrom="paragraph">
              <wp:posOffset>278765</wp:posOffset>
            </wp:positionV>
            <wp:extent cx="1698625" cy="1017270"/>
            <wp:effectExtent l="0" t="0" r="0" b="0"/>
            <wp:wrapNone/>
            <wp:docPr id="573" name="Picture 2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101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DD53C2" w14:textId="77777777" w:rsidR="00B900EB" w:rsidRPr="00354B91" w:rsidRDefault="00B900EB" w:rsidP="00B900EB">
      <w:pPr>
        <w:pStyle w:val="ListParagraph"/>
        <w:numPr>
          <w:ilvl w:val="0"/>
          <w:numId w:val="19"/>
        </w:numPr>
        <w:rPr>
          <w:szCs w:val="32"/>
        </w:rPr>
      </w:pPr>
      <w:r w:rsidRPr="006457A6">
        <w:rPr>
          <w:szCs w:val="32"/>
        </w:rPr>
        <w:t>You can give feedback online through our</w:t>
      </w:r>
      <w:r w:rsidRPr="00354B91">
        <w:rPr>
          <w:szCs w:val="32"/>
        </w:rPr>
        <w:t xml:space="preserve"> </w:t>
      </w:r>
      <w:r w:rsidRPr="0038255B">
        <w:rPr>
          <w:b/>
          <w:szCs w:val="32"/>
        </w:rPr>
        <w:t>website</w:t>
      </w:r>
      <w:r w:rsidRPr="00354B91">
        <w:rPr>
          <w:szCs w:val="32"/>
        </w:rPr>
        <w:t>.</w:t>
      </w:r>
    </w:p>
    <w:p w14:paraId="07E2FDD1" w14:textId="77777777" w:rsidR="00B900EB" w:rsidRDefault="00B900EB" w:rsidP="00B900EB">
      <w:pPr>
        <w:ind w:left="3600"/>
        <w:rPr>
          <w:szCs w:val="32"/>
        </w:rPr>
      </w:pPr>
      <w:r>
        <w:rPr>
          <w:szCs w:val="32"/>
        </w:rPr>
        <w:br/>
      </w:r>
    </w:p>
    <w:p w14:paraId="2A2FECB8" w14:textId="77777777" w:rsidR="00B900EB" w:rsidRDefault="00B900EB" w:rsidP="00B900EB">
      <w:pPr>
        <w:ind w:left="4050"/>
        <w:rPr>
          <w:szCs w:val="32"/>
        </w:rPr>
      </w:pPr>
      <w:r>
        <w:rPr>
          <w:szCs w:val="32"/>
        </w:rPr>
        <w:t>Use this website address below to fill out a submission form on our website:</w:t>
      </w:r>
    </w:p>
    <w:p w14:paraId="2DF6E676" w14:textId="77777777" w:rsidR="00001996" w:rsidRDefault="00001996" w:rsidP="00B900EB">
      <w:pPr>
        <w:ind w:left="4050"/>
        <w:rPr>
          <w:szCs w:val="32"/>
        </w:rPr>
      </w:pPr>
    </w:p>
    <w:p w14:paraId="09217835" w14:textId="55781012" w:rsidR="00B900EB" w:rsidRDefault="00001996" w:rsidP="00AC5F1A">
      <w:pPr>
        <w:ind w:left="2880"/>
        <w:jc w:val="center"/>
      </w:pPr>
      <w:r>
        <w:rPr>
          <w:b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867584" behindDoc="0" locked="0" layoutInCell="1" allowOverlap="1" wp14:anchorId="1135BE80" wp14:editId="15289D8E">
                <wp:simplePos x="0" y="0"/>
                <wp:positionH relativeFrom="column">
                  <wp:posOffset>-592667</wp:posOffset>
                </wp:positionH>
                <wp:positionV relativeFrom="paragraph">
                  <wp:posOffset>329777</wp:posOffset>
                </wp:positionV>
                <wp:extent cx="2242185" cy="1930400"/>
                <wp:effectExtent l="0" t="0" r="0" b="0"/>
                <wp:wrapNone/>
                <wp:docPr id="305" name="Group 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2185" cy="1930400"/>
                          <a:chOff x="0" y="0"/>
                          <a:chExt cx="2242185" cy="1930400"/>
                        </a:xfrm>
                      </wpg:grpSpPr>
                      <pic:pic xmlns:pic="http://schemas.openxmlformats.org/drawingml/2006/picture">
                        <pic:nvPicPr>
                          <pic:cNvPr id="574" name="Picture 2040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18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" name="Multiply 14"/>
                        <wps:cNvSpPr>
                          <a:spLocks/>
                        </wps:cNvSpPr>
                        <wps:spPr>
                          <a:xfrm>
                            <a:off x="897467" y="1016000"/>
                            <a:ext cx="914400" cy="914400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7749C7" id="Group 305" o:spid="_x0000_s1026" style="position:absolute;margin-left:-46.65pt;margin-top:25.95pt;width:176.55pt;height:152pt;z-index:252867584" coordsize="22421,193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">
                <v:shape id="Picture 2040" o:spid="_x0000_s1027" type="#_x0000_t75" style="position:absolute;width:22421;height:158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du0bFAAAA3AAAAA8AAABkcnMvZG93bnJldi54bWxEj9FqwkAURN8L/YflFnxrNpFaS3QVsYrt&#10;UzD1Ay7Z2yRN9m7Irkn8+26h4OMwM2eY9XYyrRiod7VlBUkUgyAurK65VHD5Oj6/gXAeWWNrmRTc&#10;yMF28/iwxlTbkc805L4UAcIuRQWV910qpSsqMugi2xEH79v2Bn2QfSl1j2OAm1bO4/hVGqw5LFTY&#10;0b6iosmvRsF7c8iaz/jqftwuOU1JdvDZolFq9jTtViA8Tf4e/m9/aAWL5Qv8nQlHQG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nbtGxQAAANwAAAAPAAAAAAAAAAAAAAAA&#10;AJ8CAABkcnMvZG93bnJldi54bWxQSwUGAAAAAAQABAD3AAAAkQMAAAAA&#10;">
                  <v:imagedata r:id="rId61" o:title=""/>
                  <v:path arrowok="t"/>
                </v:shape>
                <v:shape id="Multiply 14" o:spid="_x0000_s1028" style="position:absolute;left:8974;top:10160;width:9144;height:9144;visibility:visible;mso-wrap-style:square;v-text-anchor:middle" coordsize="914400,914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YnRsIA&#10;AADbAAAADwAAAGRycy9kb3ducmV2LnhtbERPzWrCQBC+F3yHZQRvzcZaSo3ZBCkttfQgRh9gyI5J&#10;NDu7ZFeNb98tFHqbj+938nI0vbjS4DvLCuZJCoK4trrjRsFh//H4CsIHZI29ZVJwJw9lMXnIMdP2&#10;xju6VqERMYR9hgraEFwmpa9bMugT64gjd7SDwRDh0Eg94C2Gm14+pemLNNhxbGjR0VtL9bm6GAWX&#10;nk7uvfpebNy41ff95/ZruZNKzabjegUi0Bj+xX/ujY7zn+H3l3iAL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tidGwgAAANsAAAAPAAAAAAAAAAAAAAAAAJgCAABkcnMvZG93&#10;bnJldi54bWxQSwUGAAAAAAQABAD1AAAAhwMAAAAA&#10;" path="m143578,295654l295654,143578,457200,305125,618746,143578,770822,295654,609275,457200,770822,618746,618746,770822,457200,609275,295654,770822,143578,618746,305125,457200,143578,295654xe" fillcolor="red" strokecolor="#1f4d78 [1604]" strokeweight="1pt">
                  <v:stroke joinstyle="miter"/>
                  <v:path arrowok="t" o:connecttype="custom" o:connectlocs="143578,295654;295654,143578;457200,305125;618746,143578;770822,295654;609275,457200;770822,618746;618746,770822;457200,609275;295654,770822;143578,618746;305125,457200;143578,295654" o:connectangles="0,0,0,0,0,0,0,0,0,0,0,0,0"/>
                </v:shape>
              </v:group>
            </w:pict>
          </mc:Fallback>
        </mc:AlternateContent>
      </w:r>
      <w:hyperlink r:id="rId62" w:history="1">
        <w:r w:rsidR="00AC5F1A" w:rsidRPr="00E52594">
          <w:rPr>
            <w:rStyle w:val="Hyperlink"/>
            <w:rFonts w:cs="Arial"/>
          </w:rPr>
          <w:t>https://consultations.justice.govt.nz/policy/strengthening-the-family-justice-system/</w:t>
        </w:r>
      </w:hyperlink>
    </w:p>
    <w:p w14:paraId="730A7C26" w14:textId="77777777" w:rsidR="00AC5F1A" w:rsidRDefault="00AC5F1A" w:rsidP="00AC5F1A">
      <w:pPr>
        <w:ind w:left="2880"/>
        <w:jc w:val="center"/>
        <w:rPr>
          <w:rStyle w:val="Hyperlink"/>
          <w:rFonts w:cs="Arial"/>
          <w:color w:val="auto"/>
          <w:sz w:val="31"/>
          <w:szCs w:val="31"/>
          <w:u w:val="none"/>
        </w:rPr>
      </w:pPr>
    </w:p>
    <w:p w14:paraId="73F400E6" w14:textId="77777777" w:rsidR="00001996" w:rsidRDefault="00001996" w:rsidP="00B900EB">
      <w:pPr>
        <w:ind w:left="3600"/>
        <w:rPr>
          <w:rStyle w:val="Hyperlink"/>
          <w:rFonts w:cs="Arial"/>
          <w:color w:val="auto"/>
          <w:sz w:val="31"/>
          <w:szCs w:val="31"/>
          <w:u w:val="none"/>
        </w:rPr>
      </w:pPr>
    </w:p>
    <w:p w14:paraId="640D4F0C" w14:textId="230C2937" w:rsidR="00B900EB" w:rsidRDefault="00B900EB" w:rsidP="00B900EB">
      <w:pPr>
        <w:ind w:left="3960"/>
        <w:rPr>
          <w:rStyle w:val="Hyperlink"/>
          <w:rFonts w:cs="Arial"/>
          <w:b/>
          <w:color w:val="auto"/>
          <w:sz w:val="31"/>
          <w:szCs w:val="31"/>
          <w:u w:val="none"/>
        </w:rPr>
      </w:pPr>
      <w:r w:rsidRPr="00CA6AAD">
        <w:rPr>
          <w:rStyle w:val="Hyperlink"/>
          <w:rFonts w:cs="Arial"/>
          <w:color w:val="auto"/>
          <w:sz w:val="31"/>
          <w:szCs w:val="31"/>
          <w:u w:val="none"/>
        </w:rPr>
        <w:t xml:space="preserve">The online form is </w:t>
      </w:r>
      <w:r w:rsidRPr="00CA6AAD">
        <w:rPr>
          <w:rStyle w:val="Hyperlink"/>
          <w:rFonts w:cs="Arial"/>
          <w:b/>
          <w:color w:val="auto"/>
          <w:sz w:val="31"/>
          <w:szCs w:val="31"/>
          <w:u w:val="none"/>
        </w:rPr>
        <w:t>not</w:t>
      </w:r>
      <w:r w:rsidRPr="006659E0">
        <w:rPr>
          <w:rStyle w:val="Hyperlink"/>
          <w:rFonts w:cs="Arial"/>
          <w:color w:val="auto"/>
          <w:sz w:val="31"/>
          <w:szCs w:val="31"/>
          <w:u w:val="none"/>
        </w:rPr>
        <w:t xml:space="preserve"> in</w:t>
      </w:r>
      <w:r w:rsidRPr="00CA6AAD">
        <w:rPr>
          <w:rStyle w:val="Hyperlink"/>
          <w:rFonts w:cs="Arial"/>
          <w:b/>
          <w:color w:val="auto"/>
          <w:sz w:val="31"/>
          <w:szCs w:val="31"/>
          <w:u w:val="none"/>
        </w:rPr>
        <w:t xml:space="preserve"> </w:t>
      </w:r>
      <w:r>
        <w:rPr>
          <w:rStyle w:val="Hyperlink"/>
          <w:rFonts w:cs="Arial"/>
          <w:b/>
          <w:color w:val="auto"/>
          <w:sz w:val="31"/>
          <w:szCs w:val="31"/>
          <w:u w:val="none"/>
        </w:rPr>
        <w:br/>
      </w:r>
      <w:r w:rsidRPr="00CA6AAD">
        <w:rPr>
          <w:rStyle w:val="Hyperlink"/>
          <w:rFonts w:cs="Arial"/>
          <w:b/>
          <w:color w:val="auto"/>
          <w:sz w:val="31"/>
          <w:szCs w:val="31"/>
          <w:u w:val="none"/>
        </w:rPr>
        <w:t>Easy Read.</w:t>
      </w:r>
    </w:p>
    <w:p w14:paraId="6D9E73FC" w14:textId="77777777" w:rsidR="00B900EB" w:rsidRDefault="00B900EB" w:rsidP="00B900EB">
      <w:pPr>
        <w:ind w:left="3960"/>
        <w:rPr>
          <w:rStyle w:val="Hyperlink"/>
          <w:rFonts w:cs="Arial"/>
          <w:color w:val="auto"/>
          <w:sz w:val="31"/>
          <w:szCs w:val="31"/>
          <w:u w:val="none"/>
        </w:rPr>
      </w:pPr>
    </w:p>
    <w:p w14:paraId="72D46D00" w14:textId="5E7F7CAA" w:rsidR="00B900EB" w:rsidRDefault="00B900EB" w:rsidP="00B900EB">
      <w:pPr>
        <w:ind w:left="3960"/>
        <w:rPr>
          <w:rStyle w:val="Hyperlink"/>
          <w:rFonts w:cs="Arial"/>
          <w:color w:val="auto"/>
          <w:sz w:val="31"/>
          <w:szCs w:val="31"/>
          <w:u w:val="none"/>
        </w:rPr>
      </w:pPr>
    </w:p>
    <w:p w14:paraId="2B38C6D9" w14:textId="5BDE709B" w:rsidR="00B900EB" w:rsidRDefault="00001996" w:rsidP="00B900EB">
      <w:pPr>
        <w:ind w:left="3960"/>
        <w:rPr>
          <w:rStyle w:val="Hyperlink"/>
          <w:rFonts w:cs="Arial"/>
          <w:color w:val="auto"/>
          <w:sz w:val="31"/>
          <w:szCs w:val="31"/>
          <w:u w:val="none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861440" behindDoc="0" locked="0" layoutInCell="1" allowOverlap="1" wp14:anchorId="4E7427B2" wp14:editId="523114EB">
            <wp:simplePos x="0" y="0"/>
            <wp:positionH relativeFrom="margin">
              <wp:posOffset>-237067</wp:posOffset>
            </wp:positionH>
            <wp:positionV relativeFrom="paragraph">
              <wp:posOffset>-345229</wp:posOffset>
            </wp:positionV>
            <wp:extent cx="1811020" cy="1811020"/>
            <wp:effectExtent l="0" t="0" r="0" b="0"/>
            <wp:wrapNone/>
            <wp:docPr id="57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020" cy="181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00EB">
        <w:rPr>
          <w:rStyle w:val="Hyperlink"/>
          <w:rFonts w:cs="Arial"/>
          <w:color w:val="auto"/>
          <w:sz w:val="31"/>
          <w:szCs w:val="31"/>
          <w:u w:val="none"/>
        </w:rPr>
        <w:t>You might need help from a person you trust to help you fill out our online submission form.</w:t>
      </w:r>
    </w:p>
    <w:p w14:paraId="0FCF5316" w14:textId="77777777" w:rsidR="00001996" w:rsidRDefault="00001996" w:rsidP="00B900EB">
      <w:pPr>
        <w:ind w:left="3960"/>
        <w:rPr>
          <w:rStyle w:val="Hyperlink"/>
          <w:rFonts w:cs="Arial"/>
          <w:color w:val="auto"/>
          <w:sz w:val="31"/>
          <w:szCs w:val="31"/>
          <w:u w:val="none"/>
        </w:rPr>
      </w:pPr>
    </w:p>
    <w:p w14:paraId="727A2408" w14:textId="733D8666" w:rsidR="00445057" w:rsidRDefault="00B900EB" w:rsidP="00445057">
      <w:pPr>
        <w:pStyle w:val="ListParagraph"/>
        <w:numPr>
          <w:ilvl w:val="0"/>
          <w:numId w:val="19"/>
        </w:numPr>
      </w:pPr>
      <w:r>
        <w:rPr>
          <w:noProof/>
          <w:lang w:eastAsia="en-NZ"/>
        </w:rPr>
        <w:drawing>
          <wp:anchor distT="0" distB="0" distL="114300" distR="114300" simplePos="0" relativeHeight="252863488" behindDoc="1" locked="0" layoutInCell="1" allowOverlap="1" wp14:anchorId="4B79DB39" wp14:editId="3FFC6E63">
            <wp:simplePos x="0" y="0"/>
            <wp:positionH relativeFrom="column">
              <wp:posOffset>-51859</wp:posOffset>
            </wp:positionH>
            <wp:positionV relativeFrom="paragraph">
              <wp:posOffset>472440</wp:posOffset>
            </wp:positionV>
            <wp:extent cx="1371600" cy="1290955"/>
            <wp:effectExtent l="0" t="0" r="0" b="0"/>
            <wp:wrapNone/>
            <wp:docPr id="57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9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You can </w:t>
      </w:r>
      <w:r w:rsidRPr="00445057">
        <w:rPr>
          <w:b/>
        </w:rPr>
        <w:t>email</w:t>
      </w:r>
      <w:r w:rsidRPr="001B76E0">
        <w:t xml:space="preserve"> </w:t>
      </w:r>
      <w:r>
        <w:t>your feedback to us</w:t>
      </w:r>
      <w:r w:rsidR="00001996">
        <w:t xml:space="preserve"> at</w:t>
      </w:r>
      <w:r>
        <w:t>:</w:t>
      </w:r>
      <w:r w:rsidRPr="001B76E0">
        <w:t xml:space="preserve"> </w:t>
      </w:r>
    </w:p>
    <w:p w14:paraId="614FF4DB" w14:textId="77777777" w:rsidR="00B900EB" w:rsidRDefault="00B900EB" w:rsidP="00B900EB">
      <w:pPr>
        <w:ind w:left="3600"/>
        <w:rPr>
          <w:szCs w:val="36"/>
        </w:rPr>
      </w:pPr>
    </w:p>
    <w:p w14:paraId="537167E6" w14:textId="77777777" w:rsidR="00B900EB" w:rsidRPr="00001996" w:rsidRDefault="00B900EB" w:rsidP="00B900EB">
      <w:pPr>
        <w:ind w:left="2977"/>
        <w:rPr>
          <w:b/>
        </w:rPr>
      </w:pPr>
      <w:r w:rsidRPr="00001996">
        <w:rPr>
          <w:b/>
          <w:szCs w:val="36"/>
        </w:rPr>
        <w:t>familyjusticereforms@justice.govt.nz</w:t>
      </w:r>
    </w:p>
    <w:p w14:paraId="21CE668C" w14:textId="77777777" w:rsidR="00445057" w:rsidRDefault="00445057" w:rsidP="00B900EB">
      <w:pPr>
        <w:ind w:left="3600"/>
      </w:pPr>
    </w:p>
    <w:p w14:paraId="40ABC370" w14:textId="3398C31C" w:rsidR="00B900EB" w:rsidRDefault="00445057" w:rsidP="00B900EB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2854272" behindDoc="1" locked="0" layoutInCell="1" allowOverlap="1" wp14:anchorId="3BEA613E" wp14:editId="52239ED6">
            <wp:simplePos x="0" y="0"/>
            <wp:positionH relativeFrom="column">
              <wp:posOffset>173355</wp:posOffset>
            </wp:positionH>
            <wp:positionV relativeFrom="paragraph">
              <wp:posOffset>205105</wp:posOffset>
            </wp:positionV>
            <wp:extent cx="1339215" cy="1339215"/>
            <wp:effectExtent l="0" t="0" r="0" b="0"/>
            <wp:wrapNone/>
            <wp:docPr id="578" name="Graphic 5" descr="Envelo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phic 5" descr="Envelope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215" cy="133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BF1F9F" w14:textId="7FA51CF5" w:rsidR="00445057" w:rsidRPr="00445057" w:rsidRDefault="00445057" w:rsidP="00445057">
      <w:pPr>
        <w:pStyle w:val="ListParagraph"/>
        <w:numPr>
          <w:ilvl w:val="0"/>
          <w:numId w:val="19"/>
        </w:numPr>
        <w:rPr>
          <w:rStyle w:val="Hyperlink"/>
          <w:rFonts w:cs="Arial"/>
          <w:color w:val="auto"/>
          <w:u w:val="none"/>
        </w:rPr>
      </w:pPr>
      <w:r w:rsidRPr="00445057">
        <w:rPr>
          <w:rStyle w:val="Hyperlink"/>
          <w:rFonts w:cs="Arial"/>
          <w:color w:val="auto"/>
          <w:sz w:val="31"/>
          <w:szCs w:val="31"/>
          <w:u w:val="none"/>
        </w:rPr>
        <w:t xml:space="preserve">You can </w:t>
      </w:r>
      <w:r w:rsidRPr="00445057">
        <w:rPr>
          <w:rStyle w:val="Hyperlink"/>
          <w:rFonts w:cs="Arial"/>
          <w:b/>
          <w:color w:val="auto"/>
          <w:sz w:val="31"/>
          <w:szCs w:val="31"/>
          <w:u w:val="none"/>
        </w:rPr>
        <w:t xml:space="preserve">post </w:t>
      </w:r>
      <w:r w:rsidRPr="00445057">
        <w:rPr>
          <w:rStyle w:val="Hyperlink"/>
          <w:rFonts w:cs="Arial"/>
          <w:color w:val="auto"/>
          <w:sz w:val="31"/>
          <w:szCs w:val="31"/>
          <w:u w:val="none"/>
        </w:rPr>
        <w:t>us your feedback.</w:t>
      </w:r>
    </w:p>
    <w:p w14:paraId="4FC0AF2E" w14:textId="77777777" w:rsidR="00445057" w:rsidRDefault="00445057" w:rsidP="00445057">
      <w:pPr>
        <w:pStyle w:val="ListParagraph"/>
        <w:ind w:left="3960"/>
        <w:rPr>
          <w:rStyle w:val="Hyperlink"/>
          <w:rFonts w:cs="Arial"/>
          <w:color w:val="auto"/>
          <w:sz w:val="31"/>
          <w:szCs w:val="31"/>
          <w:u w:val="none"/>
        </w:rPr>
      </w:pPr>
    </w:p>
    <w:p w14:paraId="2E0D50A7" w14:textId="2B5BECB2" w:rsidR="00445057" w:rsidRDefault="00445057" w:rsidP="00445057">
      <w:pPr>
        <w:pStyle w:val="ListParagraph"/>
        <w:ind w:left="3960"/>
        <w:rPr>
          <w:rStyle w:val="Hyperlink"/>
          <w:rFonts w:cs="Arial"/>
          <w:color w:val="auto"/>
          <w:sz w:val="31"/>
          <w:szCs w:val="31"/>
          <w:u w:val="none"/>
        </w:rPr>
      </w:pPr>
      <w:r>
        <w:rPr>
          <w:noProof/>
          <w:lang w:eastAsia="en-NZ"/>
        </w:rPr>
        <w:drawing>
          <wp:anchor distT="0" distB="0" distL="114300" distR="114300" simplePos="0" relativeHeight="252864512" behindDoc="1" locked="0" layoutInCell="1" allowOverlap="1" wp14:anchorId="2B8927D8" wp14:editId="3B914D89">
            <wp:simplePos x="0" y="0"/>
            <wp:positionH relativeFrom="column">
              <wp:posOffset>105410</wp:posOffset>
            </wp:positionH>
            <wp:positionV relativeFrom="paragraph">
              <wp:posOffset>245745</wp:posOffset>
            </wp:positionV>
            <wp:extent cx="1452880" cy="1452880"/>
            <wp:effectExtent l="0" t="0" r="0" b="0"/>
            <wp:wrapNone/>
            <wp:docPr id="57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880" cy="145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689A37" w14:textId="11B6C2CD" w:rsidR="00445057" w:rsidRDefault="00B900EB" w:rsidP="00445057">
      <w:pPr>
        <w:pStyle w:val="ListParagraph"/>
        <w:ind w:left="3960"/>
        <w:rPr>
          <w:rStyle w:val="Hyperlink"/>
          <w:rFonts w:cs="Arial"/>
          <w:color w:val="auto"/>
          <w:sz w:val="31"/>
          <w:szCs w:val="31"/>
          <w:u w:val="none"/>
        </w:rPr>
      </w:pPr>
      <w:r>
        <w:rPr>
          <w:noProof/>
          <w:lang w:eastAsia="en-NZ"/>
        </w:rPr>
        <w:drawing>
          <wp:anchor distT="0" distB="0" distL="114300" distR="114300" simplePos="0" relativeHeight="252857344" behindDoc="0" locked="0" layoutInCell="1" allowOverlap="1" wp14:anchorId="36A78988" wp14:editId="505859C9">
            <wp:simplePos x="0" y="0"/>
            <wp:positionH relativeFrom="column">
              <wp:posOffset>-139700</wp:posOffset>
            </wp:positionH>
            <wp:positionV relativeFrom="paragraph">
              <wp:posOffset>1100455</wp:posOffset>
            </wp:positionV>
            <wp:extent cx="1643380" cy="2308225"/>
            <wp:effectExtent l="0" t="0" r="0" b="0"/>
            <wp:wrapNone/>
            <wp:docPr id="580" name="Picture 1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42" r="27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380" cy="230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45057">
        <w:rPr>
          <w:rStyle w:val="Hyperlink"/>
          <w:rFonts w:cs="Arial"/>
          <w:color w:val="auto"/>
          <w:sz w:val="31"/>
          <w:szCs w:val="31"/>
          <w:u w:val="none"/>
        </w:rPr>
        <w:t xml:space="preserve">If you would like to </w:t>
      </w:r>
      <w:r w:rsidR="00001996" w:rsidRPr="00445057">
        <w:rPr>
          <w:rStyle w:val="Hyperlink"/>
          <w:rFonts w:cs="Arial"/>
          <w:color w:val="auto"/>
          <w:sz w:val="31"/>
          <w:szCs w:val="31"/>
          <w:u w:val="none"/>
        </w:rPr>
        <w:t>post</w:t>
      </w:r>
      <w:r w:rsidRPr="00445057">
        <w:rPr>
          <w:rStyle w:val="Hyperlink"/>
          <w:rFonts w:cs="Arial"/>
          <w:color w:val="auto"/>
          <w:sz w:val="31"/>
          <w:szCs w:val="31"/>
          <w:u w:val="none"/>
        </w:rPr>
        <w:t xml:space="preserve"> us your feedback please send it in an envelope to the address below:</w:t>
      </w:r>
      <w:r w:rsidRPr="00445057">
        <w:rPr>
          <w:rStyle w:val="Hyperlink"/>
          <w:rFonts w:cs="Arial"/>
          <w:b/>
          <w:color w:val="auto"/>
          <w:sz w:val="31"/>
          <w:szCs w:val="31"/>
        </w:rPr>
        <w:br/>
      </w:r>
    </w:p>
    <w:p w14:paraId="64576058" w14:textId="7B0A083F" w:rsidR="00445057" w:rsidRDefault="00445057" w:rsidP="00445057">
      <w:pPr>
        <w:pStyle w:val="ListParagraph"/>
        <w:ind w:left="3960"/>
        <w:rPr>
          <w:rStyle w:val="Hyperlink"/>
          <w:rFonts w:cs="Arial"/>
          <w:color w:val="auto"/>
          <w:sz w:val="31"/>
          <w:szCs w:val="31"/>
          <w:u w:val="none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853248" behindDoc="1" locked="0" layoutInCell="1" allowOverlap="1" wp14:anchorId="35A5C20B" wp14:editId="687945C4">
                <wp:simplePos x="0" y="0"/>
                <wp:positionH relativeFrom="column">
                  <wp:posOffset>2319867</wp:posOffset>
                </wp:positionH>
                <wp:positionV relativeFrom="paragraph">
                  <wp:posOffset>221192</wp:posOffset>
                </wp:positionV>
                <wp:extent cx="2946400" cy="1168400"/>
                <wp:effectExtent l="0" t="0" r="25400" b="12700"/>
                <wp:wrapNone/>
                <wp:docPr id="173" name="Rectangle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46400" cy="11684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5EBF87" id="Rectangle 173" o:spid="_x0000_s1026" style="position:absolute;margin-left:182.65pt;margin-top:17.4pt;width:232pt;height:92pt;z-index:-25046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" filled="f" strokecolor="black [3213]" strokeweight="1pt">
                <v:path arrowok="t"/>
              </v:rect>
            </w:pict>
          </mc:Fallback>
        </mc:AlternateContent>
      </w:r>
    </w:p>
    <w:p w14:paraId="4053E39D" w14:textId="4F72D87A" w:rsidR="00445057" w:rsidRDefault="00B900EB" w:rsidP="00445057">
      <w:pPr>
        <w:pStyle w:val="ListParagraph"/>
        <w:ind w:left="3960"/>
        <w:rPr>
          <w:b/>
        </w:rPr>
      </w:pPr>
      <w:r w:rsidRPr="00BB4115">
        <w:rPr>
          <w:b/>
        </w:rPr>
        <w:t>Family Justice Reforms</w:t>
      </w:r>
    </w:p>
    <w:p w14:paraId="569A6F48" w14:textId="0CEF4DE0" w:rsidR="00445057" w:rsidRDefault="00B900EB" w:rsidP="00445057">
      <w:pPr>
        <w:pStyle w:val="ListParagraph"/>
        <w:ind w:left="3960"/>
        <w:rPr>
          <w:b/>
        </w:rPr>
      </w:pPr>
      <w:r w:rsidRPr="00BB4115">
        <w:rPr>
          <w:b/>
        </w:rPr>
        <w:t>SX10088</w:t>
      </w:r>
    </w:p>
    <w:p w14:paraId="5D119BBB" w14:textId="7DABFDCF" w:rsidR="00B900EB" w:rsidRPr="00445057" w:rsidRDefault="00B900EB" w:rsidP="00445057">
      <w:pPr>
        <w:pStyle w:val="ListParagraph"/>
        <w:ind w:left="3960"/>
        <w:rPr>
          <w:sz w:val="31"/>
          <w:szCs w:val="31"/>
        </w:rPr>
      </w:pPr>
      <w:r w:rsidRPr="00BB4115">
        <w:rPr>
          <w:b/>
        </w:rPr>
        <w:t>Wellington 6011</w:t>
      </w:r>
    </w:p>
    <w:p w14:paraId="4DD0A1B5" w14:textId="77777777" w:rsidR="00B900EB" w:rsidRDefault="00B900EB" w:rsidP="00445057">
      <w:pPr>
        <w:ind w:left="3240"/>
      </w:pPr>
      <w:r>
        <w:br w:type="column"/>
      </w:r>
      <w:r>
        <w:rPr>
          <w:noProof/>
          <w:lang w:eastAsia="en-NZ"/>
        </w:rPr>
        <w:lastRenderedPageBreak/>
        <w:drawing>
          <wp:anchor distT="0" distB="0" distL="114300" distR="114300" simplePos="0" relativeHeight="252855296" behindDoc="1" locked="0" layoutInCell="1" allowOverlap="1" wp14:anchorId="5120B5A4" wp14:editId="0F765090">
            <wp:simplePos x="0" y="0"/>
            <wp:positionH relativeFrom="column">
              <wp:posOffset>-135467</wp:posOffset>
            </wp:positionH>
            <wp:positionV relativeFrom="paragraph">
              <wp:posOffset>-304800</wp:posOffset>
            </wp:positionV>
            <wp:extent cx="1639359" cy="1278569"/>
            <wp:effectExtent l="0" t="0" r="0" b="0"/>
            <wp:wrapNone/>
            <wp:docPr id="581" name="Picture 1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538" cy="1284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There is a Te Reo Māori version of this document at this website below: </w:t>
      </w:r>
    </w:p>
    <w:p w14:paraId="0EBBC39A" w14:textId="77777777" w:rsidR="00445057" w:rsidRDefault="00445057" w:rsidP="00B900EB">
      <w:pPr>
        <w:rPr>
          <w:b/>
          <w:szCs w:val="32"/>
        </w:rPr>
      </w:pPr>
    </w:p>
    <w:p w14:paraId="6A40B3A8" w14:textId="1A634CDC" w:rsidR="00B900EB" w:rsidRPr="00AC5F1A" w:rsidRDefault="00AC5F1A" w:rsidP="00AC5F1A">
      <w:pPr>
        <w:ind w:left="3600"/>
        <w:rPr>
          <w:b/>
          <w:szCs w:val="32"/>
        </w:rPr>
      </w:pPr>
      <w:r>
        <w:rPr>
          <w:b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923904" behindDoc="0" locked="0" layoutInCell="1" allowOverlap="1" wp14:anchorId="0F673479" wp14:editId="464F1314">
                <wp:simplePos x="0" y="0"/>
                <wp:positionH relativeFrom="column">
                  <wp:posOffset>-515620</wp:posOffset>
                </wp:positionH>
                <wp:positionV relativeFrom="paragraph">
                  <wp:posOffset>828040</wp:posOffset>
                </wp:positionV>
                <wp:extent cx="2242185" cy="1930400"/>
                <wp:effectExtent l="0" t="0" r="0" b="0"/>
                <wp:wrapNone/>
                <wp:docPr id="306" name="Group 3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2185" cy="1930400"/>
                          <a:chOff x="0" y="0"/>
                          <a:chExt cx="2242185" cy="1930400"/>
                        </a:xfrm>
                      </wpg:grpSpPr>
                      <pic:pic xmlns:pic="http://schemas.openxmlformats.org/drawingml/2006/picture">
                        <pic:nvPicPr>
                          <pic:cNvPr id="307" name="Picture 2040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18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08" name="Multiply 308"/>
                        <wps:cNvSpPr>
                          <a:spLocks/>
                        </wps:cNvSpPr>
                        <wps:spPr>
                          <a:xfrm>
                            <a:off x="897467" y="1016000"/>
                            <a:ext cx="914400" cy="914400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BD3405" id="Group 306" o:spid="_x0000_s1026" style="position:absolute;margin-left:-40.6pt;margin-top:65.2pt;width:176.55pt;height:152pt;z-index:252923904" coordsize="22421,193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40" o:spid="_x0000_s1027" type="#_x0000_t75" style="position:absolute;width:22421;height:15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">
                  <v:imagedata r:id="rId69" o:title=""/>
                </v:shape>
                <v:shape id="Multiply 308" o:spid="_x0000_s1028" style="position:absolute;left:8974;top:10160;width:9144;height:9144;visibility:visible;mso-wrap-style:square;v-text-anchor:middle" coordsize="914400,9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" path="m143578,295654l295654,143578,457200,305125,618746,143578,770822,295654,609275,457200,770822,618746,618746,770822,457200,609275,295654,770822,143578,618746,305125,457200,143578,295654xe" fillcolor="red" strokecolor="#1f4d78 [1604]" strokeweight="1pt">
                  <v:stroke joinstyle="miter"/>
                  <v:path arrowok="t" o:connecttype="custom" o:connectlocs="143578,295654;295654,143578;457200,305125;618746,143578;770822,295654;609275,457200;770822,618746;618746,770822;457200,609275;295654,770822;143578,618746;305125,457200;143578,295654" o:connectangles="0,0,0,0,0,0,0,0,0,0,0,0,0"/>
                </v:shape>
              </v:group>
            </w:pict>
          </mc:Fallback>
        </mc:AlternateContent>
      </w:r>
      <w:r w:rsidRPr="00AC5F1A">
        <w:rPr>
          <w:b/>
          <w:szCs w:val="32"/>
        </w:rPr>
        <w:t>https://www.justice.govt.nz/assets/Documents/Publications/Strengthening-the-family-justice-system-Te-reo.pdf</w:t>
      </w:r>
    </w:p>
    <w:p w14:paraId="544B91C2" w14:textId="77777777" w:rsidR="00445057" w:rsidRDefault="00445057" w:rsidP="00B900EB">
      <w:pPr>
        <w:ind w:left="3600"/>
      </w:pPr>
    </w:p>
    <w:p w14:paraId="4F3918BC" w14:textId="06866858" w:rsidR="00B900EB" w:rsidRDefault="00445057" w:rsidP="00445057">
      <w:r>
        <w:t xml:space="preserve"> </w:t>
      </w:r>
      <w:r>
        <w:tab/>
      </w:r>
      <w:r>
        <w:tab/>
      </w:r>
      <w:r>
        <w:tab/>
      </w:r>
      <w:r>
        <w:tab/>
        <w:t xml:space="preserve">    </w:t>
      </w:r>
      <w:r w:rsidR="00B900EB">
        <w:t>It is not in Easy Read.</w:t>
      </w:r>
    </w:p>
    <w:p w14:paraId="53210E1C" w14:textId="2F3EF90F" w:rsidR="00B900EB" w:rsidRDefault="00B900EB" w:rsidP="00B900EB">
      <w:pPr>
        <w:ind w:left="3600"/>
      </w:pPr>
    </w:p>
    <w:p w14:paraId="3627265C" w14:textId="77777777" w:rsidR="00B900EB" w:rsidRDefault="00B900EB" w:rsidP="00B900EB">
      <w:pPr>
        <w:ind w:left="3600"/>
      </w:pPr>
    </w:p>
    <w:p w14:paraId="5964F93C" w14:textId="77777777" w:rsidR="00B900EB" w:rsidRDefault="00B900EB" w:rsidP="00B900EB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2856320" behindDoc="1" locked="0" layoutInCell="1" allowOverlap="1" wp14:anchorId="6AB97EF4" wp14:editId="3D81CB00">
            <wp:simplePos x="0" y="0"/>
            <wp:positionH relativeFrom="column">
              <wp:posOffset>85725</wp:posOffset>
            </wp:positionH>
            <wp:positionV relativeFrom="paragraph">
              <wp:posOffset>-180975</wp:posOffset>
            </wp:positionV>
            <wp:extent cx="1419225" cy="1419225"/>
            <wp:effectExtent l="0" t="0" r="0" b="0"/>
            <wp:wrapNone/>
            <wp:docPr id="582" name="Picture 1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If you have</w:t>
      </w:r>
      <w:r w:rsidRPr="002228D9">
        <w:t xml:space="preserve"> questions about</w:t>
      </w:r>
      <w:r>
        <w:t>:</w:t>
      </w:r>
    </w:p>
    <w:p w14:paraId="11BA6331" w14:textId="77777777" w:rsidR="00B900EB" w:rsidRDefault="00B900EB" w:rsidP="00B900EB">
      <w:pPr>
        <w:ind w:left="3690"/>
      </w:pPr>
    </w:p>
    <w:p w14:paraId="367C13F6" w14:textId="77777777" w:rsidR="00B900EB" w:rsidRDefault="00B900EB" w:rsidP="00B900EB">
      <w:pPr>
        <w:pStyle w:val="ListParagraph"/>
        <w:numPr>
          <w:ilvl w:val="0"/>
          <w:numId w:val="17"/>
        </w:numPr>
        <w:ind w:left="4050" w:hanging="450"/>
      </w:pPr>
      <w:r w:rsidRPr="002228D9">
        <w:t xml:space="preserve">this document </w:t>
      </w:r>
    </w:p>
    <w:p w14:paraId="511690F1" w14:textId="77777777" w:rsidR="00B900EB" w:rsidRDefault="00B900EB" w:rsidP="00B900EB">
      <w:r>
        <w:rPr>
          <w:noProof/>
          <w:lang w:eastAsia="en-NZ"/>
        </w:rPr>
        <w:drawing>
          <wp:anchor distT="0" distB="0" distL="114300" distR="114300" simplePos="0" relativeHeight="252858368" behindDoc="0" locked="0" layoutInCell="1" allowOverlap="1" wp14:anchorId="13AC1703" wp14:editId="37558775">
            <wp:simplePos x="0" y="0"/>
            <wp:positionH relativeFrom="column">
              <wp:posOffset>-57150</wp:posOffset>
            </wp:positionH>
            <wp:positionV relativeFrom="paragraph">
              <wp:posOffset>99060</wp:posOffset>
            </wp:positionV>
            <wp:extent cx="1800225" cy="1473835"/>
            <wp:effectExtent l="0" t="0" r="0" b="0"/>
            <wp:wrapNone/>
            <wp:docPr id="583" name="Picture 1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47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C35FD0" w14:textId="77777777" w:rsidR="00B900EB" w:rsidRDefault="00B900EB" w:rsidP="00B900EB">
      <w:pPr>
        <w:ind w:left="3600"/>
      </w:pPr>
    </w:p>
    <w:p w14:paraId="073FAED8" w14:textId="77777777" w:rsidR="00B900EB" w:rsidRDefault="00B900EB" w:rsidP="00B900EB">
      <w:pPr>
        <w:pStyle w:val="ListParagraph"/>
        <w:numPr>
          <w:ilvl w:val="0"/>
          <w:numId w:val="17"/>
        </w:numPr>
        <w:ind w:left="3960"/>
      </w:pPr>
      <w:r w:rsidRPr="002228D9">
        <w:t>the Independent Pan</w:t>
      </w:r>
      <w:r>
        <w:t>el and the work they do</w:t>
      </w:r>
    </w:p>
    <w:p w14:paraId="312346BF" w14:textId="77777777" w:rsidR="00B900EB" w:rsidRDefault="00B900EB" w:rsidP="00B900EB"/>
    <w:p w14:paraId="315DE2A8" w14:textId="77777777" w:rsidR="00B900EB" w:rsidRDefault="00B900EB" w:rsidP="00B900EB">
      <w:r>
        <w:rPr>
          <w:noProof/>
          <w:lang w:eastAsia="en-NZ"/>
        </w:rPr>
        <w:drawing>
          <wp:anchor distT="0" distB="0" distL="114300" distR="114300" simplePos="0" relativeHeight="252862464" behindDoc="1" locked="0" layoutInCell="1" allowOverlap="1" wp14:anchorId="0A44ADC0" wp14:editId="673A5FC7">
            <wp:simplePos x="0" y="0"/>
            <wp:positionH relativeFrom="column">
              <wp:posOffset>34290</wp:posOffset>
            </wp:positionH>
            <wp:positionV relativeFrom="paragraph">
              <wp:posOffset>164465</wp:posOffset>
            </wp:positionV>
            <wp:extent cx="1198880" cy="1128395"/>
            <wp:effectExtent l="0" t="0" r="0" b="0"/>
            <wp:wrapNone/>
            <wp:docPr id="58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880" cy="112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CD15A1" w14:textId="77777777" w:rsidR="00B900EB" w:rsidRDefault="00B900EB" w:rsidP="00B900EB">
      <w:pPr>
        <w:ind w:left="3600"/>
      </w:pPr>
      <w:r>
        <w:t xml:space="preserve">send an email to: </w:t>
      </w:r>
    </w:p>
    <w:p w14:paraId="31B87F87" w14:textId="2F9953E3" w:rsidR="00B900EB" w:rsidRDefault="00445057" w:rsidP="00445057">
      <w:pPr>
        <w:ind w:left="1440" w:firstLine="720"/>
        <w:jc w:val="center"/>
      </w:pPr>
      <w:r>
        <w:rPr>
          <w:rStyle w:val="Hyperlink"/>
          <w:rFonts w:cs="Arial"/>
          <w:b/>
          <w:color w:val="auto"/>
          <w:szCs w:val="32"/>
          <w:u w:val="none"/>
        </w:rPr>
        <w:t xml:space="preserve">          </w:t>
      </w:r>
      <w:hyperlink r:id="rId72" w:history="1">
        <w:r w:rsidR="00B900EB" w:rsidRPr="00445057">
          <w:rPr>
            <w:rStyle w:val="Hyperlink"/>
            <w:rFonts w:cs="Arial"/>
            <w:b/>
            <w:color w:val="auto"/>
            <w:szCs w:val="32"/>
            <w:u w:val="none"/>
          </w:rPr>
          <w:t>FamilyJusticeReforms@justice.govt.nz</w:t>
        </w:r>
      </w:hyperlink>
    </w:p>
    <w:p w14:paraId="28E86313" w14:textId="75B06489" w:rsidR="00620D33" w:rsidRDefault="00620D33" w:rsidP="00620D33">
      <w:pPr>
        <w:pStyle w:val="Heading1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353536" behindDoc="1" locked="0" layoutInCell="1" allowOverlap="1" wp14:anchorId="40D30563" wp14:editId="4579520C">
                <wp:simplePos x="0" y="0"/>
                <wp:positionH relativeFrom="margin">
                  <wp:align>center</wp:align>
                </wp:positionH>
                <wp:positionV relativeFrom="paragraph">
                  <wp:posOffset>-208068</wp:posOffset>
                </wp:positionV>
                <wp:extent cx="6253480" cy="675249"/>
                <wp:effectExtent l="0" t="0" r="13970" b="10795"/>
                <wp:wrapNone/>
                <wp:docPr id="1527" name="Rectangle 1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3480" cy="675249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758D8C" id="Rectangle 1527" o:spid="_x0000_s1026" style="position:absolute;margin-left:0;margin-top:-16.4pt;width:492.4pt;height:53.15pt;z-index:-2509629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" fillcolor="white [3212]" strokecolor="#2f5496 [2408]" strokeweight="2pt">
                <w10:wrap anchorx="margin"/>
              </v:rect>
            </w:pict>
          </mc:Fallback>
        </mc:AlternateContent>
      </w:r>
      <w:r w:rsidR="00B50D4D">
        <w:t>Making</w:t>
      </w:r>
      <w:r>
        <w:t xml:space="preserve"> family justice services</w:t>
      </w:r>
      <w:r w:rsidR="00B50D4D">
        <w:t xml:space="preserve"> stronger</w:t>
      </w:r>
    </w:p>
    <w:p w14:paraId="4801F0F3" w14:textId="7E4761FB" w:rsidR="00B0532E" w:rsidRPr="000E55FC" w:rsidRDefault="00151641" w:rsidP="00E35FC6">
      <w:pPr>
        <w:ind w:left="3600"/>
        <w:rPr>
          <w:b/>
          <w:color w:val="2F5496" w:themeColor="accent5" w:themeShade="BF"/>
          <w:sz w:val="36"/>
          <w:szCs w:val="36"/>
          <w:lang w:eastAsia="en-NZ"/>
        </w:rPr>
      </w:pPr>
      <w:r>
        <w:rPr>
          <w:b/>
          <w:color w:val="2F5496" w:themeColor="accent5" w:themeShade="BF"/>
          <w:sz w:val="36"/>
          <w:szCs w:val="36"/>
          <w:lang w:eastAsia="en-NZ"/>
        </w:rPr>
        <w:br/>
      </w:r>
      <w:r w:rsidR="00620D33">
        <w:rPr>
          <w:rFonts w:eastAsiaTheme="majorEastAsia"/>
        </w:rPr>
        <w:br/>
      </w:r>
      <w:r w:rsidR="001B3D8F">
        <w:rPr>
          <w:b/>
          <w:color w:val="2F5496" w:themeColor="accent5" w:themeShade="BF"/>
          <w:sz w:val="36"/>
          <w:szCs w:val="36"/>
          <w:lang w:eastAsia="en-NZ"/>
        </w:rPr>
        <w:t>Case for change</w:t>
      </w:r>
    </w:p>
    <w:p w14:paraId="563FB7FD" w14:textId="1386D1B2" w:rsidR="00B0532E" w:rsidRDefault="00AC1DE1" w:rsidP="00620D33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716032" behindDoc="0" locked="0" layoutInCell="1" allowOverlap="1" wp14:anchorId="6C67A575" wp14:editId="5A4D80C2">
            <wp:simplePos x="0" y="0"/>
            <wp:positionH relativeFrom="column">
              <wp:posOffset>-581449</wp:posOffset>
            </wp:positionH>
            <wp:positionV relativeFrom="paragraph">
              <wp:posOffset>178012</wp:posOffset>
            </wp:positionV>
            <wp:extent cx="1560830" cy="1524000"/>
            <wp:effectExtent l="0" t="0" r="1270" b="0"/>
            <wp:wrapNone/>
            <wp:docPr id="1560" name="Picture 1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830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3C6539" w14:textId="77777777" w:rsidR="00AC1DE1" w:rsidRDefault="00AC1DE1" w:rsidP="00620D33">
      <w:pPr>
        <w:spacing w:after="0"/>
        <w:ind w:left="3600"/>
        <w:rPr>
          <w:color w:val="212121"/>
          <w:szCs w:val="32"/>
        </w:rPr>
      </w:pPr>
    </w:p>
    <w:p w14:paraId="4EF5A54B" w14:textId="3E8F2CE9" w:rsidR="00620D33" w:rsidRPr="001E3DF2" w:rsidRDefault="004B3F52" w:rsidP="00620D33">
      <w:pPr>
        <w:spacing w:after="0"/>
        <w:ind w:left="3600"/>
        <w:rPr>
          <w:rFonts w:eastAsiaTheme="majorEastAsia"/>
          <w:szCs w:val="32"/>
        </w:rPr>
      </w:pPr>
      <w:r w:rsidRPr="001E3DF2">
        <w:rPr>
          <w:rFonts w:eastAsiaTheme="majorEastAsia"/>
          <w:noProof/>
          <w:szCs w:val="32"/>
          <w:lang w:eastAsia="en-NZ"/>
        </w:rPr>
        <w:drawing>
          <wp:anchor distT="0" distB="0" distL="114300" distR="114300" simplePos="0" relativeHeight="252650496" behindDoc="0" locked="0" layoutInCell="1" allowOverlap="1" wp14:anchorId="520BAE52" wp14:editId="6A51699E">
            <wp:simplePos x="0" y="0"/>
            <wp:positionH relativeFrom="margin">
              <wp:posOffset>1099185</wp:posOffset>
            </wp:positionH>
            <wp:positionV relativeFrom="paragraph">
              <wp:posOffset>18838</wp:posOffset>
            </wp:positionV>
            <wp:extent cx="726887" cy="886254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87" cy="8862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3DF2" w:rsidRPr="001E3DF2">
        <w:rPr>
          <w:color w:val="212121"/>
          <w:szCs w:val="32"/>
        </w:rPr>
        <w:t>The Independent Panel thinks it is better for children if people can agree on their care without going to court.</w:t>
      </w:r>
    </w:p>
    <w:p w14:paraId="101F1F5C" w14:textId="1E71A104" w:rsidR="006D5D98" w:rsidRDefault="006D5D98" w:rsidP="00620D33">
      <w:pPr>
        <w:spacing w:after="0"/>
        <w:ind w:left="3600"/>
        <w:rPr>
          <w:rFonts w:eastAsiaTheme="majorEastAsia"/>
        </w:rPr>
      </w:pPr>
    </w:p>
    <w:p w14:paraId="697AA7DB" w14:textId="083ACA02" w:rsidR="001E3DF2" w:rsidRDefault="00DB3D20" w:rsidP="00620D33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664832" behindDoc="0" locked="0" layoutInCell="1" allowOverlap="1" wp14:anchorId="45FD2265" wp14:editId="504DB5C1">
            <wp:simplePos x="0" y="0"/>
            <wp:positionH relativeFrom="margin">
              <wp:posOffset>-152400</wp:posOffset>
            </wp:positionH>
            <wp:positionV relativeFrom="paragraph">
              <wp:posOffset>182456</wp:posOffset>
            </wp:positionV>
            <wp:extent cx="1359535" cy="1926590"/>
            <wp:effectExtent l="0" t="0" r="0" b="0"/>
            <wp:wrapNone/>
            <wp:docPr id="1377" name="Picture 1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535" cy="1926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C0F7A46" w14:textId="44C90E92" w:rsidR="00E24BE7" w:rsidRDefault="00E24BE7" w:rsidP="00620D33">
      <w:pPr>
        <w:spacing w:after="0"/>
        <w:ind w:left="3600"/>
        <w:rPr>
          <w:rFonts w:eastAsiaTheme="majorEastAsia"/>
        </w:rPr>
      </w:pPr>
    </w:p>
    <w:p w14:paraId="030B20E2" w14:textId="5386FD06" w:rsidR="00E24BE7" w:rsidRDefault="00E24BE7" w:rsidP="00620D33">
      <w:pPr>
        <w:spacing w:after="0"/>
        <w:ind w:left="3600"/>
        <w:rPr>
          <w:rFonts w:eastAsiaTheme="majorEastAsia"/>
        </w:rPr>
      </w:pPr>
      <w:r>
        <w:rPr>
          <w:rFonts w:eastAsiaTheme="majorEastAsia"/>
        </w:rPr>
        <w:t>Lots of people</w:t>
      </w:r>
      <w:r w:rsidR="007C4947">
        <w:rPr>
          <w:rFonts w:eastAsiaTheme="majorEastAsia"/>
        </w:rPr>
        <w:t xml:space="preserve"> across</w:t>
      </w:r>
      <w:r>
        <w:rPr>
          <w:rFonts w:eastAsiaTheme="majorEastAsia"/>
        </w:rPr>
        <w:t xml:space="preserve"> New Zealand think </w:t>
      </w:r>
      <w:r w:rsidR="00075374">
        <w:rPr>
          <w:rFonts w:eastAsiaTheme="majorEastAsia"/>
        </w:rPr>
        <w:t>things can be done to make the family c</w:t>
      </w:r>
      <w:r>
        <w:rPr>
          <w:rFonts w:eastAsiaTheme="majorEastAsia"/>
        </w:rPr>
        <w:t xml:space="preserve">ourt services better. </w:t>
      </w:r>
    </w:p>
    <w:p w14:paraId="5CF92D3B" w14:textId="238727B6" w:rsidR="00E24BE7" w:rsidRDefault="00E24BE7" w:rsidP="00620D33">
      <w:pPr>
        <w:spacing w:after="0"/>
        <w:ind w:left="3600"/>
        <w:rPr>
          <w:rFonts w:eastAsiaTheme="majorEastAsia"/>
        </w:rPr>
      </w:pPr>
    </w:p>
    <w:p w14:paraId="27666B39" w14:textId="77777777" w:rsidR="00A40CCD" w:rsidRDefault="00A40CCD" w:rsidP="00620D33">
      <w:pPr>
        <w:spacing w:after="0"/>
        <w:ind w:left="3600"/>
        <w:rPr>
          <w:rFonts w:eastAsiaTheme="majorEastAsia"/>
        </w:rPr>
      </w:pPr>
    </w:p>
    <w:p w14:paraId="1F2C3C21" w14:textId="77777777" w:rsidR="00A40CCD" w:rsidRDefault="00A40CCD" w:rsidP="00620D33">
      <w:pPr>
        <w:spacing w:after="0"/>
        <w:ind w:left="3600"/>
        <w:rPr>
          <w:rFonts w:eastAsiaTheme="majorEastAsia"/>
        </w:rPr>
      </w:pPr>
    </w:p>
    <w:p w14:paraId="5B6BB5DB" w14:textId="77777777" w:rsidR="00AC1DE1" w:rsidRDefault="00AC1DE1">
      <w:pPr>
        <w:spacing w:after="160" w:line="259" w:lineRule="auto"/>
        <w:rPr>
          <w:rFonts w:eastAsiaTheme="majorEastAsia"/>
        </w:rPr>
      </w:pPr>
      <w:r>
        <w:rPr>
          <w:rFonts w:eastAsiaTheme="majorEastAsia"/>
        </w:rPr>
        <w:br w:type="page"/>
      </w:r>
    </w:p>
    <w:p w14:paraId="251957D2" w14:textId="4531E9A4" w:rsidR="00E24BE7" w:rsidRDefault="00AC1DE1" w:rsidP="00E24BE7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lastRenderedPageBreak/>
        <mc:AlternateContent>
          <mc:Choice Requires="wpg">
            <w:drawing>
              <wp:anchor distT="0" distB="0" distL="114300" distR="114300" simplePos="0" relativeHeight="251658239" behindDoc="0" locked="0" layoutInCell="1" allowOverlap="1" wp14:anchorId="26DD1D5C" wp14:editId="2E7C7302">
                <wp:simplePos x="0" y="0"/>
                <wp:positionH relativeFrom="column">
                  <wp:posOffset>-338667</wp:posOffset>
                </wp:positionH>
                <wp:positionV relativeFrom="paragraph">
                  <wp:posOffset>626533</wp:posOffset>
                </wp:positionV>
                <wp:extent cx="1737360" cy="2251710"/>
                <wp:effectExtent l="0" t="0" r="0" b="0"/>
                <wp:wrapNone/>
                <wp:docPr id="310" name="Group 3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7360" cy="2251710"/>
                          <a:chOff x="0" y="0"/>
                          <a:chExt cx="1737360" cy="2251710"/>
                        </a:xfrm>
                      </wpg:grpSpPr>
                      <pic:pic xmlns:pic="http://schemas.openxmlformats.org/drawingml/2006/picture">
                        <pic:nvPicPr>
                          <pic:cNvPr id="309" name="Picture 309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0" cy="2251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1" name="Picture 1701"/>
                          <pic:cNvPicPr>
                            <a:picLocks noChangeAspect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534" y="152400"/>
                            <a:ext cx="908685" cy="902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3DEAF6" id="Group 310" o:spid="_x0000_s1026" style="position:absolute;margin-left:-26.65pt;margin-top:49.35pt;width:136.8pt;height:177.3pt;z-index:251658239" coordsize="17373,2251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">
                <v:shape id="Picture 309" o:spid="_x0000_s1027" type="#_x0000_t75" style="position:absolute;width:17373;height:225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+OpXDAAAA3AAAAA8AAABkcnMvZG93bnJldi54bWxEj0FrAjEUhO8F/0N4gpeiiRakrkYRQdDe&#10;aj14fGzebhY3L+smruu/N4VCj8PMfMOsNr2rRUdtqDxrmE4UCOLcm4pLDeef/fgTRIjIBmvPpOFJ&#10;ATbrwdsKM+Mf/E3dKZYiQThkqMHG2GRShtySwzDxDXHyCt86jEm2pTQtPhLc1XKm1Fw6rDgtWGxo&#10;Zym/nu5Ow/XWFUU+V/Wlt2f8Urtb9X5ErUfDfrsEEamP/+G/9sFo+FAL+D2TjoBc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b46lcMAAADcAAAADwAAAAAAAAAAAAAAAACf&#10;AgAAZHJzL2Rvd25yZXYueG1sUEsFBgAAAAAEAAQA9wAAAI8DAAAAAA==&#10;">
                  <v:imagedata r:id="rId78" o:title=""/>
                  <v:path arrowok="t"/>
                </v:shape>
                <v:shape id="Picture 1701" o:spid="_x0000_s1028" type="#_x0000_t75" style="position:absolute;left:6265;top:1524;width:9087;height:9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r9T3FAAAA3QAAAA8AAABkcnMvZG93bnJldi54bWxET99rwjAQfh/4P4Qb7G2mirhRm8oQ3MYE&#10;QSeKb2dztsXmUppM439vhIFv9/H9vGwaTCPO1LnasoJBPwFBXFhdc6lg8zt/fQfhPLLGxjIpuJKD&#10;ad57yjDV9sIrOq99KWIIuxQVVN63qZSuqMig69uWOHJH2xn0EXal1B1eYrhp5DBJxtJgzbGhwpZm&#10;FRWn9Z9RMJ6Pwuhz/3XYbcJucRwucbE9/Sj18hw+JiA8Bf8Q/7u/dZz/lgzg/k08QeY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q/U9xQAAAN0AAAAPAAAAAAAAAAAAAAAA&#10;AJ8CAABkcnMvZG93bnJldi54bWxQSwUGAAAAAAQABAD3AAAAkQMAAAAA&#10;">
                  <v:imagedata r:id="rId79" o:title=""/>
                  <v:path arrowok="t"/>
                </v:shape>
              </v:group>
            </w:pict>
          </mc:Fallback>
        </mc:AlternateContent>
      </w:r>
      <w:r w:rsidR="00E24BE7">
        <w:rPr>
          <w:rFonts w:eastAsiaTheme="majorEastAsia"/>
        </w:rPr>
        <w:t>Some people think</w:t>
      </w:r>
      <w:r w:rsidR="00F95FCD">
        <w:rPr>
          <w:rFonts w:eastAsiaTheme="majorEastAsia"/>
        </w:rPr>
        <w:t xml:space="preserve"> there are barriers that stop the</w:t>
      </w:r>
      <w:r w:rsidR="00075374">
        <w:rPr>
          <w:rFonts w:eastAsiaTheme="majorEastAsia"/>
        </w:rPr>
        <w:t xml:space="preserve"> family c</w:t>
      </w:r>
      <w:r w:rsidR="00E24BE7">
        <w:rPr>
          <w:rFonts w:eastAsiaTheme="majorEastAsia"/>
        </w:rPr>
        <w:t>ourt services</w:t>
      </w:r>
      <w:r w:rsidR="00F95FCD">
        <w:rPr>
          <w:rFonts w:eastAsiaTheme="majorEastAsia"/>
        </w:rPr>
        <w:t xml:space="preserve"> from being</w:t>
      </w:r>
      <w:r w:rsidR="00E24BE7">
        <w:rPr>
          <w:rFonts w:eastAsiaTheme="majorEastAsia"/>
        </w:rPr>
        <w:t>:</w:t>
      </w:r>
    </w:p>
    <w:p w14:paraId="0E8436F3" w14:textId="33D17EE1" w:rsidR="00E24BE7" w:rsidRDefault="00E24BE7" w:rsidP="00E24BE7">
      <w:pPr>
        <w:spacing w:after="0"/>
        <w:ind w:left="3600"/>
        <w:rPr>
          <w:rFonts w:eastAsiaTheme="majorEastAsia"/>
        </w:rPr>
      </w:pPr>
    </w:p>
    <w:p w14:paraId="1431F350" w14:textId="451374DC" w:rsidR="00E24BE7" w:rsidRDefault="00F95FCD" w:rsidP="00CF57C2">
      <w:pPr>
        <w:numPr>
          <w:ilvl w:val="0"/>
          <w:numId w:val="24"/>
        </w:numPr>
        <w:spacing w:after="0"/>
        <w:rPr>
          <w:rFonts w:eastAsiaTheme="majorEastAsia"/>
        </w:rPr>
      </w:pPr>
      <w:r>
        <w:rPr>
          <w:rFonts w:eastAsiaTheme="majorEastAsia"/>
        </w:rPr>
        <w:t>fast</w:t>
      </w:r>
      <w:r w:rsidR="00E24BE7">
        <w:rPr>
          <w:rFonts w:eastAsiaTheme="majorEastAsia"/>
        </w:rPr>
        <w:br/>
      </w:r>
    </w:p>
    <w:p w14:paraId="37893D97" w14:textId="7255AE29" w:rsidR="00E24BE7" w:rsidRPr="006957D9" w:rsidRDefault="00E24BE7" w:rsidP="006957D9">
      <w:pPr>
        <w:numPr>
          <w:ilvl w:val="0"/>
          <w:numId w:val="24"/>
        </w:numPr>
        <w:spacing w:after="0"/>
        <w:rPr>
          <w:rFonts w:eastAsiaTheme="majorEastAsia"/>
        </w:rPr>
      </w:pPr>
      <w:r>
        <w:rPr>
          <w:rFonts w:eastAsiaTheme="majorEastAsia"/>
        </w:rPr>
        <w:t>fair</w:t>
      </w:r>
    </w:p>
    <w:p w14:paraId="0F970CB2" w14:textId="77777777" w:rsidR="0057453E" w:rsidRDefault="0057453E" w:rsidP="0057453E">
      <w:pPr>
        <w:pStyle w:val="ListParagraph"/>
        <w:rPr>
          <w:rFonts w:eastAsiaTheme="majorEastAsia"/>
        </w:rPr>
      </w:pPr>
    </w:p>
    <w:p w14:paraId="0E2750AE" w14:textId="28CA1F48" w:rsidR="0057453E" w:rsidRDefault="008C0AA9" w:rsidP="00CF57C2">
      <w:pPr>
        <w:numPr>
          <w:ilvl w:val="0"/>
          <w:numId w:val="24"/>
        </w:numPr>
        <w:spacing w:after="0"/>
        <w:rPr>
          <w:rFonts w:eastAsiaTheme="majorEastAsia"/>
        </w:rPr>
      </w:pPr>
      <w:r>
        <w:rPr>
          <w:rFonts w:eastAsiaTheme="majorEastAsia"/>
        </w:rPr>
        <w:t xml:space="preserve">good at making long term </w:t>
      </w:r>
      <w:r w:rsidRPr="007C4947">
        <w:rPr>
          <w:rFonts w:eastAsiaTheme="majorEastAsia"/>
          <w:b/>
        </w:rPr>
        <w:t>resolutions</w:t>
      </w:r>
      <w:r>
        <w:rPr>
          <w:rFonts w:eastAsiaTheme="majorEastAsia"/>
        </w:rPr>
        <w:t xml:space="preserve"> to </w:t>
      </w:r>
      <w:r w:rsidRPr="008C0AA9">
        <w:rPr>
          <w:rFonts w:eastAsiaTheme="majorEastAsia"/>
          <w:b/>
        </w:rPr>
        <w:t>disputes</w:t>
      </w:r>
      <w:r>
        <w:rPr>
          <w:rFonts w:eastAsiaTheme="majorEastAsia"/>
        </w:rPr>
        <w:t xml:space="preserve">.  </w:t>
      </w:r>
    </w:p>
    <w:p w14:paraId="5C073F72" w14:textId="7DB51E98" w:rsidR="006957D9" w:rsidRDefault="00C741C5" w:rsidP="007F23CE">
      <w:pPr>
        <w:pStyle w:val="ListParagraph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801024" behindDoc="0" locked="0" layoutInCell="1" allowOverlap="1" wp14:anchorId="22297BD4" wp14:editId="10DEB28E">
            <wp:simplePos x="0" y="0"/>
            <wp:positionH relativeFrom="margin">
              <wp:posOffset>-326602</wp:posOffset>
            </wp:positionH>
            <wp:positionV relativeFrom="paragraph">
              <wp:posOffset>463127</wp:posOffset>
            </wp:positionV>
            <wp:extent cx="1725295" cy="1231265"/>
            <wp:effectExtent l="0" t="0" r="8255" b="698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295" cy="1231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63323E3" w14:textId="7C150164" w:rsidR="006957D9" w:rsidRDefault="00C741C5" w:rsidP="007F23CE">
      <w:pPr>
        <w:pStyle w:val="ListParagraph"/>
        <w:ind w:left="3600"/>
        <w:rPr>
          <w:rFonts w:eastAsiaTheme="majorEastAsia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925952" behindDoc="1" locked="0" layoutInCell="1" allowOverlap="1" wp14:anchorId="39856749" wp14:editId="4847CFA7">
                <wp:simplePos x="0" y="0"/>
                <wp:positionH relativeFrom="margin">
                  <wp:posOffset>2150533</wp:posOffset>
                </wp:positionH>
                <wp:positionV relativeFrom="paragraph">
                  <wp:posOffset>277707</wp:posOffset>
                </wp:positionV>
                <wp:extent cx="3742267" cy="931333"/>
                <wp:effectExtent l="0" t="0" r="0" b="2540"/>
                <wp:wrapNone/>
                <wp:docPr id="311" name="Rectangle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42267" cy="93133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774709" id="Rectangle 311" o:spid="_x0000_s1026" style="position:absolute;margin-left:169.35pt;margin-top:21.85pt;width:294.65pt;height:73.35pt;z-index:-25039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" fillcolor="#5b9bd5 [3204]" stroked="f" strokeweight="1pt">
                <v:fill opacity="32896f"/>
                <v:path arrowok="t"/>
                <w10:wrap anchorx="margin"/>
              </v:rect>
            </w:pict>
          </mc:Fallback>
        </mc:AlternateContent>
      </w:r>
    </w:p>
    <w:p w14:paraId="54ECF96C" w14:textId="62A8ABA8" w:rsidR="006957D9" w:rsidRDefault="006957D9" w:rsidP="006957D9">
      <w:pPr>
        <w:spacing w:after="0"/>
        <w:ind w:left="3600"/>
        <w:rPr>
          <w:rFonts w:eastAsiaTheme="majorEastAsia"/>
        </w:rPr>
      </w:pPr>
      <w:r>
        <w:rPr>
          <w:rFonts w:eastAsiaTheme="majorEastAsia"/>
        </w:rPr>
        <w:t xml:space="preserve">A </w:t>
      </w:r>
      <w:r>
        <w:rPr>
          <w:rFonts w:eastAsiaTheme="majorEastAsia"/>
          <w:b/>
        </w:rPr>
        <w:t xml:space="preserve">resolution </w:t>
      </w:r>
      <w:r>
        <w:rPr>
          <w:rFonts w:eastAsiaTheme="majorEastAsia"/>
        </w:rPr>
        <w:t xml:space="preserve">means a way to sort out a </w:t>
      </w:r>
      <w:r w:rsidRPr="007F23CE">
        <w:rPr>
          <w:rFonts w:eastAsiaTheme="majorEastAsia"/>
          <w:b/>
        </w:rPr>
        <w:t xml:space="preserve">disagreement </w:t>
      </w:r>
      <w:r>
        <w:rPr>
          <w:rFonts w:eastAsiaTheme="majorEastAsia"/>
        </w:rPr>
        <w:t xml:space="preserve">or an </w:t>
      </w:r>
      <w:r w:rsidRPr="007F23CE">
        <w:rPr>
          <w:rFonts w:eastAsiaTheme="majorEastAsia"/>
          <w:b/>
        </w:rPr>
        <w:t>argument</w:t>
      </w:r>
      <w:r>
        <w:rPr>
          <w:rFonts w:eastAsiaTheme="majorEastAsia"/>
        </w:rPr>
        <w:t xml:space="preserve">. </w:t>
      </w:r>
    </w:p>
    <w:p w14:paraId="1D19EFA1" w14:textId="000FFEDF" w:rsidR="006957D9" w:rsidRDefault="006957D9" w:rsidP="007F23CE">
      <w:pPr>
        <w:pStyle w:val="ListParagraph"/>
        <w:ind w:left="3600"/>
        <w:rPr>
          <w:rFonts w:eastAsiaTheme="majorEastAsia"/>
        </w:rPr>
      </w:pPr>
    </w:p>
    <w:p w14:paraId="4D692812" w14:textId="5345C10E" w:rsidR="006957D9" w:rsidRDefault="006957D9" w:rsidP="007F23CE">
      <w:pPr>
        <w:pStyle w:val="ListParagraph"/>
        <w:ind w:left="3600"/>
        <w:rPr>
          <w:rFonts w:eastAsiaTheme="majorEastAsia"/>
        </w:rPr>
      </w:pPr>
    </w:p>
    <w:p w14:paraId="0AC02702" w14:textId="360C2B5A" w:rsidR="008C0AA9" w:rsidRDefault="00C741C5" w:rsidP="007F23CE">
      <w:pPr>
        <w:pStyle w:val="ListParagraph"/>
        <w:ind w:left="3600"/>
        <w:rPr>
          <w:rFonts w:eastAsiaTheme="majorEastAsia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928000" behindDoc="1" locked="0" layoutInCell="1" allowOverlap="1" wp14:anchorId="2A8BE968" wp14:editId="24C42787">
                <wp:simplePos x="0" y="0"/>
                <wp:positionH relativeFrom="margin">
                  <wp:posOffset>2150110</wp:posOffset>
                </wp:positionH>
                <wp:positionV relativeFrom="paragraph">
                  <wp:posOffset>650028</wp:posOffset>
                </wp:positionV>
                <wp:extent cx="3742267" cy="931333"/>
                <wp:effectExtent l="0" t="0" r="0" b="2540"/>
                <wp:wrapNone/>
                <wp:docPr id="312" name="Rectangle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42267" cy="93133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AACFFE" id="Rectangle 312" o:spid="_x0000_s1026" style="position:absolute;margin-left:169.3pt;margin-top:51.2pt;width:294.65pt;height:73.35pt;z-index:-25038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" fillcolor="#5b9bd5 [3204]" stroked="f" strokeweight="1pt">
                <v:fill opacity="32896f"/>
                <v:path arrowok="t"/>
                <w10:wrap anchorx="margin"/>
              </v:rect>
            </w:pict>
          </mc:Fallback>
        </mc:AlternateContent>
      </w:r>
      <w:r w:rsidR="006957D9">
        <w:rPr>
          <w:rFonts w:eastAsiaTheme="majorEastAsia"/>
          <w:noProof/>
          <w:lang w:eastAsia="en-NZ"/>
        </w:rPr>
        <w:drawing>
          <wp:anchor distT="0" distB="0" distL="114300" distR="114300" simplePos="0" relativeHeight="252653568" behindDoc="0" locked="0" layoutInCell="1" allowOverlap="1" wp14:anchorId="364D779F" wp14:editId="0B640A8C">
            <wp:simplePos x="0" y="0"/>
            <wp:positionH relativeFrom="column">
              <wp:posOffset>-346659</wp:posOffset>
            </wp:positionH>
            <wp:positionV relativeFrom="paragraph">
              <wp:posOffset>105196</wp:posOffset>
            </wp:positionV>
            <wp:extent cx="1889760" cy="188976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F23CE">
        <w:rPr>
          <w:rFonts w:eastAsiaTheme="majorEastAsia"/>
        </w:rPr>
        <w:br/>
      </w:r>
    </w:p>
    <w:p w14:paraId="52B6F9B8" w14:textId="7E0506CB" w:rsidR="00E24BE7" w:rsidRDefault="008C0AA9" w:rsidP="00B067D4">
      <w:pPr>
        <w:spacing w:after="0"/>
        <w:ind w:left="3600"/>
        <w:rPr>
          <w:rFonts w:eastAsiaTheme="majorEastAsia"/>
        </w:rPr>
      </w:pPr>
      <w:r>
        <w:rPr>
          <w:rFonts w:eastAsiaTheme="majorEastAsia"/>
        </w:rPr>
        <w:t xml:space="preserve">A </w:t>
      </w:r>
      <w:r>
        <w:rPr>
          <w:rFonts w:eastAsiaTheme="majorEastAsia"/>
          <w:b/>
        </w:rPr>
        <w:t xml:space="preserve">dispute </w:t>
      </w:r>
      <w:r>
        <w:rPr>
          <w:rFonts w:eastAsiaTheme="majorEastAsia"/>
        </w:rPr>
        <w:t xml:space="preserve">means a </w:t>
      </w:r>
      <w:r>
        <w:rPr>
          <w:rFonts w:eastAsiaTheme="majorEastAsia"/>
          <w:b/>
        </w:rPr>
        <w:t xml:space="preserve">disagreement </w:t>
      </w:r>
      <w:r>
        <w:rPr>
          <w:rFonts w:eastAsiaTheme="majorEastAsia"/>
        </w:rPr>
        <w:t xml:space="preserve">or an </w:t>
      </w:r>
      <w:r>
        <w:rPr>
          <w:rFonts w:eastAsiaTheme="majorEastAsia"/>
          <w:b/>
        </w:rPr>
        <w:t>argument</w:t>
      </w:r>
      <w:r w:rsidR="00B067D4">
        <w:rPr>
          <w:rFonts w:eastAsiaTheme="majorEastAsia"/>
        </w:rPr>
        <w:t>.</w:t>
      </w:r>
    </w:p>
    <w:p w14:paraId="196555D0" w14:textId="543B7CBD" w:rsidR="007C4947" w:rsidRDefault="007F23CE" w:rsidP="00B067D4">
      <w:pPr>
        <w:spacing w:after="0"/>
        <w:ind w:left="3600"/>
        <w:rPr>
          <w:rFonts w:eastAsiaTheme="majorEastAsia"/>
        </w:rPr>
      </w:pPr>
      <w:r>
        <w:rPr>
          <w:rFonts w:eastAsiaTheme="majorEastAsia"/>
        </w:rPr>
        <w:br/>
      </w:r>
    </w:p>
    <w:p w14:paraId="1E6C3504" w14:textId="1AB6A357" w:rsidR="007F23CE" w:rsidRDefault="00D96D7B" w:rsidP="00B067D4">
      <w:pPr>
        <w:spacing w:after="0"/>
        <w:ind w:left="3600"/>
        <w:rPr>
          <w:rFonts w:eastAsiaTheme="majorEastAsia"/>
        </w:rPr>
      </w:pPr>
      <w:r>
        <w:rPr>
          <w:rFonts w:eastAsiaTheme="majorEastAsia"/>
        </w:rPr>
        <w:br/>
      </w:r>
    </w:p>
    <w:p w14:paraId="00582EE0" w14:textId="701054E4" w:rsidR="00A40CCD" w:rsidRDefault="00531C94" w:rsidP="00A40CCD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lastRenderedPageBreak/>
        <w:drawing>
          <wp:anchor distT="0" distB="0" distL="114300" distR="114300" simplePos="0" relativeHeight="252929024" behindDoc="1" locked="0" layoutInCell="1" allowOverlap="1" wp14:anchorId="0F6ED58F" wp14:editId="32997561">
            <wp:simplePos x="0" y="0"/>
            <wp:positionH relativeFrom="column">
              <wp:posOffset>-118534</wp:posOffset>
            </wp:positionH>
            <wp:positionV relativeFrom="paragraph">
              <wp:posOffset>-220556</wp:posOffset>
            </wp:positionV>
            <wp:extent cx="1243283" cy="1659467"/>
            <wp:effectExtent l="0" t="0" r="0" b="0"/>
            <wp:wrapNone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upset-child-taken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3283" cy="16594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6D7B">
        <w:rPr>
          <w:rFonts w:eastAsiaTheme="majorEastAsia"/>
        </w:rPr>
        <w:t xml:space="preserve">There are some </w:t>
      </w:r>
      <w:r w:rsidR="006957D9">
        <w:rPr>
          <w:rFonts w:eastAsiaTheme="majorEastAsia"/>
        </w:rPr>
        <w:t>things</w:t>
      </w:r>
      <w:r w:rsidR="00D96D7B">
        <w:rPr>
          <w:rFonts w:eastAsiaTheme="majorEastAsia"/>
        </w:rPr>
        <w:t xml:space="preserve"> that do not make it easy to help parents who are</w:t>
      </w:r>
      <w:r w:rsidR="00075374">
        <w:rPr>
          <w:rFonts w:eastAsiaTheme="majorEastAsia"/>
        </w:rPr>
        <w:t xml:space="preserve"> not living together</w:t>
      </w:r>
      <w:r w:rsidR="00A40CCD">
        <w:rPr>
          <w:rFonts w:eastAsiaTheme="majorEastAsia"/>
        </w:rPr>
        <w:t>.</w:t>
      </w:r>
    </w:p>
    <w:p w14:paraId="0BB77F31" w14:textId="73559638" w:rsidR="00531C94" w:rsidRDefault="00531C94" w:rsidP="00A40CCD">
      <w:pPr>
        <w:spacing w:after="0"/>
        <w:ind w:left="3600"/>
        <w:rPr>
          <w:rFonts w:eastAsiaTheme="majorEastAsia"/>
        </w:rPr>
      </w:pPr>
    </w:p>
    <w:p w14:paraId="278B37FD" w14:textId="0C872225" w:rsidR="006957D9" w:rsidRDefault="006957D9" w:rsidP="00A40CCD">
      <w:pPr>
        <w:spacing w:after="0"/>
        <w:ind w:left="3600"/>
        <w:rPr>
          <w:rFonts w:eastAsiaTheme="majorEastAsia"/>
        </w:rPr>
      </w:pPr>
    </w:p>
    <w:p w14:paraId="18C150B5" w14:textId="14272219" w:rsidR="00531C94" w:rsidRDefault="00531C94" w:rsidP="00A40CCD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734464" behindDoc="0" locked="0" layoutInCell="1" allowOverlap="1" wp14:anchorId="03230CD8" wp14:editId="7881BD19">
            <wp:simplePos x="0" y="0"/>
            <wp:positionH relativeFrom="column">
              <wp:posOffset>44027</wp:posOffset>
            </wp:positionH>
            <wp:positionV relativeFrom="paragraph">
              <wp:posOffset>118322</wp:posOffset>
            </wp:positionV>
            <wp:extent cx="908685" cy="902335"/>
            <wp:effectExtent l="0" t="0" r="5715" b="0"/>
            <wp:wrapNone/>
            <wp:docPr id="1702" name="Picture 1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85" cy="90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EFB0AA" w14:textId="596F4E2E" w:rsidR="006957D9" w:rsidRDefault="006957D9" w:rsidP="00A40CCD">
      <w:pPr>
        <w:spacing w:after="0"/>
        <w:ind w:left="3600"/>
        <w:rPr>
          <w:rFonts w:eastAsiaTheme="majorEastAsia"/>
        </w:rPr>
      </w:pPr>
      <w:r>
        <w:rPr>
          <w:rFonts w:eastAsiaTheme="majorEastAsia"/>
        </w:rPr>
        <w:t xml:space="preserve">We call these things </w:t>
      </w:r>
      <w:r w:rsidRPr="006957D9">
        <w:rPr>
          <w:rFonts w:eastAsiaTheme="majorEastAsia"/>
          <w:b/>
        </w:rPr>
        <w:t>barriers</w:t>
      </w:r>
      <w:r>
        <w:rPr>
          <w:rFonts w:eastAsiaTheme="majorEastAsia"/>
        </w:rPr>
        <w:t>.</w:t>
      </w:r>
    </w:p>
    <w:p w14:paraId="1997388B" w14:textId="491C803B" w:rsidR="00531C94" w:rsidRDefault="00531C94" w:rsidP="00A40CCD">
      <w:pPr>
        <w:spacing w:after="0"/>
        <w:ind w:left="3600"/>
        <w:rPr>
          <w:rFonts w:eastAsiaTheme="majorEastAsia"/>
        </w:rPr>
      </w:pPr>
    </w:p>
    <w:p w14:paraId="2AC7E4C2" w14:textId="687CB35A" w:rsidR="00256535" w:rsidRDefault="00256535" w:rsidP="00A40CCD">
      <w:pPr>
        <w:spacing w:after="0"/>
        <w:ind w:left="3600"/>
        <w:rPr>
          <w:rFonts w:eastAsiaTheme="majorEastAsia"/>
        </w:rPr>
      </w:pPr>
    </w:p>
    <w:p w14:paraId="4B41DEA9" w14:textId="77777777" w:rsidR="00531C94" w:rsidRDefault="00531C94" w:rsidP="00A40CCD">
      <w:pPr>
        <w:spacing w:after="0"/>
        <w:ind w:left="3600"/>
        <w:rPr>
          <w:rFonts w:eastAsiaTheme="majorEastAsia"/>
        </w:rPr>
      </w:pPr>
    </w:p>
    <w:p w14:paraId="09C7D490" w14:textId="5CCB900D" w:rsidR="00A40CCD" w:rsidRDefault="00A40CCD" w:rsidP="00A40CCD">
      <w:pPr>
        <w:spacing w:after="0"/>
        <w:ind w:left="3600"/>
        <w:rPr>
          <w:rFonts w:eastAsiaTheme="majorEastAsia"/>
        </w:rPr>
      </w:pPr>
      <w:r>
        <w:rPr>
          <w:rFonts w:eastAsiaTheme="majorEastAsia"/>
        </w:rPr>
        <w:t xml:space="preserve">The barriers are </w:t>
      </w:r>
      <w:r w:rsidR="00495FE7">
        <w:rPr>
          <w:rFonts w:eastAsiaTheme="majorEastAsia"/>
        </w:rPr>
        <w:t>because of:</w:t>
      </w:r>
    </w:p>
    <w:p w14:paraId="7636D5F5" w14:textId="11A26663" w:rsidR="00495FE7" w:rsidRDefault="00495FE7" w:rsidP="00A40CCD">
      <w:pPr>
        <w:spacing w:after="0"/>
        <w:ind w:left="3600"/>
        <w:rPr>
          <w:rFonts w:eastAsiaTheme="majorEastAsia"/>
        </w:rPr>
      </w:pPr>
    </w:p>
    <w:p w14:paraId="140FA16A" w14:textId="4ADE576A" w:rsidR="00495FE7" w:rsidRPr="006957D9" w:rsidRDefault="006957D9" w:rsidP="006B1E70">
      <w:pPr>
        <w:numPr>
          <w:ilvl w:val="0"/>
          <w:numId w:val="30"/>
        </w:numPr>
        <w:spacing w:after="0"/>
        <w:rPr>
          <w:rFonts w:eastAsiaTheme="majorEastAsia"/>
          <w:szCs w:val="32"/>
        </w:rPr>
      </w:pPr>
      <w:r w:rsidRPr="006957D9">
        <w:rPr>
          <w:color w:val="212121"/>
          <w:szCs w:val="32"/>
        </w:rPr>
        <w:t>the changes that were made to the family justice system in 2014</w:t>
      </w:r>
    </w:p>
    <w:p w14:paraId="237B52F2" w14:textId="53BEF745" w:rsidR="00495FE7" w:rsidRDefault="00417DAB" w:rsidP="00495FE7">
      <w:pPr>
        <w:spacing w:after="0"/>
        <w:ind w:left="3960"/>
        <w:rPr>
          <w:rFonts w:eastAsiaTheme="majorEastAsia"/>
        </w:rPr>
      </w:pPr>
      <w:r>
        <w:rPr>
          <w:noProof/>
          <w:lang w:eastAsia="en-NZ"/>
        </w:rPr>
        <w:drawing>
          <wp:anchor distT="0" distB="0" distL="114300" distR="114300" simplePos="0" relativeHeight="252756992" behindDoc="1" locked="0" layoutInCell="1" allowOverlap="1" wp14:anchorId="74E09BFF" wp14:editId="1CFD5087">
            <wp:simplePos x="0" y="0"/>
            <wp:positionH relativeFrom="column">
              <wp:posOffset>-390313</wp:posOffset>
            </wp:positionH>
            <wp:positionV relativeFrom="paragraph">
              <wp:posOffset>225425</wp:posOffset>
            </wp:positionV>
            <wp:extent cx="2143125" cy="796925"/>
            <wp:effectExtent l="0" t="0" r="0" b="0"/>
            <wp:wrapNone/>
            <wp:docPr id="197" name="Picture 1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79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4EB7A2" w14:textId="4B501856" w:rsidR="00495FE7" w:rsidRDefault="00256535" w:rsidP="006B1E70">
      <w:pPr>
        <w:numPr>
          <w:ilvl w:val="0"/>
          <w:numId w:val="30"/>
        </w:numPr>
        <w:spacing w:after="0"/>
        <w:rPr>
          <w:rFonts w:eastAsiaTheme="majorEastAsia"/>
        </w:rPr>
      </w:pPr>
      <w:r>
        <w:rPr>
          <w:rFonts w:eastAsiaTheme="majorEastAsia"/>
        </w:rPr>
        <w:t>some things the Ministry of Justice is doing</w:t>
      </w:r>
    </w:p>
    <w:p w14:paraId="06D64A6B" w14:textId="1405AC6E" w:rsidR="00256535" w:rsidRDefault="00531C94" w:rsidP="00256535">
      <w:pPr>
        <w:pStyle w:val="ListParagraph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930048" behindDoc="1" locked="0" layoutInCell="1" allowOverlap="1" wp14:anchorId="12CCDADC" wp14:editId="19836042">
            <wp:simplePos x="0" y="0"/>
            <wp:positionH relativeFrom="column">
              <wp:posOffset>-34078</wp:posOffset>
            </wp:positionH>
            <wp:positionV relativeFrom="paragraph">
              <wp:posOffset>330200</wp:posOffset>
            </wp:positionV>
            <wp:extent cx="1354666" cy="1915833"/>
            <wp:effectExtent l="0" t="0" r="0" b="8255"/>
            <wp:wrapNone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worried_thinking.pn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4666" cy="1915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DBBC2D" w14:textId="0C64D9D6" w:rsidR="00674E69" w:rsidRDefault="00256535" w:rsidP="006B1E70">
      <w:pPr>
        <w:numPr>
          <w:ilvl w:val="0"/>
          <w:numId w:val="30"/>
        </w:numPr>
        <w:spacing w:after="0"/>
        <w:rPr>
          <w:rFonts w:eastAsiaTheme="majorEastAsia"/>
        </w:rPr>
      </w:pPr>
      <w:r w:rsidRPr="00256535">
        <w:rPr>
          <w:rFonts w:eastAsiaTheme="majorEastAsia"/>
          <w:b/>
        </w:rPr>
        <w:t>complex cases</w:t>
      </w:r>
      <w:r>
        <w:rPr>
          <w:rFonts w:eastAsiaTheme="majorEastAsia"/>
        </w:rPr>
        <w:t xml:space="preserve"> - this means the</w:t>
      </w:r>
      <w:r w:rsidR="00674E69">
        <w:rPr>
          <w:rFonts w:eastAsiaTheme="majorEastAsia"/>
        </w:rPr>
        <w:t>re are</w:t>
      </w:r>
      <w:r>
        <w:rPr>
          <w:rFonts w:eastAsiaTheme="majorEastAsia"/>
        </w:rPr>
        <w:t xml:space="preserve"> things that are part of the case that make it hard to work out what to do to make it better. </w:t>
      </w:r>
    </w:p>
    <w:p w14:paraId="67B801B2" w14:textId="77777777" w:rsidR="00674E69" w:rsidRDefault="00674E69" w:rsidP="00674E69">
      <w:pPr>
        <w:pStyle w:val="ListParagraph"/>
        <w:rPr>
          <w:rFonts w:eastAsiaTheme="majorEastAsia"/>
        </w:rPr>
      </w:pPr>
    </w:p>
    <w:p w14:paraId="466ED5C5" w14:textId="77777777" w:rsidR="00557D29" w:rsidRDefault="00557D29" w:rsidP="00674E69">
      <w:pPr>
        <w:pStyle w:val="ListParagraph"/>
        <w:rPr>
          <w:rFonts w:eastAsiaTheme="majorEastAsia"/>
        </w:rPr>
      </w:pPr>
    </w:p>
    <w:p w14:paraId="1292C309" w14:textId="5F96C78C" w:rsidR="00674E69" w:rsidRDefault="00531C94" w:rsidP="0025612C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lastRenderedPageBreak/>
        <w:drawing>
          <wp:anchor distT="0" distB="0" distL="114300" distR="114300" simplePos="0" relativeHeight="252931072" behindDoc="1" locked="0" layoutInCell="1" allowOverlap="1" wp14:anchorId="5BEF3C81" wp14:editId="17C6A0CD">
            <wp:simplePos x="0" y="0"/>
            <wp:positionH relativeFrom="margin">
              <wp:posOffset>-254000</wp:posOffset>
            </wp:positionH>
            <wp:positionV relativeFrom="paragraph">
              <wp:posOffset>17145</wp:posOffset>
            </wp:positionV>
            <wp:extent cx="1540789" cy="1727200"/>
            <wp:effectExtent l="0" t="0" r="2540" b="6350"/>
            <wp:wrapNone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bored waiting sad_preview.jpe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0789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D29">
        <w:rPr>
          <w:rFonts w:eastAsiaTheme="majorEastAsia"/>
        </w:rPr>
        <w:t>Here are some of the problems with the family court services:</w:t>
      </w:r>
    </w:p>
    <w:p w14:paraId="4F136369" w14:textId="2490BC5B" w:rsidR="00557D29" w:rsidRDefault="00557D29" w:rsidP="0025612C">
      <w:pPr>
        <w:spacing w:after="0"/>
        <w:ind w:left="3600"/>
        <w:rPr>
          <w:rFonts w:eastAsiaTheme="majorEastAsia"/>
        </w:rPr>
      </w:pPr>
    </w:p>
    <w:p w14:paraId="742B066D" w14:textId="587FB2B2" w:rsidR="00557D29" w:rsidRDefault="00557D29" w:rsidP="006B1E70">
      <w:pPr>
        <w:numPr>
          <w:ilvl w:val="0"/>
          <w:numId w:val="31"/>
        </w:numPr>
        <w:spacing w:after="0"/>
        <w:rPr>
          <w:rFonts w:eastAsiaTheme="majorEastAsia"/>
        </w:rPr>
      </w:pPr>
      <w:r>
        <w:rPr>
          <w:rFonts w:eastAsiaTheme="majorEastAsia"/>
        </w:rPr>
        <w:t>it takes a long time</w:t>
      </w:r>
    </w:p>
    <w:p w14:paraId="645CD99D" w14:textId="03CCD438" w:rsidR="00557D29" w:rsidRDefault="00557D29" w:rsidP="00557D29">
      <w:pPr>
        <w:spacing w:after="0"/>
        <w:ind w:left="3960"/>
        <w:rPr>
          <w:rFonts w:eastAsiaTheme="majorEastAsia"/>
        </w:rPr>
      </w:pPr>
    </w:p>
    <w:p w14:paraId="0E141717" w14:textId="5F58C1F6" w:rsidR="00557D29" w:rsidRDefault="00E57CA1" w:rsidP="006B1E70">
      <w:pPr>
        <w:numPr>
          <w:ilvl w:val="0"/>
          <w:numId w:val="31"/>
        </w:numPr>
        <w:spacing w:after="0"/>
        <w:rPr>
          <w:rFonts w:eastAsiaTheme="majorEastAsia"/>
        </w:rPr>
      </w:pPr>
      <w:r>
        <w:rPr>
          <w:rFonts w:eastAsiaTheme="majorEastAsia"/>
        </w:rPr>
        <w:t xml:space="preserve">what </w:t>
      </w:r>
      <w:r w:rsidR="00557D29">
        <w:rPr>
          <w:rFonts w:eastAsiaTheme="majorEastAsia"/>
        </w:rPr>
        <w:t>children</w:t>
      </w:r>
      <w:r>
        <w:rPr>
          <w:rFonts w:eastAsiaTheme="majorEastAsia"/>
        </w:rPr>
        <w:t xml:space="preserve"> want to say is</w:t>
      </w:r>
      <w:r w:rsidR="00557D29">
        <w:rPr>
          <w:rFonts w:eastAsiaTheme="majorEastAsia"/>
        </w:rPr>
        <w:t xml:space="preserve"> not heard</w:t>
      </w:r>
    </w:p>
    <w:p w14:paraId="39418ECF" w14:textId="6B15D9D3" w:rsidR="00557D29" w:rsidRDefault="00B57104" w:rsidP="008F69A5">
      <w:pPr>
        <w:pStyle w:val="ListParagraph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712960" behindDoc="0" locked="0" layoutInCell="1" allowOverlap="1" wp14:anchorId="0A443441" wp14:editId="32CF515D">
            <wp:simplePos x="0" y="0"/>
            <wp:positionH relativeFrom="column">
              <wp:posOffset>-367665</wp:posOffset>
            </wp:positionH>
            <wp:positionV relativeFrom="paragraph">
              <wp:posOffset>635</wp:posOffset>
            </wp:positionV>
            <wp:extent cx="1975485" cy="1463040"/>
            <wp:effectExtent l="0" t="0" r="5715" b="3810"/>
            <wp:wrapNone/>
            <wp:docPr id="1557" name="Picture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485" cy="1463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F74290" w14:textId="57DEA048" w:rsidR="00557D29" w:rsidRDefault="00FB6841" w:rsidP="006B1E70">
      <w:pPr>
        <w:numPr>
          <w:ilvl w:val="0"/>
          <w:numId w:val="31"/>
        </w:numPr>
        <w:spacing w:after="0"/>
        <w:rPr>
          <w:rFonts w:eastAsiaTheme="majorEastAsia"/>
        </w:rPr>
      </w:pPr>
      <w:r>
        <w:rPr>
          <w:rFonts w:eastAsiaTheme="majorEastAsia"/>
        </w:rPr>
        <w:t>services fit only 1</w:t>
      </w:r>
      <w:r w:rsidR="00557D29">
        <w:rPr>
          <w:rFonts w:eastAsiaTheme="majorEastAsia"/>
        </w:rPr>
        <w:t xml:space="preserve"> culture</w:t>
      </w:r>
    </w:p>
    <w:p w14:paraId="25ED7A12" w14:textId="77777777" w:rsidR="00557D29" w:rsidRDefault="00557D29" w:rsidP="008F69A5">
      <w:pPr>
        <w:pStyle w:val="ListParagraph"/>
        <w:ind w:left="3600"/>
        <w:rPr>
          <w:rFonts w:eastAsiaTheme="majorEastAsia"/>
        </w:rPr>
      </w:pPr>
    </w:p>
    <w:p w14:paraId="49B18EF1" w14:textId="4E0D6388" w:rsidR="00557D29" w:rsidRDefault="00D40F18" w:rsidP="006B1E70">
      <w:pPr>
        <w:numPr>
          <w:ilvl w:val="0"/>
          <w:numId w:val="31"/>
        </w:numPr>
        <w:spacing w:after="0"/>
        <w:rPr>
          <w:rFonts w:eastAsiaTheme="majorEastAsia"/>
        </w:rPr>
      </w:pPr>
      <w:r>
        <w:rPr>
          <w:rFonts w:eastAsiaTheme="majorEastAsia"/>
        </w:rPr>
        <w:t xml:space="preserve">services fit only </w:t>
      </w:r>
      <w:r w:rsidR="00B57104">
        <w:rPr>
          <w:rFonts w:eastAsiaTheme="majorEastAsia"/>
        </w:rPr>
        <w:t>1</w:t>
      </w:r>
      <w:r>
        <w:rPr>
          <w:rFonts w:eastAsiaTheme="majorEastAsia"/>
        </w:rPr>
        <w:t xml:space="preserve"> kind of family</w:t>
      </w:r>
    </w:p>
    <w:p w14:paraId="6C2D7B3B" w14:textId="1A7ECD95" w:rsidR="00D40F18" w:rsidRDefault="00D40F18" w:rsidP="008F69A5">
      <w:pPr>
        <w:pStyle w:val="ListParagraph"/>
        <w:ind w:left="3600"/>
        <w:rPr>
          <w:rFonts w:eastAsiaTheme="majorEastAsia"/>
        </w:rPr>
      </w:pPr>
    </w:p>
    <w:p w14:paraId="18CFFA66" w14:textId="0DA192BE" w:rsidR="00B35231" w:rsidRDefault="00925A1E" w:rsidP="006B1E70">
      <w:pPr>
        <w:numPr>
          <w:ilvl w:val="0"/>
          <w:numId w:val="31"/>
        </w:numPr>
        <w:spacing w:after="0"/>
        <w:rPr>
          <w:rFonts w:eastAsiaTheme="majorEastAsia"/>
        </w:rPr>
      </w:pPr>
      <w:r>
        <w:rPr>
          <w:noProof/>
          <w:lang w:eastAsia="en-NZ"/>
        </w:rPr>
        <w:drawing>
          <wp:anchor distT="0" distB="0" distL="114300" distR="114300" simplePos="0" relativeHeight="252661760" behindDoc="0" locked="0" layoutInCell="1" allowOverlap="1" wp14:anchorId="1729B69A" wp14:editId="52828F1C">
            <wp:simplePos x="0" y="0"/>
            <wp:positionH relativeFrom="column">
              <wp:posOffset>-180753</wp:posOffset>
            </wp:positionH>
            <wp:positionV relativeFrom="paragraph">
              <wp:posOffset>569976</wp:posOffset>
            </wp:positionV>
            <wp:extent cx="1678659" cy="1987996"/>
            <wp:effectExtent l="0" t="0" r="0" b="0"/>
            <wp:wrapNone/>
            <wp:docPr id="331" name="Picture 1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450" cy="1990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0F18">
        <w:rPr>
          <w:rFonts w:eastAsiaTheme="majorEastAsia"/>
        </w:rPr>
        <w:t xml:space="preserve">services need to be better at helping </w:t>
      </w:r>
      <w:r w:rsidR="008F69A5">
        <w:rPr>
          <w:rFonts w:eastAsiaTheme="majorEastAsia"/>
        </w:rPr>
        <w:t xml:space="preserve">children and families through </w:t>
      </w:r>
      <w:r w:rsidR="008F69A5" w:rsidRPr="00B35231">
        <w:rPr>
          <w:rFonts w:eastAsiaTheme="majorEastAsia"/>
          <w:b/>
        </w:rPr>
        <w:t>family violence</w:t>
      </w:r>
    </w:p>
    <w:p w14:paraId="2C1A8058" w14:textId="4D650C3F" w:rsidR="00B35231" w:rsidRDefault="000C05E4" w:rsidP="00B35231">
      <w:pPr>
        <w:pStyle w:val="ListParagraph"/>
        <w:rPr>
          <w:rFonts w:eastAsiaTheme="majorEastAsia"/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803072" behindDoc="1" locked="0" layoutInCell="1" allowOverlap="1" wp14:anchorId="16CCBBDA" wp14:editId="75B916D6">
                <wp:simplePos x="0" y="0"/>
                <wp:positionH relativeFrom="margin">
                  <wp:posOffset>2381060</wp:posOffset>
                </wp:positionH>
                <wp:positionV relativeFrom="paragraph">
                  <wp:posOffset>278652</wp:posOffset>
                </wp:positionV>
                <wp:extent cx="3023631" cy="1276538"/>
                <wp:effectExtent l="0" t="0" r="5715" b="0"/>
                <wp:wrapNone/>
                <wp:docPr id="291" name="Rectangle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23631" cy="1276538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2621CF" id="Rectangle 291" o:spid="_x0000_s1026" style="position:absolute;margin-left:187.5pt;margin-top:21.95pt;width:238.1pt;height:100.5pt;z-index:-250513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" fillcolor="#b4c7e7" stroked="f" strokeweight="1pt">
                <v:path arrowok="t"/>
                <w10:wrap anchorx="margin"/>
              </v:rect>
            </w:pict>
          </mc:Fallback>
        </mc:AlternateContent>
      </w:r>
    </w:p>
    <w:p w14:paraId="6721FB2B" w14:textId="089814DD" w:rsidR="00B35231" w:rsidRPr="00B35231" w:rsidRDefault="00B35231" w:rsidP="000C05E4">
      <w:pPr>
        <w:spacing w:after="0"/>
        <w:ind w:left="3960"/>
        <w:rPr>
          <w:rFonts w:eastAsiaTheme="majorEastAsia"/>
        </w:rPr>
      </w:pPr>
      <w:r w:rsidRPr="00B35231">
        <w:rPr>
          <w:rFonts w:eastAsiaTheme="majorEastAsia"/>
          <w:b/>
        </w:rPr>
        <w:t>Family violence</w:t>
      </w:r>
      <w:r w:rsidRPr="00B35231">
        <w:rPr>
          <w:rFonts w:eastAsiaTheme="majorEastAsia"/>
        </w:rPr>
        <w:t xml:space="preserve"> means when somebody is hurt by another person or people in their family. </w:t>
      </w:r>
    </w:p>
    <w:p w14:paraId="688B43E8" w14:textId="4B094632" w:rsidR="00B35231" w:rsidRDefault="00B35231" w:rsidP="00B35231">
      <w:pPr>
        <w:spacing w:after="0"/>
        <w:ind w:left="3960"/>
        <w:rPr>
          <w:rFonts w:eastAsiaTheme="majorEastAsia"/>
        </w:rPr>
      </w:pPr>
    </w:p>
    <w:p w14:paraId="6908DF79" w14:textId="5D5101B4" w:rsidR="008F69A5" w:rsidRDefault="008F69A5" w:rsidP="008F69A5">
      <w:pPr>
        <w:pStyle w:val="ListParagraph"/>
        <w:ind w:left="3600"/>
        <w:rPr>
          <w:rFonts w:eastAsiaTheme="majorEastAsia"/>
        </w:rPr>
      </w:pPr>
    </w:p>
    <w:p w14:paraId="001461BF" w14:textId="77777777" w:rsidR="00B35231" w:rsidRDefault="00B35231" w:rsidP="008F69A5">
      <w:pPr>
        <w:pStyle w:val="ListParagraph"/>
        <w:ind w:left="3600"/>
        <w:rPr>
          <w:rFonts w:eastAsiaTheme="majorEastAsia"/>
        </w:rPr>
      </w:pPr>
    </w:p>
    <w:p w14:paraId="798FACFF" w14:textId="019F1280" w:rsidR="008F69A5" w:rsidRDefault="00712FCA" w:rsidP="00FB6841">
      <w:pPr>
        <w:spacing w:after="0"/>
        <w:ind w:left="3960"/>
        <w:rPr>
          <w:rFonts w:eastAsiaTheme="majorEastAsia"/>
        </w:rPr>
      </w:pPr>
      <w:r>
        <w:rPr>
          <w:rFonts w:eastAsiaTheme="majorEastAsia"/>
          <w:noProof/>
          <w:lang w:eastAsia="en-NZ"/>
        </w:rPr>
        <w:lastRenderedPageBreak/>
        <w:drawing>
          <wp:anchor distT="0" distB="0" distL="114300" distR="114300" simplePos="0" relativeHeight="252718080" behindDoc="0" locked="0" layoutInCell="1" allowOverlap="1" wp14:anchorId="716E566F" wp14:editId="58ADFEA3">
            <wp:simplePos x="0" y="0"/>
            <wp:positionH relativeFrom="column">
              <wp:posOffset>-180236</wp:posOffset>
            </wp:positionH>
            <wp:positionV relativeFrom="paragraph">
              <wp:posOffset>10160</wp:posOffset>
            </wp:positionV>
            <wp:extent cx="1318437" cy="1318437"/>
            <wp:effectExtent l="0" t="0" r="0" b="0"/>
            <wp:wrapNone/>
            <wp:docPr id="1562" name="Picture 1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437" cy="13184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6841">
        <w:rPr>
          <w:rFonts w:eastAsiaTheme="majorEastAsia"/>
        </w:rPr>
        <w:t xml:space="preserve">Another problem is </w:t>
      </w:r>
      <w:r w:rsidR="008F69A5">
        <w:rPr>
          <w:rFonts w:eastAsiaTheme="majorEastAsia"/>
        </w:rPr>
        <w:t>there is not enough good information that is easy to find and use.</w:t>
      </w:r>
    </w:p>
    <w:p w14:paraId="2BAC3AA1" w14:textId="51D348DC" w:rsidR="00B35231" w:rsidRDefault="00B35231" w:rsidP="00B35231">
      <w:pPr>
        <w:spacing w:after="0"/>
        <w:ind w:left="3960"/>
        <w:rPr>
          <w:rFonts w:eastAsiaTheme="majorEastAsia"/>
        </w:rPr>
      </w:pPr>
    </w:p>
    <w:p w14:paraId="0308D822" w14:textId="77777777" w:rsidR="00A246C0" w:rsidRDefault="00A246C0" w:rsidP="00B35231">
      <w:pPr>
        <w:spacing w:after="0"/>
        <w:ind w:left="3960"/>
        <w:rPr>
          <w:rFonts w:eastAsiaTheme="majorEastAsia"/>
        </w:rPr>
      </w:pPr>
    </w:p>
    <w:p w14:paraId="05583F56" w14:textId="77777777" w:rsidR="00A246C0" w:rsidRDefault="00A246C0" w:rsidP="00B35231">
      <w:pPr>
        <w:spacing w:after="0"/>
        <w:ind w:left="3960"/>
        <w:rPr>
          <w:rFonts w:eastAsiaTheme="majorEastAsia"/>
        </w:rPr>
      </w:pPr>
    </w:p>
    <w:p w14:paraId="25827574" w14:textId="77777777" w:rsidR="00A246C0" w:rsidRDefault="00A246C0" w:rsidP="00B35231">
      <w:pPr>
        <w:spacing w:after="0"/>
        <w:ind w:left="3960"/>
        <w:rPr>
          <w:rFonts w:eastAsiaTheme="majorEastAsia"/>
        </w:rPr>
      </w:pPr>
    </w:p>
    <w:p w14:paraId="18E097E2" w14:textId="77777777" w:rsidR="00A246C0" w:rsidRDefault="00A246C0" w:rsidP="00B35231">
      <w:pPr>
        <w:spacing w:after="0"/>
        <w:ind w:left="3960"/>
        <w:rPr>
          <w:rFonts w:eastAsiaTheme="majorEastAsia"/>
        </w:rPr>
      </w:pPr>
    </w:p>
    <w:p w14:paraId="7B2F7EE5" w14:textId="77777777" w:rsidR="00A246C0" w:rsidRDefault="00A246C0" w:rsidP="00B35231">
      <w:pPr>
        <w:spacing w:after="0"/>
        <w:ind w:left="3960"/>
        <w:rPr>
          <w:rFonts w:eastAsiaTheme="majorEastAsia"/>
        </w:rPr>
      </w:pPr>
    </w:p>
    <w:p w14:paraId="68240BD1" w14:textId="77777777" w:rsidR="00A246C0" w:rsidRDefault="00A246C0" w:rsidP="00B35231">
      <w:pPr>
        <w:spacing w:after="0"/>
        <w:ind w:left="3960"/>
        <w:rPr>
          <w:rFonts w:eastAsiaTheme="majorEastAsia"/>
        </w:rPr>
      </w:pPr>
    </w:p>
    <w:p w14:paraId="49E63375" w14:textId="77777777" w:rsidR="00A246C0" w:rsidRDefault="00A246C0" w:rsidP="00B35231">
      <w:pPr>
        <w:spacing w:after="0"/>
        <w:ind w:left="3960"/>
        <w:rPr>
          <w:rFonts w:eastAsiaTheme="majorEastAsia"/>
        </w:rPr>
      </w:pPr>
    </w:p>
    <w:p w14:paraId="1F50E3E0" w14:textId="77777777" w:rsidR="00A246C0" w:rsidRDefault="00A246C0" w:rsidP="00B35231">
      <w:pPr>
        <w:spacing w:after="0"/>
        <w:ind w:left="3960"/>
        <w:rPr>
          <w:rFonts w:eastAsiaTheme="majorEastAsia"/>
        </w:rPr>
      </w:pPr>
    </w:p>
    <w:p w14:paraId="7D42D014" w14:textId="77777777" w:rsidR="00A246C0" w:rsidRDefault="00A246C0" w:rsidP="00B35231">
      <w:pPr>
        <w:spacing w:after="0"/>
        <w:ind w:left="3960"/>
        <w:rPr>
          <w:rFonts w:eastAsiaTheme="majorEastAsia"/>
        </w:rPr>
      </w:pPr>
    </w:p>
    <w:p w14:paraId="073588F4" w14:textId="77777777" w:rsidR="00A246C0" w:rsidRDefault="00A246C0" w:rsidP="00B35231">
      <w:pPr>
        <w:spacing w:after="0"/>
        <w:ind w:left="3960"/>
        <w:rPr>
          <w:rFonts w:eastAsiaTheme="majorEastAsia"/>
        </w:rPr>
      </w:pPr>
    </w:p>
    <w:p w14:paraId="2BD3AB85" w14:textId="77777777" w:rsidR="00A246C0" w:rsidRDefault="00A246C0" w:rsidP="00B35231">
      <w:pPr>
        <w:spacing w:after="0"/>
        <w:ind w:left="3960"/>
        <w:rPr>
          <w:rFonts w:eastAsiaTheme="majorEastAsia"/>
        </w:rPr>
      </w:pPr>
    </w:p>
    <w:p w14:paraId="7267CD9A" w14:textId="77777777" w:rsidR="00A246C0" w:rsidRDefault="00A246C0" w:rsidP="00B35231">
      <w:pPr>
        <w:spacing w:after="0"/>
        <w:ind w:left="3960"/>
        <w:rPr>
          <w:rFonts w:eastAsiaTheme="majorEastAsia"/>
        </w:rPr>
      </w:pPr>
    </w:p>
    <w:p w14:paraId="1347874E" w14:textId="77777777" w:rsidR="00A246C0" w:rsidRDefault="00A246C0" w:rsidP="00B35231">
      <w:pPr>
        <w:spacing w:after="0"/>
        <w:ind w:left="3960"/>
        <w:rPr>
          <w:rFonts w:eastAsiaTheme="majorEastAsia"/>
        </w:rPr>
      </w:pPr>
    </w:p>
    <w:p w14:paraId="3A1E86A4" w14:textId="77777777" w:rsidR="00A246C0" w:rsidRDefault="00A246C0" w:rsidP="00B35231">
      <w:pPr>
        <w:spacing w:after="0"/>
        <w:ind w:left="3960"/>
        <w:rPr>
          <w:rFonts w:eastAsiaTheme="majorEastAsia"/>
        </w:rPr>
      </w:pPr>
    </w:p>
    <w:p w14:paraId="40200A1C" w14:textId="77777777" w:rsidR="00A246C0" w:rsidRDefault="00A246C0" w:rsidP="00B35231">
      <w:pPr>
        <w:spacing w:after="0"/>
        <w:ind w:left="3960"/>
        <w:rPr>
          <w:rFonts w:eastAsiaTheme="majorEastAsia"/>
        </w:rPr>
      </w:pPr>
    </w:p>
    <w:p w14:paraId="2830A76B" w14:textId="77777777" w:rsidR="00A246C0" w:rsidRDefault="00A246C0" w:rsidP="00B35231">
      <w:pPr>
        <w:spacing w:after="0"/>
        <w:ind w:left="3960"/>
        <w:rPr>
          <w:rFonts w:eastAsiaTheme="majorEastAsia"/>
        </w:rPr>
      </w:pPr>
    </w:p>
    <w:p w14:paraId="6D938624" w14:textId="77777777" w:rsidR="00A246C0" w:rsidRDefault="00A246C0" w:rsidP="00B35231">
      <w:pPr>
        <w:spacing w:after="0"/>
        <w:ind w:left="3960"/>
        <w:rPr>
          <w:rFonts w:eastAsiaTheme="majorEastAsia"/>
        </w:rPr>
      </w:pPr>
    </w:p>
    <w:p w14:paraId="4F8DFDDA" w14:textId="77777777" w:rsidR="00A246C0" w:rsidRDefault="00A246C0" w:rsidP="00B35231">
      <w:pPr>
        <w:spacing w:after="0"/>
        <w:ind w:left="3960"/>
        <w:rPr>
          <w:rFonts w:eastAsiaTheme="majorEastAsia"/>
        </w:rPr>
      </w:pPr>
    </w:p>
    <w:p w14:paraId="155067E5" w14:textId="77777777" w:rsidR="00A246C0" w:rsidRPr="00B35231" w:rsidRDefault="00A246C0" w:rsidP="00B35231">
      <w:pPr>
        <w:spacing w:after="0"/>
        <w:ind w:left="3960"/>
        <w:rPr>
          <w:rFonts w:eastAsiaTheme="majorEastAsia"/>
        </w:rPr>
      </w:pPr>
    </w:p>
    <w:p w14:paraId="17EC9FA9" w14:textId="77777777" w:rsidR="008F69A5" w:rsidRPr="00075374" w:rsidRDefault="008F69A5" w:rsidP="00A40CCD">
      <w:pPr>
        <w:spacing w:after="0"/>
        <w:ind w:left="3600"/>
        <w:rPr>
          <w:rFonts w:eastAsiaTheme="majorEastAsia"/>
        </w:rPr>
      </w:pPr>
    </w:p>
    <w:p w14:paraId="17D66CFB" w14:textId="4F81123B" w:rsidR="00F11A25" w:rsidRDefault="004537B7" w:rsidP="00F11A25">
      <w:pPr>
        <w:ind w:left="3600"/>
        <w:rPr>
          <w:b/>
          <w:color w:val="2F5496" w:themeColor="accent5" w:themeShade="BF"/>
          <w:sz w:val="36"/>
          <w:szCs w:val="36"/>
          <w:lang w:eastAsia="en-NZ"/>
        </w:rPr>
      </w:pPr>
      <w:r w:rsidRPr="004537B7">
        <w:rPr>
          <w:noProof/>
          <w:lang w:eastAsia="en-NZ"/>
        </w:rPr>
        <w:lastRenderedPageBreak/>
        <w:drawing>
          <wp:anchor distT="0" distB="0" distL="114300" distR="114300" simplePos="0" relativeHeight="252845056" behindDoc="0" locked="0" layoutInCell="1" allowOverlap="1" wp14:anchorId="2F6AA2A8" wp14:editId="4DFCA851">
            <wp:simplePos x="0" y="0"/>
            <wp:positionH relativeFrom="column">
              <wp:posOffset>-571500</wp:posOffset>
            </wp:positionH>
            <wp:positionV relativeFrom="paragraph">
              <wp:posOffset>104776</wp:posOffset>
            </wp:positionV>
            <wp:extent cx="2014043" cy="1085850"/>
            <wp:effectExtent l="0" t="0" r="5715" b="0"/>
            <wp:wrapNone/>
            <wp:docPr id="1486" name="Picture 1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2930" cy="10906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55FC">
        <w:rPr>
          <w:b/>
          <w:color w:val="2F5496" w:themeColor="accent5" w:themeShade="BF"/>
          <w:sz w:val="36"/>
          <w:szCs w:val="36"/>
          <w:lang w:eastAsia="en-NZ"/>
        </w:rPr>
        <w:t>Korowai of the family justice service</w:t>
      </w:r>
    </w:p>
    <w:p w14:paraId="181F93DB" w14:textId="25894DDA" w:rsidR="00F11A25" w:rsidRDefault="000E55FC" w:rsidP="00F11A25">
      <w:pPr>
        <w:pStyle w:val="ListParagraph"/>
        <w:ind w:left="0"/>
        <w:rPr>
          <w:rStyle w:val="st1"/>
          <w:rFonts w:cs="Arial"/>
        </w:rPr>
      </w:pPr>
      <w:r>
        <w:rPr>
          <w:rStyle w:val="st1"/>
          <w:rFonts w:cs="Arial"/>
        </w:rPr>
        <w:tab/>
      </w:r>
      <w:r>
        <w:rPr>
          <w:rStyle w:val="st1"/>
          <w:rFonts w:cs="Arial"/>
        </w:rPr>
        <w:tab/>
      </w:r>
      <w:r>
        <w:rPr>
          <w:rStyle w:val="st1"/>
          <w:rFonts w:cs="Arial"/>
        </w:rPr>
        <w:tab/>
      </w:r>
      <w:r>
        <w:rPr>
          <w:rStyle w:val="st1"/>
          <w:rFonts w:cs="Arial"/>
        </w:rPr>
        <w:tab/>
      </w:r>
      <w:r>
        <w:rPr>
          <w:rStyle w:val="st1"/>
          <w:rFonts w:cs="Arial"/>
        </w:rPr>
        <w:tab/>
      </w:r>
    </w:p>
    <w:p w14:paraId="42C57C2B" w14:textId="3DA088A4" w:rsidR="0056221E" w:rsidRDefault="00252265" w:rsidP="0056221E">
      <w:pPr>
        <w:ind w:left="3600"/>
        <w:rPr>
          <w:rStyle w:val="st1"/>
          <w:rFonts w:cs="Arial"/>
        </w:rPr>
      </w:pPr>
      <w:r>
        <w:rPr>
          <w:noProof/>
          <w:lang w:eastAsia="en-NZ"/>
        </w:rPr>
        <w:drawing>
          <wp:anchor distT="0" distB="0" distL="114300" distR="114300" simplePos="0" relativeHeight="252719104" behindDoc="0" locked="0" layoutInCell="1" allowOverlap="1" wp14:anchorId="6F74F586" wp14:editId="660593A7">
            <wp:simplePos x="0" y="0"/>
            <wp:positionH relativeFrom="column">
              <wp:posOffset>-290629</wp:posOffset>
            </wp:positionH>
            <wp:positionV relativeFrom="paragraph">
              <wp:posOffset>842576</wp:posOffset>
            </wp:positionV>
            <wp:extent cx="1850065" cy="1843394"/>
            <wp:effectExtent l="0" t="0" r="0" b="5080"/>
            <wp:wrapNone/>
            <wp:docPr id="1563" name="Picture 1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065" cy="18433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221E">
        <w:rPr>
          <w:rStyle w:val="st1"/>
          <w:rFonts w:cs="Arial"/>
        </w:rPr>
        <w:t xml:space="preserve">The </w:t>
      </w:r>
      <w:r w:rsidR="00F11A25">
        <w:rPr>
          <w:rStyle w:val="st1"/>
          <w:rFonts w:cs="Arial"/>
        </w:rPr>
        <w:t xml:space="preserve">Independent Panel </w:t>
      </w:r>
      <w:r w:rsidR="0056221E">
        <w:rPr>
          <w:rStyle w:val="st1"/>
          <w:rFonts w:cs="Arial"/>
        </w:rPr>
        <w:t xml:space="preserve">thinks the </w:t>
      </w:r>
      <w:r w:rsidR="00075374">
        <w:rPr>
          <w:rStyle w:val="st1"/>
          <w:rFonts w:cs="Arial"/>
        </w:rPr>
        <w:t>family c</w:t>
      </w:r>
      <w:r w:rsidR="0056221E">
        <w:rPr>
          <w:rStyle w:val="st1"/>
          <w:rFonts w:cs="Arial"/>
        </w:rPr>
        <w:t xml:space="preserve">ourt and services should work together better so all families can get access to </w:t>
      </w:r>
      <w:r w:rsidR="00A246C0">
        <w:rPr>
          <w:rStyle w:val="st1"/>
          <w:rFonts w:cs="Arial"/>
        </w:rPr>
        <w:t>what they need</w:t>
      </w:r>
      <w:r w:rsidR="0056221E">
        <w:rPr>
          <w:rStyle w:val="st1"/>
          <w:rFonts w:cs="Arial"/>
        </w:rPr>
        <w:t>.</w:t>
      </w:r>
    </w:p>
    <w:p w14:paraId="4447F6DE" w14:textId="6EE49D28" w:rsidR="00F11A25" w:rsidRDefault="00F11A25" w:rsidP="0056221E">
      <w:pPr>
        <w:rPr>
          <w:rStyle w:val="st1"/>
          <w:rFonts w:cs="Arial"/>
        </w:rPr>
      </w:pPr>
    </w:p>
    <w:p w14:paraId="0D670F4F" w14:textId="77777777" w:rsidR="00CE10C9" w:rsidRDefault="00CE10C9" w:rsidP="0056221E">
      <w:pPr>
        <w:ind w:left="3600"/>
        <w:rPr>
          <w:rStyle w:val="st1"/>
          <w:rFonts w:cs="Arial"/>
        </w:rPr>
      </w:pPr>
    </w:p>
    <w:p w14:paraId="68D085C2" w14:textId="3EB27CBC" w:rsidR="0056221E" w:rsidRDefault="0056221E" w:rsidP="0056221E">
      <w:pPr>
        <w:ind w:left="3600"/>
        <w:rPr>
          <w:rStyle w:val="st1"/>
          <w:rFonts w:cs="Arial"/>
        </w:rPr>
      </w:pPr>
      <w:r>
        <w:rPr>
          <w:rStyle w:val="st1"/>
          <w:rFonts w:cs="Arial"/>
        </w:rPr>
        <w:t>We think the family court and ser</w:t>
      </w:r>
      <w:r w:rsidR="0061204A">
        <w:rPr>
          <w:rStyle w:val="st1"/>
          <w:rFonts w:cs="Arial"/>
        </w:rPr>
        <w:t>vices should be like a korowai or</w:t>
      </w:r>
      <w:r>
        <w:rPr>
          <w:rStyle w:val="st1"/>
          <w:rFonts w:cs="Arial"/>
        </w:rPr>
        <w:t xml:space="preserve"> cloak for:</w:t>
      </w:r>
      <w:r>
        <w:rPr>
          <w:rStyle w:val="st1"/>
          <w:rFonts w:cs="Arial"/>
        </w:rPr>
        <w:br/>
      </w:r>
    </w:p>
    <w:p w14:paraId="3252DAC2" w14:textId="58F72BA4" w:rsidR="0056221E" w:rsidRDefault="00CE10C9" w:rsidP="006B1E70">
      <w:pPr>
        <w:numPr>
          <w:ilvl w:val="0"/>
          <w:numId w:val="28"/>
        </w:numPr>
        <w:rPr>
          <w:rStyle w:val="st1"/>
          <w:rFonts w:cs="Arial"/>
        </w:rPr>
      </w:pPr>
      <w:r>
        <w:rPr>
          <w:noProof/>
          <w:lang w:eastAsia="en-NZ"/>
        </w:rPr>
        <w:drawing>
          <wp:anchor distT="0" distB="0" distL="114300" distR="114300" simplePos="0" relativeHeight="252932096" behindDoc="1" locked="0" layoutInCell="1" allowOverlap="1" wp14:anchorId="36032161" wp14:editId="459C048B">
            <wp:simplePos x="0" y="0"/>
            <wp:positionH relativeFrom="margin">
              <wp:align>left</wp:align>
            </wp:positionH>
            <wp:positionV relativeFrom="paragraph">
              <wp:posOffset>95674</wp:posOffset>
            </wp:positionV>
            <wp:extent cx="1167163" cy="1557866"/>
            <wp:effectExtent l="0" t="0" r="0" b="4445"/>
            <wp:wrapNone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upset-child-taken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7163" cy="15578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221E">
        <w:rPr>
          <w:rStyle w:val="st1"/>
          <w:rFonts w:cs="Arial"/>
        </w:rPr>
        <w:t>parents that are not living together anymore</w:t>
      </w:r>
      <w:r w:rsidR="0056221E">
        <w:rPr>
          <w:rStyle w:val="st1"/>
          <w:rFonts w:cs="Arial"/>
        </w:rPr>
        <w:br/>
      </w:r>
    </w:p>
    <w:p w14:paraId="3EC56A81" w14:textId="0E7F6AA5" w:rsidR="0056221E" w:rsidRDefault="0056221E" w:rsidP="006B1E70">
      <w:pPr>
        <w:numPr>
          <w:ilvl w:val="0"/>
          <w:numId w:val="28"/>
        </w:numPr>
        <w:rPr>
          <w:rStyle w:val="st1"/>
          <w:rFonts w:cs="Arial"/>
        </w:rPr>
      </w:pPr>
      <w:r>
        <w:rPr>
          <w:rStyle w:val="st1"/>
          <w:rFonts w:cs="Arial"/>
        </w:rPr>
        <w:t>caregivers</w:t>
      </w:r>
      <w:r>
        <w:rPr>
          <w:rStyle w:val="st1"/>
          <w:rFonts w:cs="Arial"/>
        </w:rPr>
        <w:br/>
      </w:r>
    </w:p>
    <w:p w14:paraId="0DDA66B8" w14:textId="3EB6C633" w:rsidR="00620D33" w:rsidRDefault="00CE10C9" w:rsidP="006B1E70">
      <w:pPr>
        <w:numPr>
          <w:ilvl w:val="0"/>
          <w:numId w:val="28"/>
        </w:numPr>
        <w:rPr>
          <w:rStyle w:val="st1"/>
          <w:rFonts w:cs="Arial"/>
        </w:rPr>
      </w:pPr>
      <w:r>
        <w:rPr>
          <w:noProof/>
          <w:lang w:eastAsia="en-NZ"/>
        </w:rPr>
        <w:drawing>
          <wp:anchor distT="0" distB="0" distL="114300" distR="114300" simplePos="0" relativeHeight="252736512" behindDoc="0" locked="0" layoutInCell="1" allowOverlap="1" wp14:anchorId="62C40F17" wp14:editId="0FBF0914">
            <wp:simplePos x="0" y="0"/>
            <wp:positionH relativeFrom="column">
              <wp:posOffset>-94827</wp:posOffset>
            </wp:positionH>
            <wp:positionV relativeFrom="paragraph">
              <wp:posOffset>6562</wp:posOffset>
            </wp:positionV>
            <wp:extent cx="1352550" cy="1410970"/>
            <wp:effectExtent l="0" t="0" r="0" b="0"/>
            <wp:wrapNone/>
            <wp:docPr id="198" name="Picture 1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5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41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221E">
        <w:rPr>
          <w:rStyle w:val="st1"/>
          <w:rFonts w:cs="Arial"/>
        </w:rPr>
        <w:t>whānau who need help to make decisions about their children.</w:t>
      </w:r>
    </w:p>
    <w:p w14:paraId="05792E0F" w14:textId="77777777" w:rsidR="006D3519" w:rsidRDefault="006D3519" w:rsidP="006D3519">
      <w:pPr>
        <w:rPr>
          <w:rStyle w:val="st1"/>
          <w:rFonts w:cs="Arial"/>
        </w:rPr>
      </w:pPr>
    </w:p>
    <w:p w14:paraId="45C2EFC3" w14:textId="77777777" w:rsidR="00CE10C9" w:rsidRDefault="00CE10C9" w:rsidP="00681D39">
      <w:pPr>
        <w:ind w:left="3600"/>
        <w:rPr>
          <w:rStyle w:val="st1"/>
          <w:rFonts w:cs="Arial"/>
        </w:rPr>
      </w:pPr>
    </w:p>
    <w:p w14:paraId="18F031B4" w14:textId="106ADD8C" w:rsidR="006D3519" w:rsidRDefault="00CE10C9" w:rsidP="00681D39">
      <w:pPr>
        <w:ind w:left="3600"/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934144" behindDoc="1" locked="0" layoutInCell="1" allowOverlap="1" wp14:anchorId="04DDF37D" wp14:editId="783B421A">
            <wp:simplePos x="0" y="0"/>
            <wp:positionH relativeFrom="margin">
              <wp:posOffset>-258234</wp:posOffset>
            </wp:positionH>
            <wp:positionV relativeFrom="paragraph">
              <wp:posOffset>16510</wp:posOffset>
            </wp:positionV>
            <wp:extent cx="2011686" cy="1422400"/>
            <wp:effectExtent l="0" t="0" r="7620" b="6350"/>
            <wp:wrapNone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talking at a desk.p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1686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3519">
        <w:rPr>
          <w:rStyle w:val="st1"/>
          <w:rFonts w:cs="Arial"/>
        </w:rPr>
        <w:t>The Independent P</w:t>
      </w:r>
      <w:r w:rsidR="00947951">
        <w:rPr>
          <w:rStyle w:val="st1"/>
          <w:rFonts w:cs="Arial"/>
        </w:rPr>
        <w:t>anel want it</w:t>
      </w:r>
      <w:r w:rsidR="006D3519">
        <w:rPr>
          <w:rStyle w:val="st1"/>
          <w:rFonts w:cs="Arial"/>
        </w:rPr>
        <w:t xml:space="preserve"> to be </w:t>
      </w:r>
      <w:r w:rsidR="006D3519">
        <w:t>easy for people to</w:t>
      </w:r>
      <w:r w:rsidR="00947951">
        <w:t xml:space="preserve"> get</w:t>
      </w:r>
      <w:r w:rsidR="006D3519">
        <w:t xml:space="preserve"> the right</w:t>
      </w:r>
      <w:r>
        <w:t xml:space="preserve"> family justice</w:t>
      </w:r>
      <w:r w:rsidR="006D3519">
        <w:t xml:space="preserve"> service in the right way at the right time.</w:t>
      </w:r>
    </w:p>
    <w:p w14:paraId="277BA1E9" w14:textId="22CE7A07" w:rsidR="00CE10C9" w:rsidRDefault="00CE10C9" w:rsidP="008902B8">
      <w:pPr>
        <w:ind w:left="3600"/>
      </w:pPr>
    </w:p>
    <w:p w14:paraId="4CFF22D7" w14:textId="74169AD0" w:rsidR="00CE10C9" w:rsidRDefault="00CE10C9" w:rsidP="008902B8">
      <w:pPr>
        <w:ind w:left="3600"/>
      </w:pPr>
    </w:p>
    <w:p w14:paraId="36F8EC28" w14:textId="1D75E611" w:rsidR="008902B8" w:rsidRDefault="00DF6171" w:rsidP="008902B8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2846080" behindDoc="0" locked="0" layoutInCell="1" allowOverlap="1" wp14:anchorId="69C21FA1" wp14:editId="56FF5AF9">
            <wp:simplePos x="0" y="0"/>
            <wp:positionH relativeFrom="column">
              <wp:posOffset>-261197</wp:posOffset>
            </wp:positionH>
            <wp:positionV relativeFrom="paragraph">
              <wp:posOffset>130175</wp:posOffset>
            </wp:positionV>
            <wp:extent cx="2018030" cy="1085215"/>
            <wp:effectExtent l="0" t="0" r="1270" b="635"/>
            <wp:wrapNone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1085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902B8">
        <w:t>The korowai of the family justice service will make sure people get:</w:t>
      </w:r>
      <w:r w:rsidR="008902B8">
        <w:br/>
      </w:r>
    </w:p>
    <w:p w14:paraId="406BD54A" w14:textId="13FF6211" w:rsidR="008902B8" w:rsidRDefault="008902B8" w:rsidP="006B1E70">
      <w:pPr>
        <w:numPr>
          <w:ilvl w:val="0"/>
          <w:numId w:val="29"/>
        </w:numPr>
      </w:pPr>
      <w:r>
        <w:t>good information</w:t>
      </w:r>
      <w:r>
        <w:br/>
      </w:r>
    </w:p>
    <w:p w14:paraId="70FE84CD" w14:textId="32D3D4AA" w:rsidR="008902B8" w:rsidRDefault="00CE10C9" w:rsidP="006B1E70">
      <w:pPr>
        <w:numPr>
          <w:ilvl w:val="0"/>
          <w:numId w:val="29"/>
        </w:numPr>
      </w:pPr>
      <w:r>
        <w:rPr>
          <w:noProof/>
          <w:lang w:eastAsia="en-NZ"/>
        </w:rPr>
        <w:drawing>
          <wp:anchor distT="0" distB="0" distL="114300" distR="114300" simplePos="0" relativeHeight="252933120" behindDoc="1" locked="0" layoutInCell="1" allowOverlap="1" wp14:anchorId="2049D206" wp14:editId="21344EE0">
            <wp:simplePos x="0" y="0"/>
            <wp:positionH relativeFrom="column">
              <wp:posOffset>-372745</wp:posOffset>
            </wp:positionH>
            <wp:positionV relativeFrom="paragraph">
              <wp:posOffset>-423</wp:posOffset>
            </wp:positionV>
            <wp:extent cx="1965283" cy="2152227"/>
            <wp:effectExtent l="0" t="0" r="0" b="635"/>
            <wp:wrapNone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training-involved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5283" cy="21522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02B8">
        <w:t>links to community services</w:t>
      </w:r>
      <w:r w:rsidR="008902B8">
        <w:br/>
      </w:r>
    </w:p>
    <w:p w14:paraId="6B0A485A" w14:textId="48448DEB" w:rsidR="008902B8" w:rsidRDefault="008902B8" w:rsidP="006B1E70">
      <w:pPr>
        <w:numPr>
          <w:ilvl w:val="0"/>
          <w:numId w:val="29"/>
        </w:numPr>
      </w:pPr>
      <w:r>
        <w:t xml:space="preserve">the right </w:t>
      </w:r>
      <w:r w:rsidRPr="004D442C">
        <w:rPr>
          <w:b/>
        </w:rPr>
        <w:t>counselling</w:t>
      </w:r>
      <w:r>
        <w:t xml:space="preserve"> and </w:t>
      </w:r>
      <w:r w:rsidRPr="004D442C">
        <w:rPr>
          <w:b/>
        </w:rPr>
        <w:t>therapeutic intervention</w:t>
      </w:r>
      <w:r>
        <w:br/>
      </w:r>
    </w:p>
    <w:p w14:paraId="0F7DCE88" w14:textId="0905553A" w:rsidR="008902B8" w:rsidRDefault="00CE10C9" w:rsidP="006B1E70">
      <w:pPr>
        <w:numPr>
          <w:ilvl w:val="0"/>
          <w:numId w:val="29"/>
        </w:numPr>
      </w:pPr>
      <w:r>
        <w:rPr>
          <w:noProof/>
          <w:lang w:eastAsia="en-NZ"/>
        </w:rPr>
        <w:drawing>
          <wp:anchor distT="0" distB="0" distL="114300" distR="114300" simplePos="0" relativeHeight="252672000" behindDoc="0" locked="0" layoutInCell="1" allowOverlap="1" wp14:anchorId="304B4634" wp14:editId="72A2D1B6">
            <wp:simplePos x="0" y="0"/>
            <wp:positionH relativeFrom="margin">
              <wp:posOffset>-346286</wp:posOffset>
            </wp:positionH>
            <wp:positionV relativeFrom="paragraph">
              <wp:posOffset>706331</wp:posOffset>
            </wp:positionV>
            <wp:extent cx="2104462" cy="1658679"/>
            <wp:effectExtent l="0" t="0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462" cy="16586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442C">
        <w:t xml:space="preserve">to go on </w:t>
      </w:r>
      <w:r w:rsidR="008902B8" w:rsidRPr="00A246C0">
        <w:rPr>
          <w:b/>
        </w:rPr>
        <w:t>Parenting Through Separation</w:t>
      </w:r>
      <w:r w:rsidR="008902B8">
        <w:t xml:space="preserve"> programmes</w:t>
      </w:r>
      <w:r w:rsidR="008902B8">
        <w:br/>
      </w:r>
    </w:p>
    <w:p w14:paraId="1CC5693E" w14:textId="4B4545E0" w:rsidR="008902B8" w:rsidRDefault="008902B8" w:rsidP="006B1E70">
      <w:pPr>
        <w:numPr>
          <w:ilvl w:val="0"/>
          <w:numId w:val="29"/>
        </w:numPr>
        <w:rPr>
          <w:b/>
        </w:rPr>
      </w:pPr>
      <w:r w:rsidRPr="00A246C0">
        <w:rPr>
          <w:b/>
        </w:rPr>
        <w:t>Family Dispute Resolution</w:t>
      </w:r>
      <w:r w:rsidRPr="00A246C0">
        <w:rPr>
          <w:b/>
        </w:rPr>
        <w:br/>
      </w:r>
    </w:p>
    <w:p w14:paraId="6CD38DD3" w14:textId="2E4E7B7F" w:rsidR="00A246C0" w:rsidRDefault="00A246C0" w:rsidP="00A246C0">
      <w:pPr>
        <w:rPr>
          <w:b/>
        </w:rPr>
      </w:pPr>
    </w:p>
    <w:p w14:paraId="0AF4D5C3" w14:textId="77777777" w:rsidR="00A246C0" w:rsidRDefault="00A246C0" w:rsidP="00A246C0">
      <w:pPr>
        <w:rPr>
          <w:b/>
        </w:rPr>
      </w:pPr>
    </w:p>
    <w:p w14:paraId="28F87507" w14:textId="7D49BD97" w:rsidR="00A246C0" w:rsidRDefault="0061204A" w:rsidP="00A246C0">
      <w:pPr>
        <w:ind w:left="3600"/>
        <w:rPr>
          <w:color w:val="212121"/>
          <w:szCs w:val="32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936192" behindDoc="0" locked="0" layoutInCell="1" allowOverlap="1" wp14:anchorId="1AB49190" wp14:editId="109D527F">
            <wp:simplePos x="0" y="0"/>
            <wp:positionH relativeFrom="column">
              <wp:posOffset>-338666</wp:posOffset>
            </wp:positionH>
            <wp:positionV relativeFrom="paragraph">
              <wp:posOffset>-95462</wp:posOffset>
            </wp:positionV>
            <wp:extent cx="2018030" cy="1085215"/>
            <wp:effectExtent l="0" t="0" r="1270" b="635"/>
            <wp:wrapNone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1085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246C0" w:rsidRPr="00A246C0">
        <w:rPr>
          <w:color w:val="212121"/>
          <w:szCs w:val="32"/>
        </w:rPr>
        <w:t xml:space="preserve">The </w:t>
      </w:r>
      <w:r>
        <w:rPr>
          <w:color w:val="212121"/>
          <w:szCs w:val="32"/>
        </w:rPr>
        <w:t xml:space="preserve">korowai of the </w:t>
      </w:r>
      <w:r w:rsidR="00A246C0" w:rsidRPr="00A246C0">
        <w:rPr>
          <w:color w:val="212121"/>
          <w:szCs w:val="32"/>
        </w:rPr>
        <w:t xml:space="preserve">Family Justice Service </w:t>
      </w:r>
      <w:r w:rsidR="00A246C0">
        <w:rPr>
          <w:color w:val="212121"/>
          <w:szCs w:val="32"/>
        </w:rPr>
        <w:t>will also make sure people get:</w:t>
      </w:r>
    </w:p>
    <w:p w14:paraId="519390FC" w14:textId="02DD8B75" w:rsidR="00A246C0" w:rsidRPr="00A246C0" w:rsidRDefault="0061204A" w:rsidP="00A246C0">
      <w:pPr>
        <w:ind w:left="3600"/>
        <w:rPr>
          <w:b/>
          <w:szCs w:val="32"/>
        </w:rPr>
      </w:pPr>
      <w:r>
        <w:rPr>
          <w:b/>
          <w:noProof/>
          <w:lang w:eastAsia="en-NZ"/>
        </w:rPr>
        <w:drawing>
          <wp:anchor distT="0" distB="0" distL="114300" distR="114300" simplePos="0" relativeHeight="252697600" behindDoc="0" locked="0" layoutInCell="1" allowOverlap="1" wp14:anchorId="75EDEA2C" wp14:editId="7863EB21">
            <wp:simplePos x="0" y="0"/>
            <wp:positionH relativeFrom="margin">
              <wp:posOffset>-304377</wp:posOffset>
            </wp:positionH>
            <wp:positionV relativeFrom="paragraph">
              <wp:posOffset>390737</wp:posOffset>
            </wp:positionV>
            <wp:extent cx="1594884" cy="1838946"/>
            <wp:effectExtent l="0" t="0" r="5715" b="9525"/>
            <wp:wrapNone/>
            <wp:docPr id="1542" name="Picture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884" cy="18389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AD0F65" w14:textId="12C8A6E5" w:rsidR="008902B8" w:rsidRDefault="008902B8" w:rsidP="006B1E70">
      <w:pPr>
        <w:numPr>
          <w:ilvl w:val="0"/>
          <w:numId w:val="29"/>
        </w:numPr>
      </w:pPr>
      <w:r w:rsidRPr="004D442C">
        <w:rPr>
          <w:b/>
        </w:rPr>
        <w:t>legal advice and representation</w:t>
      </w:r>
      <w:r>
        <w:t xml:space="preserve"> at any time</w:t>
      </w:r>
      <w:r>
        <w:br/>
      </w:r>
    </w:p>
    <w:p w14:paraId="1A67D865" w14:textId="2AE1E1C7" w:rsidR="00A246C0" w:rsidRDefault="008902B8" w:rsidP="006B1E70">
      <w:pPr>
        <w:numPr>
          <w:ilvl w:val="0"/>
          <w:numId w:val="29"/>
        </w:numPr>
      </w:pPr>
      <w:r>
        <w:t xml:space="preserve">children and young people </w:t>
      </w:r>
      <w:r w:rsidR="004D442C">
        <w:t xml:space="preserve">saying what they think </w:t>
      </w:r>
    </w:p>
    <w:p w14:paraId="250E4C9F" w14:textId="03818A6A" w:rsidR="00A246C0" w:rsidRDefault="00A246C0" w:rsidP="00A246C0">
      <w:pPr>
        <w:ind w:left="3960"/>
      </w:pPr>
    </w:p>
    <w:p w14:paraId="2647431A" w14:textId="1BA7C745" w:rsidR="008902B8" w:rsidRDefault="0061204A" w:rsidP="006B1E70">
      <w:pPr>
        <w:numPr>
          <w:ilvl w:val="0"/>
          <w:numId w:val="29"/>
        </w:numPr>
      </w:pPr>
      <w:r>
        <w:rPr>
          <w:noProof/>
          <w:lang w:eastAsia="en-NZ"/>
        </w:rPr>
        <w:drawing>
          <wp:anchor distT="0" distB="0" distL="114300" distR="114300" simplePos="0" relativeHeight="252699648" behindDoc="0" locked="0" layoutInCell="1" allowOverlap="1" wp14:anchorId="7000A4E3" wp14:editId="36DB3BCA">
            <wp:simplePos x="0" y="0"/>
            <wp:positionH relativeFrom="margin">
              <wp:posOffset>-203200</wp:posOffset>
            </wp:positionH>
            <wp:positionV relativeFrom="paragraph">
              <wp:posOffset>614892</wp:posOffset>
            </wp:positionV>
            <wp:extent cx="1626781" cy="1430145"/>
            <wp:effectExtent l="0" t="0" r="0" b="0"/>
            <wp:wrapNone/>
            <wp:docPr id="1544" name="Picture 1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9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781" cy="1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46C0">
        <w:t>children and young people</w:t>
      </w:r>
      <w:r w:rsidR="004D442C">
        <w:t xml:space="preserve"> being heard</w:t>
      </w:r>
      <w:r w:rsidR="008902B8">
        <w:br/>
      </w:r>
    </w:p>
    <w:p w14:paraId="63EAA239" w14:textId="6913F39A" w:rsidR="008902B8" w:rsidRDefault="008902B8" w:rsidP="006B1E70">
      <w:pPr>
        <w:numPr>
          <w:ilvl w:val="0"/>
          <w:numId w:val="29"/>
        </w:numPr>
      </w:pPr>
      <w:r>
        <w:t>to apply to the family court at any time</w:t>
      </w:r>
      <w:r>
        <w:br/>
      </w:r>
    </w:p>
    <w:p w14:paraId="4D5A5E89" w14:textId="3D753ED3" w:rsidR="008902B8" w:rsidRDefault="0061204A" w:rsidP="006B1E70">
      <w:pPr>
        <w:numPr>
          <w:ilvl w:val="0"/>
          <w:numId w:val="29"/>
        </w:numPr>
      </w:pPr>
      <w:r>
        <w:rPr>
          <w:noProof/>
          <w:lang w:eastAsia="en-NZ"/>
        </w:rPr>
        <w:drawing>
          <wp:anchor distT="0" distB="0" distL="114300" distR="114300" simplePos="0" relativeHeight="252937216" behindDoc="1" locked="0" layoutInCell="1" allowOverlap="1" wp14:anchorId="748BF9A6" wp14:editId="54780D63">
            <wp:simplePos x="0" y="0"/>
            <wp:positionH relativeFrom="margin">
              <wp:posOffset>-592455</wp:posOffset>
            </wp:positionH>
            <wp:positionV relativeFrom="paragraph">
              <wp:posOffset>932603</wp:posOffset>
            </wp:positionV>
            <wp:extent cx="2395542" cy="1710267"/>
            <wp:effectExtent l="0" t="0" r="0" b="0"/>
            <wp:wrapNone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OK solid font-03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5542" cy="17102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442C">
        <w:t xml:space="preserve">help from </w:t>
      </w:r>
      <w:r w:rsidR="008902B8">
        <w:t>a family justice services coordinator</w:t>
      </w:r>
      <w:r w:rsidR="008902B8">
        <w:br/>
      </w:r>
    </w:p>
    <w:p w14:paraId="2D9B3F36" w14:textId="5CCF0310" w:rsidR="008902B8" w:rsidRDefault="004D442C" w:rsidP="006B1E70">
      <w:pPr>
        <w:numPr>
          <w:ilvl w:val="0"/>
          <w:numId w:val="29"/>
        </w:numPr>
      </w:pPr>
      <w:r>
        <w:t xml:space="preserve">help from </w:t>
      </w:r>
      <w:r w:rsidR="008902B8">
        <w:t>a senior family court registrar</w:t>
      </w:r>
      <w:r w:rsidR="008902B8">
        <w:br/>
      </w:r>
    </w:p>
    <w:p w14:paraId="51AF918B" w14:textId="5C4977F9" w:rsidR="006D3519" w:rsidRPr="006D3519" w:rsidRDefault="008902B8" w:rsidP="006B1E70">
      <w:pPr>
        <w:numPr>
          <w:ilvl w:val="0"/>
          <w:numId w:val="29"/>
        </w:numPr>
      </w:pPr>
      <w:r>
        <w:t xml:space="preserve">to use </w:t>
      </w:r>
      <w:r w:rsidR="00961332">
        <w:t>easier court processes.</w:t>
      </w:r>
    </w:p>
    <w:p w14:paraId="7BF5DD2D" w14:textId="43D8B832" w:rsidR="00966455" w:rsidRPr="00966455" w:rsidRDefault="00620D33" w:rsidP="00966455">
      <w:pPr>
        <w:pStyle w:val="Heading1"/>
        <w:jc w:val="left"/>
        <w:rPr>
          <w:color w:val="000000" w:themeColor="text1"/>
          <w:sz w:val="48"/>
          <w:szCs w:val="36"/>
        </w:rPr>
      </w:pPr>
      <w:r>
        <w:rPr>
          <w:b w:val="0"/>
          <w:color w:val="000000" w:themeColor="text1"/>
          <w:sz w:val="36"/>
          <w:szCs w:val="36"/>
        </w:rPr>
        <w:br w:type="column"/>
      </w:r>
      <w:r w:rsidR="00966455" w:rsidRPr="00966455">
        <w:rPr>
          <w:color w:val="000000" w:themeColor="text1"/>
          <w:sz w:val="48"/>
          <w:szCs w:val="36"/>
        </w:rPr>
        <w:lastRenderedPageBreak/>
        <w:t>Survey questions</w:t>
      </w:r>
    </w:p>
    <w:p w14:paraId="43B64DF0" w14:textId="19B4516D" w:rsidR="00966455" w:rsidRPr="00966455" w:rsidRDefault="00966455" w:rsidP="00966455"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356608" behindDoc="1" locked="0" layoutInCell="1" allowOverlap="1" wp14:anchorId="3B88CB2D" wp14:editId="0CEB4914">
                <wp:simplePos x="0" y="0"/>
                <wp:positionH relativeFrom="margin">
                  <wp:align>center</wp:align>
                </wp:positionH>
                <wp:positionV relativeFrom="paragraph">
                  <wp:posOffset>404918</wp:posOffset>
                </wp:positionV>
                <wp:extent cx="6253480" cy="618979"/>
                <wp:effectExtent l="0" t="0" r="13970" b="10160"/>
                <wp:wrapNone/>
                <wp:docPr id="1529" name="Rectangle 1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3480" cy="618979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AC1032" id="Rectangle 1529" o:spid="_x0000_s1026" style="position:absolute;margin-left:0;margin-top:31.9pt;width:492.4pt;height:48.75pt;z-index:-2509598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" fillcolor="white [3212]" strokecolor="#2f5496 [2408]" strokeweight="2pt">
                <w10:wrap anchorx="margin"/>
              </v:rect>
            </w:pict>
          </mc:Fallback>
        </mc:AlternateContent>
      </w:r>
    </w:p>
    <w:p w14:paraId="2D39A4B1" w14:textId="1180EA97" w:rsidR="00620D33" w:rsidRDefault="00966455" w:rsidP="00E35FC6">
      <w:pPr>
        <w:pStyle w:val="Heading1"/>
      </w:pPr>
      <w:r>
        <w:t>Ch</w:t>
      </w:r>
      <w:r w:rsidR="00E04B77">
        <w:t>ild safety and wellbeing</w:t>
      </w:r>
    </w:p>
    <w:p w14:paraId="176FEAA0" w14:textId="35BEA6DB" w:rsidR="00620D33" w:rsidRDefault="00596C0C" w:rsidP="00620D33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677120" behindDoc="0" locked="0" layoutInCell="1" allowOverlap="1" wp14:anchorId="24F96EC2" wp14:editId="0B853AC1">
            <wp:simplePos x="0" y="0"/>
            <wp:positionH relativeFrom="column">
              <wp:posOffset>-215900</wp:posOffset>
            </wp:positionH>
            <wp:positionV relativeFrom="paragraph">
              <wp:posOffset>483235</wp:posOffset>
            </wp:positionV>
            <wp:extent cx="1853565" cy="1164590"/>
            <wp:effectExtent l="0" t="0" r="0" b="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565" cy="1164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51641">
        <w:rPr>
          <w:rFonts w:eastAsiaTheme="majorEastAsia"/>
        </w:rPr>
        <w:br/>
      </w:r>
      <w:r w:rsidR="00E04B77">
        <w:rPr>
          <w:rFonts w:eastAsiaTheme="majorEastAsia"/>
        </w:rPr>
        <w:br/>
        <w:t xml:space="preserve">The most important thing under the Care of Children law is to make sure children are safe and well. </w:t>
      </w:r>
    </w:p>
    <w:p w14:paraId="50E674DF" w14:textId="7C27BDB1" w:rsidR="00E04B77" w:rsidRDefault="00E04B77" w:rsidP="00620D33">
      <w:pPr>
        <w:spacing w:after="0"/>
        <w:ind w:left="3600"/>
        <w:rPr>
          <w:rFonts w:eastAsiaTheme="majorEastAsia"/>
        </w:rPr>
      </w:pPr>
    </w:p>
    <w:p w14:paraId="44F0DE54" w14:textId="1D0C35C2" w:rsidR="000871E6" w:rsidRDefault="00596C0C" w:rsidP="00620D33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676096" behindDoc="0" locked="0" layoutInCell="1" allowOverlap="1" wp14:anchorId="17ADA575" wp14:editId="112BB6EA">
            <wp:simplePos x="0" y="0"/>
            <wp:positionH relativeFrom="column">
              <wp:posOffset>-177800</wp:posOffset>
            </wp:positionH>
            <wp:positionV relativeFrom="paragraph">
              <wp:posOffset>196215</wp:posOffset>
            </wp:positionV>
            <wp:extent cx="1298575" cy="1298575"/>
            <wp:effectExtent l="0" t="0" r="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575" cy="129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6C13FB" w14:textId="63029CDA" w:rsidR="000871E6" w:rsidRDefault="000871E6" w:rsidP="00CF57C2">
      <w:pPr>
        <w:numPr>
          <w:ilvl w:val="0"/>
          <w:numId w:val="25"/>
        </w:numPr>
        <w:rPr>
          <w:b/>
        </w:rPr>
      </w:pPr>
      <w:r>
        <w:rPr>
          <w:b/>
        </w:rPr>
        <w:t>What do you</w:t>
      </w:r>
      <w:r w:rsidR="00B46581">
        <w:rPr>
          <w:b/>
        </w:rPr>
        <w:t xml:space="preserve"> think we need to check </w:t>
      </w:r>
      <w:r>
        <w:rPr>
          <w:b/>
        </w:rPr>
        <w:t>to make sure children are safe and well</w:t>
      </w:r>
      <w:r w:rsidRPr="00D34D1C">
        <w:rPr>
          <w:b/>
        </w:rPr>
        <w:t xml:space="preserve">?  </w:t>
      </w:r>
    </w:p>
    <w:p w14:paraId="5D47533B" w14:textId="26CBC72B" w:rsidR="000871E6" w:rsidRDefault="000871E6" w:rsidP="000871E6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20096" behindDoc="0" locked="0" layoutInCell="1" allowOverlap="1" wp14:anchorId="5608D46B" wp14:editId="5514E4B9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834" name="Straight Connector 1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A0565B" id="Straight Connector 1834" o:spid="_x0000_s1026" style="position:absolute;flip:y;z-index:2524200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1450F07A" w14:textId="039ABDEA" w:rsidR="000871E6" w:rsidRDefault="000871E6" w:rsidP="000871E6">
      <w:pPr>
        <w:ind w:left="3600"/>
        <w:rPr>
          <w:b/>
        </w:rPr>
      </w:pPr>
    </w:p>
    <w:p w14:paraId="00263D55" w14:textId="6E61D880" w:rsidR="000871E6" w:rsidRDefault="000871E6" w:rsidP="000871E6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21120" behindDoc="0" locked="0" layoutInCell="1" allowOverlap="1" wp14:anchorId="7BCCE3FA" wp14:editId="1D9760DE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835" name="Straight Connector 1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0AB11D" id="Straight Connector 1835" o:spid="_x0000_s1026" style="position:absolute;flip:y;z-index:2524211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560BA485" w14:textId="1C8855A2" w:rsidR="000871E6" w:rsidRDefault="000871E6" w:rsidP="000871E6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22144" behindDoc="0" locked="0" layoutInCell="1" allowOverlap="1" wp14:anchorId="4B8B5011" wp14:editId="6F3BE27E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836" name="Straight Connector 1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D0776A" id="Straight Connector 1836" o:spid="_x0000_s1026" style="position:absolute;flip:y;z-index:2524221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17B35677" w14:textId="7B040BDD" w:rsidR="000871E6" w:rsidRDefault="000871E6" w:rsidP="000871E6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23168" behindDoc="0" locked="0" layoutInCell="1" allowOverlap="1" wp14:anchorId="164925F4" wp14:editId="6D0CA140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2036" name="Straight Connector 2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11039D" id="Straight Connector 2036" o:spid="_x0000_s1026" style="position:absolute;flip:y;z-index:2524231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4EAC4D5F" w14:textId="77777777" w:rsidR="000871E6" w:rsidRDefault="000871E6" w:rsidP="00620D33">
      <w:pPr>
        <w:spacing w:after="0"/>
        <w:ind w:left="3600"/>
        <w:rPr>
          <w:rFonts w:eastAsiaTheme="majorEastAsia"/>
        </w:rPr>
      </w:pPr>
    </w:p>
    <w:p w14:paraId="68EE096B" w14:textId="77777777" w:rsidR="00CF57C2" w:rsidRDefault="00CF57C2" w:rsidP="00620D33">
      <w:pPr>
        <w:spacing w:after="0"/>
        <w:ind w:left="3600"/>
        <w:rPr>
          <w:rFonts w:eastAsiaTheme="majorEastAsia"/>
        </w:rPr>
      </w:pPr>
    </w:p>
    <w:p w14:paraId="16B34C29" w14:textId="77777777" w:rsidR="00CF57C2" w:rsidRDefault="00CF57C2" w:rsidP="00CF57C2">
      <w:pPr>
        <w:spacing w:after="0"/>
        <w:ind w:left="3600"/>
        <w:rPr>
          <w:rFonts w:eastAsiaTheme="majorEastAsia"/>
        </w:rPr>
      </w:pPr>
    </w:p>
    <w:p w14:paraId="5B1D245F" w14:textId="13D2A2C9" w:rsidR="00CF57C2" w:rsidRDefault="00962D4B" w:rsidP="00CF57C2">
      <w:pPr>
        <w:numPr>
          <w:ilvl w:val="0"/>
          <w:numId w:val="25"/>
        </w:numPr>
        <w:rPr>
          <w:b/>
        </w:rPr>
      </w:pPr>
      <w:r>
        <w:rPr>
          <w:b/>
          <w:noProof/>
          <w:lang w:eastAsia="en-NZ"/>
        </w:rPr>
        <w:lastRenderedPageBreak/>
        <w:drawing>
          <wp:anchor distT="0" distB="0" distL="114300" distR="114300" simplePos="0" relativeHeight="252721152" behindDoc="0" locked="0" layoutInCell="1" allowOverlap="1" wp14:anchorId="595AD5AC" wp14:editId="1892FB0E">
            <wp:simplePos x="0" y="0"/>
            <wp:positionH relativeFrom="margin">
              <wp:posOffset>-251792</wp:posOffset>
            </wp:positionH>
            <wp:positionV relativeFrom="paragraph">
              <wp:posOffset>-227744</wp:posOffset>
            </wp:positionV>
            <wp:extent cx="1767241" cy="1594884"/>
            <wp:effectExtent l="0" t="0" r="4445" b="5715"/>
            <wp:wrapNone/>
            <wp:docPr id="1565" name="Picture 1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241" cy="15948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7C2">
        <w:rPr>
          <w:b/>
        </w:rPr>
        <w:t>What</w:t>
      </w:r>
      <w:r w:rsidR="00F37CDA">
        <w:rPr>
          <w:b/>
        </w:rPr>
        <w:t xml:space="preserve"> information should</w:t>
      </w:r>
      <w:r w:rsidR="00720F56">
        <w:rPr>
          <w:b/>
        </w:rPr>
        <w:t xml:space="preserve"> be given to the court </w:t>
      </w:r>
      <w:r w:rsidR="00CF57C2">
        <w:rPr>
          <w:b/>
        </w:rPr>
        <w:t>to check children are safe and well</w:t>
      </w:r>
      <w:r w:rsidR="00CF57C2" w:rsidRPr="00D34D1C">
        <w:rPr>
          <w:b/>
        </w:rPr>
        <w:t xml:space="preserve">?  </w:t>
      </w:r>
    </w:p>
    <w:p w14:paraId="28EACC50" w14:textId="77777777" w:rsidR="007C4A0E" w:rsidRDefault="007C4A0E" w:rsidP="007C4A0E">
      <w:pPr>
        <w:rPr>
          <w:b/>
        </w:rPr>
      </w:pPr>
    </w:p>
    <w:p w14:paraId="5E8C9B2D" w14:textId="77777777" w:rsidR="004D4B14" w:rsidRDefault="004D4B14" w:rsidP="004D4B14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47456" behindDoc="0" locked="0" layoutInCell="1" allowOverlap="1" wp14:anchorId="7EFA38A8" wp14:editId="605C8EBF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327" name="Straight Connector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BE5F07" id="Straight Connector 327" o:spid="_x0000_s1026" style="position:absolute;flip:y;z-index:2529474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FI1QbL7AQAAUQ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5329FFD6" w14:textId="77777777" w:rsidR="004D4B14" w:rsidRDefault="004D4B14" w:rsidP="004D4B14">
      <w:pPr>
        <w:ind w:left="3600"/>
        <w:rPr>
          <w:b/>
        </w:rPr>
      </w:pPr>
    </w:p>
    <w:p w14:paraId="0D48A391" w14:textId="77777777" w:rsidR="004D4B14" w:rsidRDefault="004D4B14" w:rsidP="004D4B14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48480" behindDoc="0" locked="0" layoutInCell="1" allowOverlap="1" wp14:anchorId="59DD3031" wp14:editId="158EBCD7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328" name="Straight Connector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D4B19D" id="Straight Connector 328" o:spid="_x0000_s1026" style="position:absolute;flip:y;z-index:2529484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6B79797" w14:textId="77777777" w:rsidR="004D4B14" w:rsidRDefault="004D4B14" w:rsidP="004D4B14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49504" behindDoc="0" locked="0" layoutInCell="1" allowOverlap="1" wp14:anchorId="1FEF534F" wp14:editId="3B5BB0F3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329" name="Straight Connector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20CC229" id="Straight Connector 329" o:spid="_x0000_s1026" style="position:absolute;flip:y;z-index:2529495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C3F5240" w14:textId="77777777" w:rsidR="004D4B14" w:rsidRDefault="004D4B14" w:rsidP="004D4B14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50528" behindDoc="0" locked="0" layoutInCell="1" allowOverlap="1" wp14:anchorId="47A03D68" wp14:editId="6960A488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330" name="Straight Connector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173D9A" id="Straight Connector 330" o:spid="_x0000_s1026" style="position:absolute;flip:y;z-index:2529505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4432548" w14:textId="2F494F01" w:rsidR="004D4B14" w:rsidRDefault="004D4B14" w:rsidP="004D4B14">
      <w:pPr>
        <w:spacing w:after="0"/>
        <w:ind w:left="3600"/>
        <w:rPr>
          <w:rFonts w:eastAsiaTheme="majorEastAsia"/>
        </w:rPr>
      </w:pPr>
    </w:p>
    <w:p w14:paraId="23C77DF0" w14:textId="2A68A4D1" w:rsidR="004D4B14" w:rsidRDefault="004D4B14" w:rsidP="00DF6171">
      <w:pPr>
        <w:ind w:left="3960"/>
        <w:rPr>
          <w:b/>
        </w:rPr>
      </w:pPr>
      <w:r>
        <w:rPr>
          <w:noProof/>
          <w:lang w:eastAsia="en-NZ"/>
        </w:rPr>
        <w:drawing>
          <wp:anchor distT="0" distB="0" distL="114300" distR="114300" simplePos="0" relativeHeight="252775424" behindDoc="0" locked="0" layoutInCell="1" allowOverlap="1" wp14:anchorId="7AAFF3DB" wp14:editId="145C0B8F">
            <wp:simplePos x="0" y="0"/>
            <wp:positionH relativeFrom="margin">
              <wp:align>left</wp:align>
            </wp:positionH>
            <wp:positionV relativeFrom="paragraph">
              <wp:posOffset>5927</wp:posOffset>
            </wp:positionV>
            <wp:extent cx="1353820" cy="1346835"/>
            <wp:effectExtent l="0" t="0" r="0" b="5715"/>
            <wp:wrapNone/>
            <wp:docPr id="290" name="Picture 1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2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820" cy="134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B4B311" w14:textId="62C17868" w:rsidR="00DF6171" w:rsidRDefault="00F37CDA" w:rsidP="00DF6171">
      <w:pPr>
        <w:ind w:left="3960"/>
        <w:rPr>
          <w:b/>
        </w:rPr>
      </w:pPr>
      <w:r>
        <w:rPr>
          <w:b/>
        </w:rPr>
        <w:t xml:space="preserve">When should </w:t>
      </w:r>
      <w:r w:rsidR="00720F56">
        <w:rPr>
          <w:b/>
        </w:rPr>
        <w:t>courts get this information</w:t>
      </w:r>
      <w:r w:rsidR="007C4A0E">
        <w:rPr>
          <w:b/>
        </w:rPr>
        <w:t xml:space="preserve">? </w:t>
      </w:r>
    </w:p>
    <w:p w14:paraId="3D2E3DEF" w14:textId="77777777" w:rsidR="00720F56" w:rsidRPr="00CF57C2" w:rsidRDefault="00720F56" w:rsidP="007C4A0E">
      <w:pPr>
        <w:ind w:left="3960"/>
        <w:rPr>
          <w:b/>
        </w:rPr>
      </w:pPr>
    </w:p>
    <w:p w14:paraId="23FD05A4" w14:textId="0ADB7B3F" w:rsidR="00CF57C2" w:rsidRDefault="00CF57C2" w:rsidP="00CF57C2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25216" behindDoc="0" locked="0" layoutInCell="1" allowOverlap="1" wp14:anchorId="18793BE1" wp14:editId="36B70705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5" name="Straight Connector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CBD0994" id="Straight Connector 5" o:spid="_x0000_s1026" style="position:absolute;flip:y;z-index:2524252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CCE2DEF" w14:textId="77777777" w:rsidR="00CF57C2" w:rsidRDefault="00CF57C2" w:rsidP="00CF57C2">
      <w:pPr>
        <w:ind w:left="3600"/>
        <w:rPr>
          <w:b/>
        </w:rPr>
      </w:pPr>
    </w:p>
    <w:p w14:paraId="4CC4FCFF" w14:textId="77777777" w:rsidR="00CF57C2" w:rsidRDefault="00CF57C2" w:rsidP="00CF57C2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26240" behindDoc="0" locked="0" layoutInCell="1" allowOverlap="1" wp14:anchorId="1A6FEEB8" wp14:editId="26950D21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7" name="Straight Connector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80C34A" id="Straight Connector 7" o:spid="_x0000_s1026" style="position:absolute;flip:y;z-index:2524262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C2A8DF1" w14:textId="77777777" w:rsidR="00CF57C2" w:rsidRDefault="00CF57C2" w:rsidP="00CF57C2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27264" behindDoc="0" locked="0" layoutInCell="1" allowOverlap="1" wp14:anchorId="68CAB210" wp14:editId="3F257B50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8" name="Straight Connector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004A4E" id="Straight Connector 8" o:spid="_x0000_s1026" style="position:absolute;flip:y;z-index:252427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47941F15" w14:textId="77777777" w:rsidR="00CF57C2" w:rsidRDefault="00CF57C2" w:rsidP="00CF57C2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28288" behindDoc="0" locked="0" layoutInCell="1" allowOverlap="1" wp14:anchorId="722E4892" wp14:editId="1BF87B1D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7" name="Straight Connector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20C5AA5" id="Straight Connector 17" o:spid="_x0000_s1026" style="position:absolute;flip:y;z-index:2524282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EEC34D3" w14:textId="77777777" w:rsidR="00CF57C2" w:rsidRDefault="00CF57C2" w:rsidP="00620D33">
      <w:pPr>
        <w:spacing w:after="0"/>
        <w:ind w:left="3600"/>
        <w:rPr>
          <w:rFonts w:eastAsiaTheme="majorEastAsia"/>
        </w:rPr>
      </w:pPr>
    </w:p>
    <w:p w14:paraId="0CEC07F4" w14:textId="77777777" w:rsidR="00620D33" w:rsidRDefault="00620D33" w:rsidP="00620D33">
      <w:pPr>
        <w:spacing w:after="0"/>
        <w:ind w:left="3600"/>
        <w:rPr>
          <w:rFonts w:eastAsiaTheme="majorEastAsia"/>
        </w:rPr>
      </w:pPr>
    </w:p>
    <w:p w14:paraId="53FFA848" w14:textId="578A6ADC" w:rsidR="00CF57C2" w:rsidRDefault="00CF57C2" w:rsidP="007C4A0E">
      <w:pPr>
        <w:rPr>
          <w:rFonts w:eastAsiaTheme="majorEastAsia"/>
        </w:rPr>
      </w:pPr>
    </w:p>
    <w:p w14:paraId="7A8CC287" w14:textId="2C910C2D" w:rsidR="00263DF1" w:rsidRDefault="004D4B14" w:rsidP="00263DF1">
      <w:pPr>
        <w:numPr>
          <w:ilvl w:val="0"/>
          <w:numId w:val="25"/>
        </w:numPr>
        <w:rPr>
          <w:b/>
        </w:rPr>
      </w:pPr>
      <w:r>
        <w:rPr>
          <w:b/>
          <w:noProof/>
          <w:lang w:eastAsia="en-NZ"/>
        </w:rPr>
        <w:lastRenderedPageBreak/>
        <w:drawing>
          <wp:anchor distT="0" distB="0" distL="114300" distR="114300" simplePos="0" relativeHeight="252951552" behindDoc="1" locked="0" layoutInCell="1" allowOverlap="1" wp14:anchorId="0238DA9D" wp14:editId="2D06A4FB">
            <wp:simplePos x="0" y="0"/>
            <wp:positionH relativeFrom="margin">
              <wp:posOffset>-152400</wp:posOffset>
            </wp:positionH>
            <wp:positionV relativeFrom="paragraph">
              <wp:posOffset>558376</wp:posOffset>
            </wp:positionV>
            <wp:extent cx="1591644" cy="1608667"/>
            <wp:effectExtent l="0" t="0" r="8890" b="0"/>
            <wp:wrapNone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Meeting Child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644" cy="16086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6581">
        <w:rPr>
          <w:b/>
        </w:rPr>
        <w:t>What work should family violence workers do</w:t>
      </w:r>
      <w:r w:rsidR="00F23A95">
        <w:rPr>
          <w:b/>
        </w:rPr>
        <w:t xml:space="preserve"> in the family c</w:t>
      </w:r>
      <w:r w:rsidR="00263DF1">
        <w:rPr>
          <w:b/>
        </w:rPr>
        <w:t>ourt</w:t>
      </w:r>
      <w:r w:rsidR="00263DF1" w:rsidRPr="00D34D1C">
        <w:rPr>
          <w:b/>
        </w:rPr>
        <w:t xml:space="preserve">?  </w:t>
      </w:r>
    </w:p>
    <w:p w14:paraId="4D228AB7" w14:textId="77705C47" w:rsidR="007C4A0E" w:rsidRDefault="007C4A0E" w:rsidP="007C4A0E">
      <w:pPr>
        <w:rPr>
          <w:b/>
        </w:rPr>
      </w:pPr>
    </w:p>
    <w:p w14:paraId="23725797" w14:textId="075C7DFF" w:rsidR="006B1E70" w:rsidRDefault="007C4A0E" w:rsidP="007C4A0E">
      <w:pPr>
        <w:ind w:left="3960"/>
        <w:rPr>
          <w:b/>
        </w:rPr>
      </w:pPr>
      <w:r>
        <w:rPr>
          <w:b/>
        </w:rPr>
        <w:t>Should there be</w:t>
      </w:r>
      <w:r w:rsidR="006B1E70">
        <w:rPr>
          <w:b/>
        </w:rPr>
        <w:t>:</w:t>
      </w:r>
      <w:r>
        <w:rPr>
          <w:b/>
        </w:rPr>
        <w:t xml:space="preserve"> </w:t>
      </w:r>
    </w:p>
    <w:p w14:paraId="62C663BB" w14:textId="2D6AAE5F" w:rsidR="006B1E70" w:rsidRDefault="006B1E70" w:rsidP="007C4A0E">
      <w:pPr>
        <w:ind w:left="3960"/>
        <w:rPr>
          <w:b/>
        </w:rPr>
      </w:pPr>
    </w:p>
    <w:p w14:paraId="74BF37B1" w14:textId="70B03259" w:rsidR="006B1E70" w:rsidRDefault="004D4B14" w:rsidP="006B1E70">
      <w:pPr>
        <w:numPr>
          <w:ilvl w:val="0"/>
          <w:numId w:val="33"/>
        </w:numPr>
        <w:rPr>
          <w:b/>
        </w:rPr>
      </w:pPr>
      <w:r>
        <w:rPr>
          <w:b/>
          <w:noProof/>
          <w:lang w:eastAsia="en-NZ"/>
        </w:rPr>
        <w:drawing>
          <wp:anchor distT="0" distB="0" distL="114300" distR="114300" simplePos="0" relativeHeight="252722176" behindDoc="0" locked="0" layoutInCell="1" allowOverlap="1" wp14:anchorId="2ABEC7F2" wp14:editId="715C4C36">
            <wp:simplePos x="0" y="0"/>
            <wp:positionH relativeFrom="column">
              <wp:posOffset>-498052</wp:posOffset>
            </wp:positionH>
            <wp:positionV relativeFrom="paragraph">
              <wp:posOffset>339302</wp:posOffset>
            </wp:positionV>
            <wp:extent cx="2512060" cy="1286510"/>
            <wp:effectExtent l="0" t="0" r="2540" b="8890"/>
            <wp:wrapNone/>
            <wp:docPr id="1566" name="Picture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60" cy="1286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7619">
        <w:rPr>
          <w:b/>
        </w:rPr>
        <w:t xml:space="preserve">family violence workers </w:t>
      </w:r>
      <w:r w:rsidR="00B46581">
        <w:rPr>
          <w:b/>
        </w:rPr>
        <w:t xml:space="preserve">just </w:t>
      </w:r>
      <w:r w:rsidR="006B1E70">
        <w:rPr>
          <w:b/>
        </w:rPr>
        <w:t>for children?</w:t>
      </w:r>
      <w:r w:rsidR="006B1E70">
        <w:rPr>
          <w:b/>
        </w:rPr>
        <w:br/>
      </w:r>
    </w:p>
    <w:p w14:paraId="41305F54" w14:textId="0681EECB" w:rsidR="007C4A0E" w:rsidRPr="006B1E70" w:rsidRDefault="00B46581" w:rsidP="006B1E70">
      <w:pPr>
        <w:numPr>
          <w:ilvl w:val="0"/>
          <w:numId w:val="33"/>
        </w:numPr>
        <w:rPr>
          <w:b/>
        </w:rPr>
      </w:pPr>
      <w:r w:rsidRPr="006B1E70">
        <w:rPr>
          <w:b/>
        </w:rPr>
        <w:t>family violence workers just for</w:t>
      </w:r>
      <w:r w:rsidR="006B1E70">
        <w:rPr>
          <w:b/>
        </w:rPr>
        <w:t xml:space="preserve"> adults</w:t>
      </w:r>
      <w:r w:rsidR="00A77619" w:rsidRPr="006B1E70">
        <w:rPr>
          <w:b/>
        </w:rPr>
        <w:t xml:space="preserve">?  </w:t>
      </w:r>
    </w:p>
    <w:p w14:paraId="050FBCD1" w14:textId="77777777" w:rsidR="00263DF1" w:rsidRDefault="00263DF1" w:rsidP="00263DF1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35456" behindDoc="0" locked="0" layoutInCell="1" allowOverlap="1" wp14:anchorId="5A89BAFF" wp14:editId="298EA9FE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378" name="Straight Connector 1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1BBFAA" id="Straight Connector 1378" o:spid="_x0000_s1026" style="position:absolute;flip:y;z-index:2524354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MXIJ+j7AQAAUw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47CB567F" w14:textId="77777777" w:rsidR="00263DF1" w:rsidRDefault="00263DF1" w:rsidP="00263DF1">
      <w:pPr>
        <w:ind w:left="3600"/>
        <w:rPr>
          <w:b/>
        </w:rPr>
      </w:pPr>
    </w:p>
    <w:p w14:paraId="5EC2254B" w14:textId="77777777" w:rsidR="00263DF1" w:rsidRDefault="00263DF1" w:rsidP="00263DF1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36480" behindDoc="0" locked="0" layoutInCell="1" allowOverlap="1" wp14:anchorId="1E6692A1" wp14:editId="611C33E9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379" name="Straight Connector 1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67655C" id="Straight Connector 1379" o:spid="_x0000_s1026" style="position:absolute;flip:y;z-index:2524364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591DA24F" w14:textId="77777777" w:rsidR="00263DF1" w:rsidRDefault="00263DF1" w:rsidP="00263DF1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37504" behindDoc="0" locked="0" layoutInCell="1" allowOverlap="1" wp14:anchorId="76C98C4B" wp14:editId="12006C28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380" name="Straight Connector 1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4886F5" id="Straight Connector 1380" o:spid="_x0000_s1026" style="position:absolute;flip:y;z-index:2524375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0E89866" w14:textId="77777777" w:rsidR="00263DF1" w:rsidRDefault="00263DF1" w:rsidP="00263DF1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38528" behindDoc="0" locked="0" layoutInCell="1" allowOverlap="1" wp14:anchorId="104A65E4" wp14:editId="3541ED55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381" name="Straight Connector 1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BF4468" id="Straight Connector 1381" o:spid="_x0000_s1026" style="position:absolute;flip:y;z-index:2524385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797600F7" w14:textId="77777777" w:rsidR="00620D33" w:rsidRDefault="00620D33" w:rsidP="00A77619">
      <w:pPr>
        <w:spacing w:after="0"/>
        <w:rPr>
          <w:rFonts w:eastAsiaTheme="majorEastAsia"/>
        </w:rPr>
      </w:pPr>
    </w:p>
    <w:p w14:paraId="59C6FBFC" w14:textId="77777777" w:rsidR="00DA0D03" w:rsidRDefault="00DA0D03" w:rsidP="00A77619">
      <w:pPr>
        <w:spacing w:after="0"/>
        <w:rPr>
          <w:rFonts w:eastAsiaTheme="majorEastAsia"/>
        </w:rPr>
      </w:pPr>
    </w:p>
    <w:p w14:paraId="41BDEA95" w14:textId="77777777" w:rsidR="00DA0D03" w:rsidRDefault="00DA0D03" w:rsidP="00A77619">
      <w:pPr>
        <w:spacing w:after="0"/>
        <w:rPr>
          <w:rFonts w:eastAsiaTheme="majorEastAsia"/>
        </w:rPr>
      </w:pPr>
    </w:p>
    <w:p w14:paraId="2DDD2F85" w14:textId="77777777" w:rsidR="00DA0D03" w:rsidRDefault="00DA0D03" w:rsidP="00A77619">
      <w:pPr>
        <w:spacing w:after="0"/>
        <w:rPr>
          <w:rFonts w:eastAsiaTheme="majorEastAsia"/>
        </w:rPr>
      </w:pPr>
    </w:p>
    <w:p w14:paraId="1974CF8B" w14:textId="77777777" w:rsidR="00DA0D03" w:rsidRDefault="00DA0D03" w:rsidP="00A77619">
      <w:pPr>
        <w:spacing w:after="0"/>
        <w:rPr>
          <w:rFonts w:eastAsiaTheme="majorEastAsia"/>
        </w:rPr>
      </w:pPr>
    </w:p>
    <w:p w14:paraId="314AD340" w14:textId="77777777" w:rsidR="00DA0D03" w:rsidRDefault="00DA0D03" w:rsidP="00A77619">
      <w:pPr>
        <w:spacing w:after="0"/>
        <w:rPr>
          <w:rFonts w:eastAsiaTheme="majorEastAsia"/>
        </w:rPr>
      </w:pPr>
    </w:p>
    <w:p w14:paraId="2AE05963" w14:textId="77777777" w:rsidR="00681D39" w:rsidRDefault="00681D39" w:rsidP="00263DF1">
      <w:pPr>
        <w:spacing w:after="0"/>
        <w:ind w:left="3600"/>
        <w:rPr>
          <w:rFonts w:eastAsiaTheme="majorEastAsia"/>
        </w:rPr>
      </w:pPr>
    </w:p>
    <w:p w14:paraId="57E13395" w14:textId="72F4058D" w:rsidR="00263DF1" w:rsidRDefault="00263DF1" w:rsidP="004D4B14">
      <w:pPr>
        <w:spacing w:after="0"/>
        <w:ind w:left="3600"/>
        <w:rPr>
          <w:b/>
        </w:rPr>
      </w:pPr>
      <w:r>
        <w:rPr>
          <w:b/>
          <w:noProof/>
          <w:lang w:eastAsia="en-NZ"/>
        </w:rPr>
        <w:lastRenderedPageBreak/>
        <w:drawing>
          <wp:anchor distT="0" distB="0" distL="114300" distR="114300" simplePos="0" relativeHeight="252449792" behindDoc="0" locked="0" layoutInCell="1" allowOverlap="1" wp14:anchorId="22A80209" wp14:editId="35F49486">
            <wp:simplePos x="0" y="0"/>
            <wp:positionH relativeFrom="margin">
              <wp:align>left</wp:align>
            </wp:positionH>
            <wp:positionV relativeFrom="paragraph">
              <wp:posOffset>-4445</wp:posOffset>
            </wp:positionV>
            <wp:extent cx="1005840" cy="890270"/>
            <wp:effectExtent l="0" t="0" r="3810" b="5080"/>
            <wp:wrapNone/>
            <wp:docPr id="1390" name="Picture 1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" cy="89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</w:rPr>
        <w:t>Is there anything else you want to say about child safety and wellbeing</w:t>
      </w:r>
      <w:r w:rsidRPr="00D34D1C">
        <w:rPr>
          <w:b/>
        </w:rPr>
        <w:t xml:space="preserve">?  </w:t>
      </w:r>
    </w:p>
    <w:p w14:paraId="7584BF3B" w14:textId="77777777" w:rsidR="00263DF1" w:rsidRDefault="00263DF1" w:rsidP="00263DF1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45696" behindDoc="0" locked="0" layoutInCell="1" allowOverlap="1" wp14:anchorId="5A6E6911" wp14:editId="10542D6E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386" name="Straight Connector 1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05DFA1" id="Straight Connector 1386" o:spid="_x0000_s1026" style="position:absolute;flip:y;z-index:2524456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LEUPIb7AQAAUw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0A92E0D" w14:textId="77777777" w:rsidR="00263DF1" w:rsidRDefault="00263DF1" w:rsidP="00263DF1">
      <w:pPr>
        <w:ind w:left="3600"/>
        <w:rPr>
          <w:b/>
        </w:rPr>
      </w:pPr>
    </w:p>
    <w:p w14:paraId="755866AF" w14:textId="77777777" w:rsidR="00263DF1" w:rsidRDefault="00263DF1" w:rsidP="00263DF1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46720" behindDoc="0" locked="0" layoutInCell="1" allowOverlap="1" wp14:anchorId="155D9A5A" wp14:editId="085F9FD1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387" name="Straight Connector 1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176FF0" id="Straight Connector 1387" o:spid="_x0000_s1026" style="position:absolute;flip:y;z-index:2524467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4BD58C26" w14:textId="6677AF4A" w:rsidR="00263DF1" w:rsidRDefault="00263DF1" w:rsidP="00B46581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47744" behindDoc="0" locked="0" layoutInCell="1" allowOverlap="1" wp14:anchorId="1D3A4B6B" wp14:editId="5782DA02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388" name="Straight Connector 1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BD20C2" id="Straight Connector 1388" o:spid="_x0000_s1026" style="position:absolute;flip:y;z-index:2524477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1DFCFEE" w14:textId="77777777" w:rsidR="004D4B14" w:rsidRDefault="004D4B14" w:rsidP="004D4B14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53600" behindDoc="0" locked="0" layoutInCell="1" allowOverlap="1" wp14:anchorId="42D53B22" wp14:editId="094A7234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333" name="Straight Connector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F88648" id="Straight Connector 333" o:spid="_x0000_s1026" style="position:absolute;flip:y;z-index:2529536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PKOH7H7AQAAUQ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238D040" w14:textId="77777777" w:rsidR="004D4B14" w:rsidRDefault="004D4B14" w:rsidP="004D4B14">
      <w:pPr>
        <w:ind w:left="3600"/>
        <w:rPr>
          <w:b/>
        </w:rPr>
      </w:pPr>
    </w:p>
    <w:p w14:paraId="389A0B94" w14:textId="77777777" w:rsidR="004D4B14" w:rsidRDefault="004D4B14" w:rsidP="004D4B14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54624" behindDoc="0" locked="0" layoutInCell="1" allowOverlap="1" wp14:anchorId="080BE91F" wp14:editId="4BFAEE87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335" name="Straight Connector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6E9418" id="Straight Connector 335" o:spid="_x0000_s1026" style="position:absolute;flip:y;z-index:2529546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8BB0EED" w14:textId="77777777" w:rsidR="004D4B14" w:rsidRDefault="004D4B14" w:rsidP="004D4B14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55648" behindDoc="0" locked="0" layoutInCell="1" allowOverlap="1" wp14:anchorId="749D8795" wp14:editId="5A675776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336" name="Straight Connector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20FAE8" id="Straight Connector 336" o:spid="_x0000_s1026" style="position:absolute;flip:y;z-index:2529556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B384BA1" w14:textId="77777777" w:rsidR="004D4B14" w:rsidRDefault="004D4B14" w:rsidP="004D4B14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56672" behindDoc="0" locked="0" layoutInCell="1" allowOverlap="1" wp14:anchorId="49933F48" wp14:editId="30EF78D6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337" name="Straight Connector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45518E" id="Straight Connector 337" o:spid="_x0000_s1026" style="position:absolute;flip:y;z-index:2529566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527E042" w14:textId="77777777" w:rsidR="004D4B14" w:rsidRDefault="004D4B14" w:rsidP="004D4B14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58720" behindDoc="0" locked="0" layoutInCell="1" allowOverlap="1" wp14:anchorId="2529B156" wp14:editId="4B850044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338" name="Straight Connector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25DBFC" id="Straight Connector 338" o:spid="_x0000_s1026" style="position:absolute;flip:y;z-index:2529587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EIiD4T7AQAAUQ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55D31D24" w14:textId="77777777" w:rsidR="004D4B14" w:rsidRDefault="004D4B14" w:rsidP="004D4B14">
      <w:pPr>
        <w:ind w:left="3600"/>
        <w:rPr>
          <w:b/>
        </w:rPr>
      </w:pPr>
    </w:p>
    <w:p w14:paraId="1F11CDC4" w14:textId="77777777" w:rsidR="004D4B14" w:rsidRDefault="004D4B14" w:rsidP="004D4B14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59744" behindDoc="0" locked="0" layoutInCell="1" allowOverlap="1" wp14:anchorId="48680A3E" wp14:editId="5A5DC8AF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339" name="Straight Connector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FAD613" id="Straight Connector 339" o:spid="_x0000_s1026" style="position:absolute;flip:y;z-index:2529597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90F89F6" w14:textId="77777777" w:rsidR="004D4B14" w:rsidRDefault="004D4B14" w:rsidP="004D4B14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60768" behindDoc="0" locked="0" layoutInCell="1" allowOverlap="1" wp14:anchorId="5AE8CB72" wp14:editId="2FD1C781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340" name="Straight Connector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A95DFA" id="Straight Connector 340" o:spid="_x0000_s1026" style="position:absolute;flip:y;z-index:2529607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42C46DC" w14:textId="77777777" w:rsidR="004D4B14" w:rsidRDefault="004D4B14" w:rsidP="004D4B14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61792" behindDoc="0" locked="0" layoutInCell="1" allowOverlap="1" wp14:anchorId="1DDF79B4" wp14:editId="214CC011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341" name="Straight Connector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1B0CDD" id="Straight Connector 341" o:spid="_x0000_s1026" style="position:absolute;flip:y;z-index:2529617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1A72B02" w14:textId="77777777" w:rsidR="004D4B14" w:rsidRDefault="004D4B14" w:rsidP="004D4B14">
      <w:pPr>
        <w:spacing w:after="0"/>
        <w:ind w:left="3600"/>
        <w:rPr>
          <w:rFonts w:eastAsiaTheme="majorEastAsia"/>
        </w:rPr>
      </w:pPr>
    </w:p>
    <w:p w14:paraId="5C0AFB17" w14:textId="01A699E6" w:rsidR="00620D33" w:rsidRDefault="00620D33" w:rsidP="00A77619">
      <w:pPr>
        <w:pStyle w:val="Heading1"/>
      </w:pPr>
      <w:r>
        <w:rPr>
          <w:b w:val="0"/>
          <w:color w:val="000000" w:themeColor="text1"/>
          <w:sz w:val="36"/>
          <w:szCs w:val="36"/>
        </w:rPr>
        <w:br w:type="column"/>
      </w: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359680" behindDoc="1" locked="0" layoutInCell="1" allowOverlap="1" wp14:anchorId="3201BCB5" wp14:editId="51F26AB3">
                <wp:simplePos x="0" y="0"/>
                <wp:positionH relativeFrom="column">
                  <wp:posOffset>-295422</wp:posOffset>
                </wp:positionH>
                <wp:positionV relativeFrom="paragraph">
                  <wp:posOffset>-140677</wp:posOffset>
                </wp:positionV>
                <wp:extent cx="6253480" cy="654148"/>
                <wp:effectExtent l="0" t="0" r="13970" b="12700"/>
                <wp:wrapNone/>
                <wp:docPr id="162" name="Rectangl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3480" cy="65414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A22DB0" id="Rectangle 162" o:spid="_x0000_s1026" style="position:absolute;margin-left:-23.25pt;margin-top:-11.1pt;width:492.4pt;height:51.5pt;z-index:-25095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" fillcolor="white [3212]" strokecolor="#2f5496 [2408]" strokeweight="2pt"/>
            </w:pict>
          </mc:Fallback>
        </mc:AlternateContent>
      </w:r>
      <w:proofErr w:type="spellStart"/>
      <w:r w:rsidR="00F23A95">
        <w:t>Te</w:t>
      </w:r>
      <w:proofErr w:type="spellEnd"/>
      <w:r w:rsidR="00F23A95">
        <w:t xml:space="preserve"> </w:t>
      </w:r>
      <w:proofErr w:type="spellStart"/>
      <w:r w:rsidR="00F23A95">
        <w:t>Ao</w:t>
      </w:r>
      <w:proofErr w:type="spellEnd"/>
      <w:r w:rsidR="00F23A95">
        <w:t xml:space="preserve"> Māori in the family c</w:t>
      </w:r>
      <w:r>
        <w:t>ourt</w:t>
      </w:r>
    </w:p>
    <w:p w14:paraId="5985D8C2" w14:textId="2CB4F189" w:rsidR="00160970" w:rsidRPr="00160970" w:rsidRDefault="00925797" w:rsidP="00C240A2">
      <w:pPr>
        <w:spacing w:after="0"/>
        <w:ind w:left="3600"/>
        <w:rPr>
          <w:rFonts w:eastAsiaTheme="majorEastAsia"/>
        </w:rPr>
      </w:pPr>
      <w:r>
        <w:br/>
      </w:r>
      <w:r w:rsidR="00CF76E9">
        <w:rPr>
          <w:rFonts w:eastAsiaTheme="majorEastAsia"/>
          <w:noProof/>
          <w:lang w:eastAsia="en-NZ"/>
        </w:rPr>
        <w:drawing>
          <wp:anchor distT="0" distB="0" distL="114300" distR="114300" simplePos="0" relativeHeight="252450816" behindDoc="0" locked="0" layoutInCell="1" allowOverlap="1" wp14:anchorId="07A21C55" wp14:editId="5BF4250D">
            <wp:simplePos x="0" y="0"/>
            <wp:positionH relativeFrom="column">
              <wp:posOffset>13970</wp:posOffset>
            </wp:positionH>
            <wp:positionV relativeFrom="paragraph">
              <wp:posOffset>182685</wp:posOffset>
            </wp:positionV>
            <wp:extent cx="1566545" cy="1816735"/>
            <wp:effectExtent l="0" t="0" r="0" b="0"/>
            <wp:wrapNone/>
            <wp:docPr id="1391" name="Picture 1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545" cy="1816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20D33">
        <w:rPr>
          <w:rFonts w:eastAsiaTheme="majorEastAsia"/>
        </w:rPr>
        <w:br/>
      </w:r>
      <w:r w:rsidR="00160970">
        <w:t xml:space="preserve">We </w:t>
      </w:r>
      <w:r w:rsidR="004D4B14">
        <w:t xml:space="preserve">have </w:t>
      </w:r>
      <w:r w:rsidR="00160970">
        <w:t>looked</w:t>
      </w:r>
      <w:r w:rsidR="00C240A2">
        <w:t xml:space="preserve"> </w:t>
      </w:r>
      <w:r w:rsidR="00160970">
        <w:t xml:space="preserve">at what effect the </w:t>
      </w:r>
      <w:r w:rsidR="004D442C">
        <w:t>family justice s</w:t>
      </w:r>
      <w:r w:rsidR="00C240A2">
        <w:t>ervice</w:t>
      </w:r>
      <w:r w:rsidR="00160970">
        <w:t xml:space="preserve"> </w:t>
      </w:r>
      <w:r w:rsidR="00C240A2">
        <w:t>has</w:t>
      </w:r>
      <w:r w:rsidR="00160970">
        <w:t xml:space="preserve"> on</w:t>
      </w:r>
      <w:r w:rsidR="00DA0D03">
        <w:t xml:space="preserve"> the</w:t>
      </w:r>
      <w:r w:rsidR="00C240A2">
        <w:t xml:space="preserve"> safety and wellbeing of</w:t>
      </w:r>
      <w:r w:rsidR="00160970">
        <w:t>:</w:t>
      </w:r>
      <w:r w:rsidR="00160970">
        <w:br/>
      </w:r>
    </w:p>
    <w:p w14:paraId="7A840BD0" w14:textId="77777777" w:rsidR="007C4A0E" w:rsidRPr="007C4A0E" w:rsidRDefault="00160970" w:rsidP="006B1E70">
      <w:pPr>
        <w:pStyle w:val="ListParagraph"/>
        <w:numPr>
          <w:ilvl w:val="0"/>
          <w:numId w:val="26"/>
        </w:numPr>
        <w:ind w:left="3960"/>
        <w:rPr>
          <w:rFonts w:ascii="Calibri" w:hAnsi="Calibri"/>
          <w:b/>
          <w:bCs/>
        </w:rPr>
      </w:pPr>
      <w:r w:rsidRPr="00110D27">
        <w:t xml:space="preserve">Māori </w:t>
      </w:r>
      <w:r>
        <w:t xml:space="preserve">children / </w:t>
      </w:r>
      <w:proofErr w:type="spellStart"/>
      <w:r>
        <w:t>tamariki</w:t>
      </w:r>
      <w:proofErr w:type="spellEnd"/>
      <w:r>
        <w:t xml:space="preserve"> </w:t>
      </w:r>
    </w:p>
    <w:p w14:paraId="6A9FFBBE" w14:textId="358ABE1B" w:rsidR="007C4A0E" w:rsidRPr="007C4A0E" w:rsidRDefault="00EF6DD3" w:rsidP="007C4A0E">
      <w:pPr>
        <w:pStyle w:val="ListParagraph"/>
        <w:ind w:left="3600"/>
        <w:rPr>
          <w:rFonts w:ascii="Calibri" w:hAnsi="Calibri"/>
          <w:b/>
          <w:bCs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687360" behindDoc="0" locked="0" layoutInCell="1" allowOverlap="1" wp14:anchorId="11A6D8B7" wp14:editId="0E9A5FFF">
            <wp:simplePos x="0" y="0"/>
            <wp:positionH relativeFrom="margin">
              <wp:align>left</wp:align>
            </wp:positionH>
            <wp:positionV relativeFrom="paragraph">
              <wp:posOffset>6774</wp:posOffset>
            </wp:positionV>
            <wp:extent cx="1743710" cy="1743710"/>
            <wp:effectExtent l="0" t="0" r="8890" b="0"/>
            <wp:wrapNone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74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C4A0E">
        <w:rPr>
          <w:b/>
        </w:rPr>
        <w:br/>
        <w:t>and</w:t>
      </w:r>
      <w:r w:rsidR="007C4A0E">
        <w:rPr>
          <w:b/>
        </w:rPr>
        <w:br/>
      </w:r>
    </w:p>
    <w:p w14:paraId="7ED9747F" w14:textId="39E8DD9E" w:rsidR="00160970" w:rsidRDefault="007C4A0E" w:rsidP="006B1E70">
      <w:pPr>
        <w:pStyle w:val="ListParagraph"/>
        <w:numPr>
          <w:ilvl w:val="0"/>
          <w:numId w:val="26"/>
        </w:numPr>
        <w:ind w:left="3960"/>
        <w:rPr>
          <w:rFonts w:ascii="Calibri" w:hAnsi="Calibri"/>
          <w:b/>
          <w:bCs/>
        </w:rPr>
      </w:pPr>
      <w:r>
        <w:t xml:space="preserve">young people / </w:t>
      </w:r>
      <w:proofErr w:type="spellStart"/>
      <w:r>
        <w:t>rangatahi</w:t>
      </w:r>
      <w:proofErr w:type="spellEnd"/>
      <w:r>
        <w:t>.</w:t>
      </w:r>
      <w:r w:rsidR="00160970">
        <w:br/>
      </w:r>
    </w:p>
    <w:p w14:paraId="1562E247" w14:textId="53EFE38F" w:rsidR="00A77619" w:rsidRPr="009D63AD" w:rsidRDefault="00A77619" w:rsidP="00A77619">
      <w:pPr>
        <w:pStyle w:val="ListParagraph"/>
        <w:ind w:left="3960"/>
        <w:rPr>
          <w:rFonts w:ascii="Calibri" w:hAnsi="Calibri"/>
          <w:b/>
          <w:bCs/>
        </w:rPr>
      </w:pPr>
    </w:p>
    <w:p w14:paraId="129436C2" w14:textId="77777777" w:rsidR="00E275E4" w:rsidRDefault="00E275E4" w:rsidP="00620D33">
      <w:pPr>
        <w:spacing w:after="0"/>
        <w:ind w:left="3600"/>
        <w:rPr>
          <w:rFonts w:eastAsiaTheme="majorEastAsia"/>
        </w:rPr>
      </w:pPr>
    </w:p>
    <w:p w14:paraId="0D8F7B16" w14:textId="638E1167" w:rsidR="00A77619" w:rsidRDefault="00A77619" w:rsidP="00A77619">
      <w:pPr>
        <w:spacing w:after="0"/>
        <w:ind w:left="3600"/>
        <w:rPr>
          <w:rFonts w:eastAsiaTheme="majorEastAsia"/>
        </w:rPr>
      </w:pPr>
    </w:p>
    <w:p w14:paraId="5471C4CC" w14:textId="77777777" w:rsidR="00A77619" w:rsidRDefault="00A77619" w:rsidP="00A77619">
      <w:pPr>
        <w:spacing w:after="0"/>
        <w:ind w:left="3600"/>
        <w:rPr>
          <w:rFonts w:eastAsiaTheme="majorEastAsia"/>
        </w:rPr>
      </w:pPr>
    </w:p>
    <w:p w14:paraId="2B979CBA" w14:textId="77777777" w:rsidR="00A77619" w:rsidRDefault="00A77619" w:rsidP="00A77619">
      <w:pPr>
        <w:spacing w:after="0"/>
        <w:ind w:left="3600"/>
        <w:rPr>
          <w:rFonts w:eastAsiaTheme="majorEastAsia"/>
        </w:rPr>
      </w:pPr>
    </w:p>
    <w:p w14:paraId="72646482" w14:textId="77777777" w:rsidR="00A77619" w:rsidRDefault="00A77619" w:rsidP="00A77619">
      <w:pPr>
        <w:spacing w:after="0"/>
        <w:ind w:left="3600"/>
        <w:rPr>
          <w:rFonts w:eastAsiaTheme="majorEastAsia"/>
        </w:rPr>
      </w:pPr>
    </w:p>
    <w:p w14:paraId="1070C05F" w14:textId="77777777" w:rsidR="00A77619" w:rsidRDefault="00A77619" w:rsidP="00A77619">
      <w:pPr>
        <w:spacing w:after="0"/>
        <w:ind w:left="3600"/>
        <w:rPr>
          <w:rFonts w:eastAsiaTheme="majorEastAsia"/>
        </w:rPr>
      </w:pPr>
    </w:p>
    <w:p w14:paraId="5090BAC7" w14:textId="77777777" w:rsidR="00A77619" w:rsidRDefault="00A77619" w:rsidP="00A77619">
      <w:pPr>
        <w:spacing w:after="0"/>
        <w:ind w:left="3600"/>
        <w:rPr>
          <w:rFonts w:eastAsiaTheme="majorEastAsia"/>
        </w:rPr>
      </w:pPr>
    </w:p>
    <w:p w14:paraId="5B5A3BF5" w14:textId="77777777" w:rsidR="00A77619" w:rsidRDefault="00A77619" w:rsidP="00A77619">
      <w:pPr>
        <w:spacing w:after="0"/>
        <w:ind w:left="3600"/>
        <w:rPr>
          <w:rFonts w:eastAsiaTheme="majorEastAsia"/>
        </w:rPr>
      </w:pPr>
    </w:p>
    <w:p w14:paraId="2FBB13C6" w14:textId="77777777" w:rsidR="00A77619" w:rsidRDefault="00A77619" w:rsidP="00A77619">
      <w:pPr>
        <w:spacing w:after="0"/>
        <w:ind w:left="3600"/>
        <w:rPr>
          <w:rFonts w:eastAsiaTheme="majorEastAsia"/>
        </w:rPr>
      </w:pPr>
    </w:p>
    <w:p w14:paraId="5E35EBED" w14:textId="77777777" w:rsidR="00A77619" w:rsidRDefault="00A77619" w:rsidP="00C9145B">
      <w:pPr>
        <w:spacing w:after="0"/>
        <w:rPr>
          <w:rFonts w:eastAsiaTheme="majorEastAsia"/>
        </w:rPr>
      </w:pPr>
    </w:p>
    <w:p w14:paraId="2B5E918A" w14:textId="614AC56B" w:rsidR="000A408C" w:rsidRPr="004D4B14" w:rsidRDefault="003D63F7" w:rsidP="000A408C">
      <w:pPr>
        <w:numPr>
          <w:ilvl w:val="0"/>
          <w:numId w:val="25"/>
        </w:numPr>
        <w:rPr>
          <w:b/>
        </w:rPr>
      </w:pPr>
      <w:r>
        <w:rPr>
          <w:b/>
          <w:noProof/>
          <w:lang w:eastAsia="en-NZ"/>
        </w:rPr>
        <w:lastRenderedPageBreak/>
        <w:drawing>
          <wp:anchor distT="0" distB="0" distL="114300" distR="114300" simplePos="0" relativeHeight="252690432" behindDoc="0" locked="0" layoutInCell="1" allowOverlap="1" wp14:anchorId="28C09323" wp14:editId="4C470BE6">
            <wp:simplePos x="0" y="0"/>
            <wp:positionH relativeFrom="column">
              <wp:posOffset>-276013</wp:posOffset>
            </wp:positionH>
            <wp:positionV relativeFrom="paragraph">
              <wp:posOffset>47413</wp:posOffset>
            </wp:positionV>
            <wp:extent cx="2219325" cy="841375"/>
            <wp:effectExtent l="0" t="0" r="9525" b="0"/>
            <wp:wrapNone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841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77619">
        <w:rPr>
          <w:b/>
        </w:rPr>
        <w:t xml:space="preserve">Should the Ministry of Justice and Government </w:t>
      </w:r>
      <w:r w:rsidR="000A408C">
        <w:rPr>
          <w:b/>
        </w:rPr>
        <w:t>do things to</w:t>
      </w:r>
      <w:r w:rsidR="00A77619">
        <w:rPr>
          <w:b/>
        </w:rPr>
        <w:t xml:space="preserve"> make things </w:t>
      </w:r>
      <w:r w:rsidR="00F23A95">
        <w:rPr>
          <w:b/>
        </w:rPr>
        <w:t>better for Māori in the family c</w:t>
      </w:r>
      <w:r w:rsidR="00A77619">
        <w:rPr>
          <w:b/>
        </w:rPr>
        <w:t>ourt</w:t>
      </w:r>
      <w:r w:rsidR="00A77619" w:rsidRPr="00D34D1C">
        <w:rPr>
          <w:b/>
        </w:rPr>
        <w:t>?</w:t>
      </w:r>
    </w:p>
    <w:p w14:paraId="47703D52" w14:textId="77777777" w:rsidR="00A77619" w:rsidRDefault="00A77619" w:rsidP="00A77619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52864" behindDoc="0" locked="0" layoutInCell="1" allowOverlap="1" wp14:anchorId="3E0F7691" wp14:editId="27FBAE9A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392" name="Straight Connector 1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0F14E2" id="Straight Connector 1392" o:spid="_x0000_s1026" style="position:absolute;flip:y;z-index:2524528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7ED5D6A" w14:textId="77777777" w:rsidR="00A77619" w:rsidRDefault="00A77619" w:rsidP="00A77619">
      <w:pPr>
        <w:ind w:left="3600"/>
        <w:rPr>
          <w:b/>
        </w:rPr>
      </w:pPr>
    </w:p>
    <w:p w14:paraId="28257131" w14:textId="77777777" w:rsidR="00A77619" w:rsidRDefault="00A77619" w:rsidP="00A77619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53888" behindDoc="0" locked="0" layoutInCell="1" allowOverlap="1" wp14:anchorId="4731E064" wp14:editId="7D6623C8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393" name="Straight Connector 1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0227DB" id="Straight Connector 1393" o:spid="_x0000_s1026" style="position:absolute;flip:y;z-index:2524538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F743BCB" w14:textId="77777777" w:rsidR="00A77619" w:rsidRDefault="00A77619" w:rsidP="00A77619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54912" behindDoc="0" locked="0" layoutInCell="1" allowOverlap="1" wp14:anchorId="703D4D1E" wp14:editId="5277A7B1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399" name="Straight Connector 1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A593A9" id="Straight Connector 1399" o:spid="_x0000_s1026" style="position:absolute;flip:y;z-index:2524549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926B02A" w14:textId="77777777" w:rsidR="00A77619" w:rsidRDefault="00A77619" w:rsidP="00A77619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55936" behindDoc="0" locked="0" layoutInCell="1" allowOverlap="1" wp14:anchorId="59D3C225" wp14:editId="53690AD7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400" name="Straight Connector 1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97B426" id="Straight Connector 1400" o:spid="_x0000_s1026" style="position:absolute;flip:y;z-index:2524559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C4117CC" w14:textId="77777777" w:rsidR="00A77619" w:rsidRDefault="00A77619" w:rsidP="00A77619">
      <w:pPr>
        <w:spacing w:after="0"/>
        <w:ind w:left="3600"/>
        <w:rPr>
          <w:rFonts w:eastAsiaTheme="majorEastAsia"/>
        </w:rPr>
      </w:pPr>
    </w:p>
    <w:p w14:paraId="383AAD19" w14:textId="21F3EF15" w:rsidR="00A77619" w:rsidRDefault="004D4B14" w:rsidP="00A77619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969984" behindDoc="1" locked="0" layoutInCell="1" allowOverlap="1" wp14:anchorId="5096A20E" wp14:editId="69333DED">
            <wp:simplePos x="0" y="0"/>
            <wp:positionH relativeFrom="column">
              <wp:posOffset>-220133</wp:posOffset>
            </wp:positionH>
            <wp:positionV relativeFrom="paragraph">
              <wp:posOffset>186266</wp:posOffset>
            </wp:positionV>
            <wp:extent cx="1606732" cy="2082800"/>
            <wp:effectExtent l="0" t="0" r="0" b="0"/>
            <wp:wrapNone/>
            <wp:docPr id="1714" name="Picture 1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" name="thinking-bubble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732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056214" w14:textId="706D08B5" w:rsidR="00E275E4" w:rsidRDefault="00E275E4" w:rsidP="00620D33">
      <w:pPr>
        <w:spacing w:after="0"/>
        <w:ind w:left="3600"/>
        <w:rPr>
          <w:rFonts w:eastAsiaTheme="majorEastAsia"/>
        </w:rPr>
      </w:pPr>
    </w:p>
    <w:p w14:paraId="2E559B6F" w14:textId="5B50801A" w:rsidR="004D4B14" w:rsidRPr="004D4B14" w:rsidRDefault="004D4B14" w:rsidP="004D4B14">
      <w:pPr>
        <w:ind w:left="3960"/>
        <w:rPr>
          <w:b/>
        </w:rPr>
      </w:pPr>
      <w:r w:rsidRPr="00A77619">
        <w:rPr>
          <w:b/>
        </w:rPr>
        <w:t>What</w:t>
      </w:r>
      <w:r>
        <w:rPr>
          <w:b/>
        </w:rPr>
        <w:t xml:space="preserve"> kinds of things should</w:t>
      </w:r>
      <w:r w:rsidRPr="00A77619">
        <w:rPr>
          <w:b/>
        </w:rPr>
        <w:t xml:space="preserve"> the Ministry of Justice and G</w:t>
      </w:r>
      <w:r>
        <w:rPr>
          <w:b/>
        </w:rPr>
        <w:t xml:space="preserve">overnment do to make things better for Māori in the family court? </w:t>
      </w:r>
    </w:p>
    <w:p w14:paraId="2538CF83" w14:textId="77777777" w:rsidR="004D4B14" w:rsidRDefault="004D4B14" w:rsidP="004D4B14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65888" behindDoc="0" locked="0" layoutInCell="1" allowOverlap="1" wp14:anchorId="5AF6884E" wp14:editId="3ED7FB64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710" name="Straight Connector 1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817AF4" id="Straight Connector 1710" o:spid="_x0000_s1026" style="position:absolute;flip:y;z-index:2529658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KrdhA/7AQAAUw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F7D946F" w14:textId="77777777" w:rsidR="004D4B14" w:rsidRDefault="004D4B14" w:rsidP="004D4B14">
      <w:pPr>
        <w:ind w:left="3600"/>
        <w:rPr>
          <w:b/>
        </w:rPr>
      </w:pPr>
    </w:p>
    <w:p w14:paraId="5FB41082" w14:textId="77777777" w:rsidR="004D4B14" w:rsidRDefault="004D4B14" w:rsidP="004D4B14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66912" behindDoc="0" locked="0" layoutInCell="1" allowOverlap="1" wp14:anchorId="7ED40A1C" wp14:editId="2794CBC2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711" name="Straight Connector 1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9210D8" id="Straight Connector 1711" o:spid="_x0000_s1026" style="position:absolute;flip:y;z-index:2529669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19EA2F2F" w14:textId="77777777" w:rsidR="004D4B14" w:rsidRDefault="004D4B14" w:rsidP="004D4B14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67936" behindDoc="0" locked="0" layoutInCell="1" allowOverlap="1" wp14:anchorId="1259A76C" wp14:editId="14789AD3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712" name="Straight Connector 1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35CEB3" id="Straight Connector 1712" o:spid="_x0000_s1026" style="position:absolute;flip:y;z-index:2529679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4820DD63" w14:textId="77777777" w:rsidR="004D4B14" w:rsidRDefault="004D4B14" w:rsidP="004D4B14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68960" behindDoc="0" locked="0" layoutInCell="1" allowOverlap="1" wp14:anchorId="71D85A27" wp14:editId="140791A4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713" name="Straight Connector 1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3E81CD" id="Straight Connector 1713" o:spid="_x0000_s1026" style="position:absolute;flip:y;z-index:2529689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FDA0B76" w14:textId="77777777" w:rsidR="004D4B14" w:rsidRDefault="004D4B14" w:rsidP="004D4B14">
      <w:pPr>
        <w:spacing w:after="0"/>
        <w:ind w:left="3600"/>
        <w:rPr>
          <w:rFonts w:eastAsiaTheme="majorEastAsia"/>
        </w:rPr>
      </w:pPr>
    </w:p>
    <w:p w14:paraId="46EE0F62" w14:textId="379C50A0" w:rsidR="003D53F1" w:rsidRPr="00A77619" w:rsidRDefault="009B1D19" w:rsidP="003D53F1">
      <w:pPr>
        <w:numPr>
          <w:ilvl w:val="0"/>
          <w:numId w:val="25"/>
        </w:numPr>
        <w:rPr>
          <w:b/>
        </w:rPr>
      </w:pPr>
      <w:r>
        <w:rPr>
          <w:b/>
          <w:noProof/>
          <w:lang w:eastAsia="en-NZ"/>
        </w:rPr>
        <w:lastRenderedPageBreak/>
        <w:drawing>
          <wp:anchor distT="0" distB="0" distL="114300" distR="114300" simplePos="0" relativeHeight="252691456" behindDoc="0" locked="0" layoutInCell="1" allowOverlap="1" wp14:anchorId="6BDB2542" wp14:editId="7FD1B644">
            <wp:simplePos x="0" y="0"/>
            <wp:positionH relativeFrom="column">
              <wp:posOffset>-380170</wp:posOffset>
            </wp:positionH>
            <wp:positionV relativeFrom="paragraph">
              <wp:posOffset>-440</wp:posOffset>
            </wp:positionV>
            <wp:extent cx="1743710" cy="1359535"/>
            <wp:effectExtent l="0" t="0" r="8890" b="0"/>
            <wp:wrapNone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359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D53F1">
        <w:rPr>
          <w:b/>
        </w:rPr>
        <w:t xml:space="preserve">What can the Ministry of Justice and Government do to work with </w:t>
      </w:r>
      <w:proofErr w:type="spellStart"/>
      <w:r w:rsidR="003D53F1">
        <w:rPr>
          <w:b/>
        </w:rPr>
        <w:t>hapū</w:t>
      </w:r>
      <w:proofErr w:type="spellEnd"/>
      <w:r w:rsidR="003D53F1">
        <w:rPr>
          <w:b/>
        </w:rPr>
        <w:t>, iwi or Māori organisations to make a better family justice service for Māori</w:t>
      </w:r>
      <w:r w:rsidR="003D53F1" w:rsidRPr="00D34D1C">
        <w:rPr>
          <w:b/>
        </w:rPr>
        <w:t>?</w:t>
      </w:r>
      <w:r w:rsidR="003D53F1">
        <w:rPr>
          <w:b/>
        </w:rPr>
        <w:br/>
      </w:r>
    </w:p>
    <w:p w14:paraId="35D1055C" w14:textId="08FEFD14" w:rsidR="003D53F1" w:rsidRDefault="003D53F1" w:rsidP="003D53F1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57984" behindDoc="0" locked="0" layoutInCell="1" allowOverlap="1" wp14:anchorId="23B1D1AA" wp14:editId="2B4A3894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401" name="Straight Connector 1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C7A6DD" id="Straight Connector 1401" o:spid="_x0000_s1026" style="position:absolute;flip:y;z-index:2524579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PVgIHD7AQAAUw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EC75D56" w14:textId="77777777" w:rsidR="003D53F1" w:rsidRDefault="003D53F1" w:rsidP="003D53F1">
      <w:pPr>
        <w:ind w:left="3600"/>
        <w:rPr>
          <w:b/>
        </w:rPr>
      </w:pPr>
    </w:p>
    <w:p w14:paraId="31546796" w14:textId="77777777" w:rsidR="003D53F1" w:rsidRDefault="003D53F1" w:rsidP="003D53F1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59008" behindDoc="0" locked="0" layoutInCell="1" allowOverlap="1" wp14:anchorId="60F0B16E" wp14:editId="59695291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402" name="Straight Connector 1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81B920" id="Straight Connector 1402" o:spid="_x0000_s1026" style="position:absolute;flip:y;z-index:2524590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E16B9F1" w14:textId="77777777" w:rsidR="003D53F1" w:rsidRDefault="003D53F1" w:rsidP="003D53F1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60032" behindDoc="0" locked="0" layoutInCell="1" allowOverlap="1" wp14:anchorId="31F637A8" wp14:editId="3891657C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403" name="Straight Connector 1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41BD54" id="Straight Connector 1403" o:spid="_x0000_s1026" style="position:absolute;flip:y;z-index:2524600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31FEFFE" w14:textId="47A0F66D" w:rsidR="003D53F1" w:rsidRPr="004D4B14" w:rsidRDefault="003D53F1" w:rsidP="004D4B14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61056" behindDoc="0" locked="0" layoutInCell="1" allowOverlap="1" wp14:anchorId="2702575C" wp14:editId="3CEF1399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404" name="Straight Connector 1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880C5E" id="Straight Connector 1404" o:spid="_x0000_s1026" style="position:absolute;flip:y;z-index:2524610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11D58D7E" w14:textId="77777777" w:rsidR="004D4B14" w:rsidRDefault="004D4B14" w:rsidP="004D4B14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72032" behindDoc="0" locked="0" layoutInCell="1" allowOverlap="1" wp14:anchorId="09CE653B" wp14:editId="4E0E4307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715" name="Straight Connector 1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53C14D6" id="Straight Connector 1715" o:spid="_x0000_s1026" style="position:absolute;flip:y;z-index:2529720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Hl8DFb7AQAAUw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48A1D73E" w14:textId="77777777" w:rsidR="004D4B14" w:rsidRDefault="004D4B14" w:rsidP="004D4B14">
      <w:pPr>
        <w:ind w:left="3600"/>
        <w:rPr>
          <w:b/>
        </w:rPr>
      </w:pPr>
    </w:p>
    <w:p w14:paraId="03CB2F68" w14:textId="77777777" w:rsidR="004D4B14" w:rsidRDefault="004D4B14" w:rsidP="004D4B14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73056" behindDoc="0" locked="0" layoutInCell="1" allowOverlap="1" wp14:anchorId="142E3F09" wp14:editId="4D34E76E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716" name="Straight Connector 1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A97500" id="Straight Connector 1716" o:spid="_x0000_s1026" style="position:absolute;flip:y;z-index:2529730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4E66001" w14:textId="77777777" w:rsidR="004D4B14" w:rsidRDefault="004D4B14" w:rsidP="004D4B14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74080" behindDoc="0" locked="0" layoutInCell="1" allowOverlap="1" wp14:anchorId="019F326B" wp14:editId="535DE2F9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717" name="Straight Connector 1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99C2D2" id="Straight Connector 1717" o:spid="_x0000_s1026" style="position:absolute;flip:y;z-index:2529740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4FDDB2F" w14:textId="77777777" w:rsidR="004D4B14" w:rsidRDefault="004D4B14" w:rsidP="004D4B14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75104" behindDoc="0" locked="0" layoutInCell="1" allowOverlap="1" wp14:anchorId="53D95BD3" wp14:editId="54A48C23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718" name="Straight Connector 1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9BF355" id="Straight Connector 1718" o:spid="_x0000_s1026" style="position:absolute;flip:y;z-index:2529751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3A3A2E5" w14:textId="77777777" w:rsidR="00E16202" w:rsidRDefault="00E16202" w:rsidP="00E16202">
      <w:pPr>
        <w:spacing w:after="0"/>
        <w:ind w:left="3600"/>
        <w:rPr>
          <w:rFonts w:eastAsiaTheme="majorEastAsia"/>
        </w:rPr>
      </w:pPr>
    </w:p>
    <w:p w14:paraId="3CF4C34D" w14:textId="77777777" w:rsidR="00E16202" w:rsidRDefault="00E16202" w:rsidP="00E16202">
      <w:pPr>
        <w:spacing w:after="0"/>
        <w:ind w:left="3600"/>
        <w:rPr>
          <w:rFonts w:eastAsiaTheme="majorEastAsia"/>
        </w:rPr>
      </w:pPr>
    </w:p>
    <w:p w14:paraId="14F540CF" w14:textId="77777777" w:rsidR="00E16202" w:rsidRDefault="00E16202" w:rsidP="00E16202">
      <w:pPr>
        <w:spacing w:after="0"/>
        <w:ind w:left="3600"/>
        <w:rPr>
          <w:rFonts w:eastAsiaTheme="majorEastAsia"/>
        </w:rPr>
      </w:pPr>
    </w:p>
    <w:p w14:paraId="1FC404E4" w14:textId="77777777" w:rsidR="00E16202" w:rsidRDefault="00E16202" w:rsidP="00E16202">
      <w:pPr>
        <w:spacing w:after="0"/>
        <w:ind w:left="3600"/>
        <w:rPr>
          <w:rFonts w:eastAsiaTheme="majorEastAsia"/>
        </w:rPr>
      </w:pPr>
    </w:p>
    <w:p w14:paraId="3DFC6171" w14:textId="77777777" w:rsidR="00E16202" w:rsidRDefault="00E16202" w:rsidP="00E16202">
      <w:pPr>
        <w:spacing w:after="0"/>
        <w:ind w:left="3600"/>
        <w:rPr>
          <w:rFonts w:eastAsiaTheme="majorEastAsia"/>
        </w:rPr>
      </w:pPr>
    </w:p>
    <w:p w14:paraId="4AE18442" w14:textId="77777777" w:rsidR="0016661F" w:rsidRDefault="0016661F" w:rsidP="00E16202">
      <w:pPr>
        <w:spacing w:after="0"/>
        <w:ind w:left="3600"/>
        <w:rPr>
          <w:rFonts w:eastAsiaTheme="majorEastAsia"/>
        </w:rPr>
      </w:pPr>
    </w:p>
    <w:p w14:paraId="1632F1E3" w14:textId="77777777" w:rsidR="00E16202" w:rsidRDefault="00E16202" w:rsidP="00E16202">
      <w:pPr>
        <w:spacing w:after="0"/>
        <w:ind w:left="3600"/>
        <w:rPr>
          <w:rFonts w:eastAsiaTheme="majorEastAsia"/>
        </w:rPr>
      </w:pPr>
    </w:p>
    <w:p w14:paraId="57ACFDE9" w14:textId="6893BDA1" w:rsidR="00E16202" w:rsidRPr="00A77619" w:rsidRDefault="00C11E29" w:rsidP="00E16202">
      <w:pPr>
        <w:numPr>
          <w:ilvl w:val="0"/>
          <w:numId w:val="25"/>
        </w:numPr>
        <w:rPr>
          <w:b/>
        </w:rPr>
      </w:pPr>
      <w:r>
        <w:rPr>
          <w:b/>
          <w:noProof/>
          <w:lang w:eastAsia="en-NZ"/>
        </w:rPr>
        <w:lastRenderedPageBreak/>
        <w:drawing>
          <wp:anchor distT="0" distB="0" distL="114300" distR="114300" simplePos="0" relativeHeight="252693504" behindDoc="0" locked="0" layoutInCell="1" allowOverlap="1" wp14:anchorId="5968D8B7" wp14:editId="3ACFAE59">
            <wp:simplePos x="0" y="0"/>
            <wp:positionH relativeFrom="column">
              <wp:posOffset>855394</wp:posOffset>
            </wp:positionH>
            <wp:positionV relativeFrom="paragraph">
              <wp:posOffset>-394140</wp:posOffset>
            </wp:positionV>
            <wp:extent cx="1164590" cy="1353185"/>
            <wp:effectExtent l="0" t="0" r="0" b="0"/>
            <wp:wrapNone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590" cy="1353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lang w:eastAsia="en-NZ"/>
        </w:rPr>
        <w:drawing>
          <wp:anchor distT="0" distB="0" distL="114300" distR="114300" simplePos="0" relativeHeight="252692480" behindDoc="0" locked="0" layoutInCell="1" allowOverlap="1" wp14:anchorId="1EC9E54F" wp14:editId="4C605709">
            <wp:simplePos x="0" y="0"/>
            <wp:positionH relativeFrom="column">
              <wp:posOffset>-766787</wp:posOffset>
            </wp:positionH>
            <wp:positionV relativeFrom="paragraph">
              <wp:posOffset>-583810</wp:posOffset>
            </wp:positionV>
            <wp:extent cx="1566545" cy="1816735"/>
            <wp:effectExtent l="0" t="0" r="0" b="0"/>
            <wp:wrapNone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545" cy="1816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16202">
        <w:rPr>
          <w:b/>
        </w:rPr>
        <w:t>How can ti</w:t>
      </w:r>
      <w:r w:rsidR="00F23A95">
        <w:rPr>
          <w:b/>
        </w:rPr>
        <w:t>kanga Māori</w:t>
      </w:r>
      <w:r w:rsidR="0016661F">
        <w:rPr>
          <w:b/>
        </w:rPr>
        <w:t xml:space="preserve"> / Māori customs and values</w:t>
      </w:r>
      <w:r w:rsidR="004D4B14">
        <w:rPr>
          <w:b/>
        </w:rPr>
        <w:t xml:space="preserve"> be included in</w:t>
      </w:r>
      <w:r w:rsidR="00F23A95">
        <w:rPr>
          <w:b/>
        </w:rPr>
        <w:t xml:space="preserve"> family c</w:t>
      </w:r>
      <w:r w:rsidR="00E16202">
        <w:rPr>
          <w:b/>
        </w:rPr>
        <w:t>ourt</w:t>
      </w:r>
      <w:r w:rsidR="00E16202" w:rsidRPr="00D34D1C">
        <w:rPr>
          <w:b/>
        </w:rPr>
        <w:t>?</w:t>
      </w:r>
      <w:r w:rsidR="00E16202">
        <w:rPr>
          <w:b/>
        </w:rPr>
        <w:br/>
      </w:r>
    </w:p>
    <w:p w14:paraId="2295C1DE" w14:textId="441AF643" w:rsidR="00E16202" w:rsidRDefault="00E16202" w:rsidP="00E16202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63104" behindDoc="0" locked="0" layoutInCell="1" allowOverlap="1" wp14:anchorId="60DDE35E" wp14:editId="26F7D1C8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405" name="Straight Connector 1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95437EB" id="Straight Connector 1405" o:spid="_x0000_s1026" style="position:absolute;flip:y;z-index:2524631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Hbjr437AQAAUw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63B1C8A" w14:textId="77777777" w:rsidR="00E16202" w:rsidRDefault="00E16202" w:rsidP="00E16202">
      <w:pPr>
        <w:ind w:left="3600"/>
        <w:rPr>
          <w:b/>
        </w:rPr>
      </w:pPr>
    </w:p>
    <w:p w14:paraId="04C2D17F" w14:textId="77777777" w:rsidR="00E16202" w:rsidRDefault="00E16202" w:rsidP="00E16202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64128" behindDoc="0" locked="0" layoutInCell="1" allowOverlap="1" wp14:anchorId="2F5DA86B" wp14:editId="0C37B383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406" name="Straight Connector 1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343ECB" id="Straight Connector 1406" o:spid="_x0000_s1026" style="position:absolute;flip:y;z-index:2524641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40EBB62D" w14:textId="77777777" w:rsidR="00E16202" w:rsidRDefault="00E16202" w:rsidP="00E16202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65152" behindDoc="0" locked="0" layoutInCell="1" allowOverlap="1" wp14:anchorId="6BE2B85D" wp14:editId="4FEE5180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407" name="Straight Connector 1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40ED78" id="Straight Connector 1407" o:spid="_x0000_s1026" style="position:absolute;flip:y;z-index:2524651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DB8A94D" w14:textId="77777777" w:rsidR="00E16202" w:rsidRDefault="00E16202" w:rsidP="00E16202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66176" behindDoc="0" locked="0" layoutInCell="1" allowOverlap="1" wp14:anchorId="51337362" wp14:editId="04B97C16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34" name="Straight Connector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E3B7AC" id="Straight Connector 34" o:spid="_x0000_s1026" style="position:absolute;flip:y;z-index:2524661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6DEC772" w14:textId="77777777" w:rsidR="004D4B14" w:rsidRDefault="004D4B14" w:rsidP="004D4B14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77152" behindDoc="0" locked="0" layoutInCell="1" allowOverlap="1" wp14:anchorId="610CD2AC" wp14:editId="43FB05E6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719" name="Straight Connector 1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3CC037" id="Straight Connector 1719" o:spid="_x0000_s1026" style="position:absolute;flip:y;z-index:2529771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L3+7Yv7AQAAUw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B9620DB" w14:textId="77777777" w:rsidR="004D4B14" w:rsidRDefault="004D4B14" w:rsidP="004D4B14">
      <w:pPr>
        <w:ind w:left="3600"/>
        <w:rPr>
          <w:b/>
        </w:rPr>
      </w:pPr>
    </w:p>
    <w:p w14:paraId="39772D21" w14:textId="77777777" w:rsidR="004D4B14" w:rsidRDefault="004D4B14" w:rsidP="004D4B14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78176" behindDoc="0" locked="0" layoutInCell="1" allowOverlap="1" wp14:anchorId="101E143C" wp14:editId="6CFB06CE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721" name="Straight Connector 1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592B9D" id="Straight Connector 1721" o:spid="_x0000_s1026" style="position:absolute;flip:y;z-index:2529781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C0B0DFA" w14:textId="77777777" w:rsidR="004D4B14" w:rsidRDefault="004D4B14" w:rsidP="004D4B14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79200" behindDoc="0" locked="0" layoutInCell="1" allowOverlap="1" wp14:anchorId="7540F1D6" wp14:editId="578A9940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722" name="Straight Connector 1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498452" id="Straight Connector 1722" o:spid="_x0000_s1026" style="position:absolute;flip:y;z-index:2529792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F23F222" w14:textId="77777777" w:rsidR="004D4B14" w:rsidRDefault="004D4B14" w:rsidP="004D4B14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80224" behindDoc="0" locked="0" layoutInCell="1" allowOverlap="1" wp14:anchorId="7B26057C" wp14:editId="7CAD730F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723" name="Straight Connector 1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76E022" id="Straight Connector 1723" o:spid="_x0000_s1026" style="position:absolute;flip:y;z-index:2529802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A1825E7" w14:textId="77777777" w:rsidR="00E16202" w:rsidRDefault="00E16202" w:rsidP="00E16202">
      <w:pPr>
        <w:spacing w:after="0"/>
        <w:ind w:left="3600"/>
        <w:rPr>
          <w:rFonts w:eastAsiaTheme="majorEastAsia"/>
        </w:rPr>
      </w:pPr>
    </w:p>
    <w:p w14:paraId="466BCA00" w14:textId="77777777" w:rsidR="004D4B14" w:rsidRDefault="004D4B14" w:rsidP="00E16202">
      <w:pPr>
        <w:spacing w:after="0"/>
        <w:ind w:left="3600"/>
        <w:rPr>
          <w:rFonts w:eastAsiaTheme="majorEastAsia"/>
        </w:rPr>
      </w:pPr>
    </w:p>
    <w:p w14:paraId="2EBA4AA8" w14:textId="77777777" w:rsidR="004D4B14" w:rsidRDefault="004D4B14" w:rsidP="00E16202">
      <w:pPr>
        <w:spacing w:after="0"/>
        <w:ind w:left="3600"/>
        <w:rPr>
          <w:rFonts w:eastAsiaTheme="majorEastAsia"/>
        </w:rPr>
      </w:pPr>
    </w:p>
    <w:p w14:paraId="3BCEC834" w14:textId="77777777" w:rsidR="004D4B14" w:rsidRDefault="004D4B14" w:rsidP="00E16202">
      <w:pPr>
        <w:spacing w:after="0"/>
        <w:ind w:left="3600"/>
        <w:rPr>
          <w:rFonts w:eastAsiaTheme="majorEastAsia"/>
        </w:rPr>
      </w:pPr>
    </w:p>
    <w:p w14:paraId="06E33D13" w14:textId="77777777" w:rsidR="004D4B14" w:rsidRDefault="004D4B14" w:rsidP="00E16202">
      <w:pPr>
        <w:spacing w:after="0"/>
        <w:ind w:left="3600"/>
        <w:rPr>
          <w:rFonts w:eastAsiaTheme="majorEastAsia"/>
        </w:rPr>
      </w:pPr>
    </w:p>
    <w:p w14:paraId="56AAAEA2" w14:textId="77777777" w:rsidR="004D4B14" w:rsidRDefault="004D4B14" w:rsidP="00E16202">
      <w:pPr>
        <w:spacing w:after="0"/>
        <w:ind w:left="3600"/>
        <w:rPr>
          <w:rFonts w:eastAsiaTheme="majorEastAsia"/>
        </w:rPr>
      </w:pPr>
    </w:p>
    <w:p w14:paraId="6CFA678C" w14:textId="77777777" w:rsidR="004D4B14" w:rsidRDefault="004D4B14" w:rsidP="00E16202">
      <w:pPr>
        <w:spacing w:after="0"/>
        <w:ind w:left="3600"/>
        <w:rPr>
          <w:rFonts w:eastAsiaTheme="majorEastAsia"/>
        </w:rPr>
      </w:pPr>
    </w:p>
    <w:p w14:paraId="5D6358DF" w14:textId="77777777" w:rsidR="004D4B14" w:rsidRDefault="004D4B14" w:rsidP="00E16202">
      <w:pPr>
        <w:spacing w:after="0"/>
        <w:ind w:left="3600"/>
        <w:rPr>
          <w:rFonts w:eastAsiaTheme="majorEastAsia"/>
        </w:rPr>
      </w:pPr>
    </w:p>
    <w:p w14:paraId="7B72E468" w14:textId="584FFC04" w:rsidR="00E16202" w:rsidRPr="00A77619" w:rsidRDefault="00A977EC" w:rsidP="00E16202">
      <w:pPr>
        <w:numPr>
          <w:ilvl w:val="0"/>
          <w:numId w:val="25"/>
        </w:numPr>
        <w:rPr>
          <w:b/>
        </w:rPr>
      </w:pPr>
      <w:r>
        <w:rPr>
          <w:b/>
          <w:noProof/>
          <w:lang w:eastAsia="en-NZ"/>
        </w:rPr>
        <w:lastRenderedPageBreak/>
        <w:drawing>
          <wp:anchor distT="0" distB="0" distL="114300" distR="114300" simplePos="0" relativeHeight="252472320" behindDoc="0" locked="0" layoutInCell="1" allowOverlap="1" wp14:anchorId="6D27006A" wp14:editId="5ADA10A3">
            <wp:simplePos x="0" y="0"/>
            <wp:positionH relativeFrom="margin">
              <wp:align>left</wp:align>
            </wp:positionH>
            <wp:positionV relativeFrom="paragraph">
              <wp:posOffset>18659</wp:posOffset>
            </wp:positionV>
            <wp:extent cx="1005840" cy="890270"/>
            <wp:effectExtent l="0" t="0" r="3810" b="508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" cy="89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lang w:eastAsia="en-NZ"/>
        </w:rPr>
        <w:t>Is there</w:t>
      </w:r>
      <w:r w:rsidR="00E16202">
        <w:rPr>
          <w:b/>
        </w:rPr>
        <w:t xml:space="preserve"> anything else</w:t>
      </w:r>
      <w:r>
        <w:rPr>
          <w:b/>
        </w:rPr>
        <w:t xml:space="preserve"> you want</w:t>
      </w:r>
      <w:r w:rsidR="004D442C">
        <w:rPr>
          <w:b/>
        </w:rPr>
        <w:t xml:space="preserve"> to say about how to make the family justice s</w:t>
      </w:r>
      <w:r w:rsidR="00E16202">
        <w:rPr>
          <w:b/>
        </w:rPr>
        <w:t>ervice better for Māori</w:t>
      </w:r>
      <w:r w:rsidR="00E16202" w:rsidRPr="00D34D1C">
        <w:rPr>
          <w:b/>
        </w:rPr>
        <w:t>?</w:t>
      </w:r>
      <w:r w:rsidR="00E16202">
        <w:rPr>
          <w:b/>
        </w:rPr>
        <w:br/>
      </w:r>
    </w:p>
    <w:p w14:paraId="01B173A7" w14:textId="77777777" w:rsidR="00E16202" w:rsidRDefault="00E16202" w:rsidP="00E16202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68224" behindDoc="0" locked="0" layoutInCell="1" allowOverlap="1" wp14:anchorId="77B0D6AA" wp14:editId="7ABD2357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35" name="Straight Connector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211A7F" id="Straight Connector 35" o:spid="_x0000_s1026" style="position:absolute;flip:y;z-index:2524682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FAE898A" w14:textId="77777777" w:rsidR="00E16202" w:rsidRDefault="00E16202" w:rsidP="00E16202">
      <w:pPr>
        <w:ind w:left="3600"/>
        <w:rPr>
          <w:b/>
        </w:rPr>
      </w:pPr>
    </w:p>
    <w:p w14:paraId="35DF2BA2" w14:textId="77777777" w:rsidR="00E16202" w:rsidRDefault="00E16202" w:rsidP="00E16202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69248" behindDoc="0" locked="0" layoutInCell="1" allowOverlap="1" wp14:anchorId="5CFB0C83" wp14:editId="4501B08C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36" name="Straight Connector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1302F1" id="Straight Connector 36" o:spid="_x0000_s1026" style="position:absolute;flip:y;z-index:2524692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4D99AEAE" w14:textId="77777777" w:rsidR="00E16202" w:rsidRDefault="00E16202" w:rsidP="00E16202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70272" behindDoc="0" locked="0" layoutInCell="1" allowOverlap="1" wp14:anchorId="196B975D" wp14:editId="6CDED315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37" name="Straight Connector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D8BC41" id="Straight Connector 37" o:spid="_x0000_s1026" style="position:absolute;flip:y;z-index:2524702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1BCF3855" w14:textId="77777777" w:rsidR="00E16202" w:rsidRDefault="00E16202" w:rsidP="00E16202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71296" behindDoc="0" locked="0" layoutInCell="1" allowOverlap="1" wp14:anchorId="7543BE00" wp14:editId="3B54BFDF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39" name="Straight Connector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F8794C" id="Straight Connector 39" o:spid="_x0000_s1026" style="position:absolute;flip:y;z-index:2524712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47555C52" w14:textId="77777777" w:rsidR="004D4B14" w:rsidRDefault="004D4B14" w:rsidP="004D4B14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82272" behindDoc="0" locked="0" layoutInCell="1" allowOverlap="1" wp14:anchorId="7DE72787" wp14:editId="27E45A69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724" name="Straight Connector 1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C132C3" id="Straight Connector 1724" o:spid="_x0000_s1026" style="position:absolute;flip:y;z-index:2529822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0C3928D" w14:textId="77777777" w:rsidR="004D4B14" w:rsidRDefault="004D4B14" w:rsidP="004D4B14">
      <w:pPr>
        <w:ind w:left="3600"/>
        <w:rPr>
          <w:b/>
        </w:rPr>
      </w:pPr>
    </w:p>
    <w:p w14:paraId="59DA001D" w14:textId="77777777" w:rsidR="004D4B14" w:rsidRDefault="004D4B14" w:rsidP="004D4B14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83296" behindDoc="0" locked="0" layoutInCell="1" allowOverlap="1" wp14:anchorId="7E6D309A" wp14:editId="3DEE8892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725" name="Straight Connector 1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C0AAB0A" id="Straight Connector 1725" o:spid="_x0000_s1026" style="position:absolute;flip:y;z-index:2529832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1B435106" w14:textId="77777777" w:rsidR="004D4B14" w:rsidRDefault="004D4B14" w:rsidP="004D4B14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84320" behindDoc="0" locked="0" layoutInCell="1" allowOverlap="1" wp14:anchorId="02FA1000" wp14:editId="4E448400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726" name="Straight Connector 1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44A8A6" id="Straight Connector 1726" o:spid="_x0000_s1026" style="position:absolute;flip:y;z-index:2529843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08809A8" w14:textId="77777777" w:rsidR="004D4B14" w:rsidRDefault="004D4B14" w:rsidP="004D4B14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85344" behindDoc="0" locked="0" layoutInCell="1" allowOverlap="1" wp14:anchorId="3588D017" wp14:editId="5CA3D5E6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727" name="Straight Connector 1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C00FCC0" id="Straight Connector 1727" o:spid="_x0000_s1026" style="position:absolute;flip:y;z-index:2529853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1451C6B4" w14:textId="77777777" w:rsidR="004D4B14" w:rsidRDefault="004D4B14" w:rsidP="004D4B14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87392" behindDoc="0" locked="0" layoutInCell="1" allowOverlap="1" wp14:anchorId="35E71C28" wp14:editId="7E2FEDF7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824" name="Straight Connector 1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B2F4CA3" id="Straight Connector 1824" o:spid="_x0000_s1026" style="position:absolute;flip:y;z-index:2529873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0409B51" w14:textId="77777777" w:rsidR="004D4B14" w:rsidRDefault="004D4B14" w:rsidP="004D4B14">
      <w:pPr>
        <w:ind w:left="3600"/>
        <w:rPr>
          <w:b/>
        </w:rPr>
      </w:pPr>
    </w:p>
    <w:p w14:paraId="6993478B" w14:textId="77777777" w:rsidR="004D4B14" w:rsidRDefault="004D4B14" w:rsidP="004D4B14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88416" behindDoc="0" locked="0" layoutInCell="1" allowOverlap="1" wp14:anchorId="0FC908DB" wp14:editId="2E65713B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825" name="Straight Connector 1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69B053" id="Straight Connector 1825" o:spid="_x0000_s1026" style="position:absolute;flip:y;z-index:2529884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522C8686" w14:textId="77777777" w:rsidR="004D4B14" w:rsidRDefault="004D4B14" w:rsidP="004D4B14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89440" behindDoc="0" locked="0" layoutInCell="1" allowOverlap="1" wp14:anchorId="04B5BCB4" wp14:editId="4B14F7D1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826" name="Straight Connector 1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5C8CCE" id="Straight Connector 1826" o:spid="_x0000_s1026" style="position:absolute;flip:y;z-index:2529894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11319328" w14:textId="77777777" w:rsidR="004D4B14" w:rsidRDefault="004D4B14" w:rsidP="004D4B14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90464" behindDoc="0" locked="0" layoutInCell="1" allowOverlap="1" wp14:anchorId="7E73F021" wp14:editId="40D00EB6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827" name="Straight Connector 1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783289" id="Straight Connector 1827" o:spid="_x0000_s1026" style="position:absolute;flip:y;z-index:2529904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5A06D42F" w14:textId="343C579F" w:rsidR="00E275E4" w:rsidRDefault="00E275E4" w:rsidP="00E35FC6">
      <w:pPr>
        <w:pStyle w:val="Heading1"/>
      </w:pPr>
      <w:r>
        <w:rPr>
          <w:b w:val="0"/>
          <w:color w:val="000000" w:themeColor="text1"/>
          <w:sz w:val="36"/>
          <w:szCs w:val="36"/>
        </w:rPr>
        <w:br w:type="column"/>
      </w: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362752" behindDoc="1" locked="0" layoutInCell="1" allowOverlap="1" wp14:anchorId="4DBD0CAD" wp14:editId="3D518F93">
                <wp:simplePos x="0" y="0"/>
                <wp:positionH relativeFrom="column">
                  <wp:posOffset>-302455</wp:posOffset>
                </wp:positionH>
                <wp:positionV relativeFrom="paragraph">
                  <wp:posOffset>-168813</wp:posOffset>
                </wp:positionV>
                <wp:extent cx="6253480" cy="1033975"/>
                <wp:effectExtent l="0" t="0" r="13970" b="13970"/>
                <wp:wrapNone/>
                <wp:docPr id="165" name="Rectangle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3480" cy="10339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951B5F" id="Rectangle 165" o:spid="_x0000_s1026" style="position:absolute;margin-left:-23.8pt;margin-top:-13.3pt;width:492.4pt;height:81.4pt;z-index:-25095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" fillcolor="white [3212]" strokecolor="#2f5496 [2408]" strokeweight="2pt"/>
            </w:pict>
          </mc:Fallback>
        </mc:AlternateContent>
      </w:r>
      <w:r w:rsidR="00282ACE">
        <w:t>Good i</w:t>
      </w:r>
      <w:r>
        <w:t>nformation</w:t>
      </w:r>
      <w:r w:rsidR="006B5BA5">
        <w:t xml:space="preserve"> that is easy </w:t>
      </w:r>
      <w:r w:rsidR="00282ACE">
        <w:br/>
      </w:r>
      <w:r w:rsidR="006B5BA5">
        <w:t>to find and use</w:t>
      </w:r>
    </w:p>
    <w:p w14:paraId="371038D7" w14:textId="3DE35F53" w:rsidR="004C3B38" w:rsidRDefault="006D5D98" w:rsidP="004C3B38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665856" behindDoc="0" locked="0" layoutInCell="1" allowOverlap="1" wp14:anchorId="5059BD70" wp14:editId="6A775FBE">
            <wp:simplePos x="0" y="0"/>
            <wp:positionH relativeFrom="margin">
              <wp:align>left</wp:align>
            </wp:positionH>
            <wp:positionV relativeFrom="paragraph">
              <wp:posOffset>386190</wp:posOffset>
            </wp:positionV>
            <wp:extent cx="1469768" cy="2082800"/>
            <wp:effectExtent l="0" t="0" r="0" b="0"/>
            <wp:wrapNone/>
            <wp:docPr id="1382" name="Picture 1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123" cy="20889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75E4">
        <w:rPr>
          <w:rFonts w:eastAsiaTheme="majorEastAsia"/>
        </w:rPr>
        <w:br/>
      </w:r>
      <w:r w:rsidR="004C3B38">
        <w:rPr>
          <w:rFonts w:eastAsiaTheme="majorEastAsia"/>
        </w:rPr>
        <w:t xml:space="preserve">Lots of people in New Zealand do not know about: </w:t>
      </w:r>
    </w:p>
    <w:p w14:paraId="289A558B" w14:textId="08EB1723" w:rsidR="004C3B38" w:rsidRDefault="004C3B38" w:rsidP="004C3B38">
      <w:pPr>
        <w:spacing w:after="0"/>
        <w:ind w:left="3600"/>
        <w:rPr>
          <w:rFonts w:eastAsiaTheme="majorEastAsia"/>
        </w:rPr>
      </w:pPr>
    </w:p>
    <w:p w14:paraId="5306FA4C" w14:textId="7002E441" w:rsidR="00E275E4" w:rsidRDefault="004C3B38" w:rsidP="006B1E70">
      <w:pPr>
        <w:numPr>
          <w:ilvl w:val="0"/>
          <w:numId w:val="26"/>
        </w:numPr>
        <w:spacing w:after="0"/>
        <w:rPr>
          <w:rFonts w:eastAsiaTheme="majorEastAsia"/>
        </w:rPr>
      </w:pPr>
      <w:r>
        <w:rPr>
          <w:rFonts w:eastAsiaTheme="majorEastAsia"/>
        </w:rPr>
        <w:t>the family justice system</w:t>
      </w:r>
    </w:p>
    <w:p w14:paraId="39FB97BC" w14:textId="77777777" w:rsidR="004C3B38" w:rsidRDefault="004C3B38" w:rsidP="004C3B38">
      <w:pPr>
        <w:spacing w:after="0"/>
        <w:ind w:left="4404"/>
        <w:rPr>
          <w:rFonts w:eastAsiaTheme="majorEastAsia"/>
        </w:rPr>
      </w:pPr>
    </w:p>
    <w:p w14:paraId="624E46E7" w14:textId="7EB0C412" w:rsidR="004C3B38" w:rsidRDefault="004C3B38" w:rsidP="006B1E70">
      <w:pPr>
        <w:numPr>
          <w:ilvl w:val="0"/>
          <w:numId w:val="26"/>
        </w:numPr>
        <w:spacing w:after="0"/>
        <w:rPr>
          <w:rFonts w:eastAsiaTheme="majorEastAsia"/>
        </w:rPr>
      </w:pPr>
      <w:r>
        <w:rPr>
          <w:rFonts w:eastAsiaTheme="majorEastAsia"/>
        </w:rPr>
        <w:t>family justice services</w:t>
      </w:r>
    </w:p>
    <w:p w14:paraId="5E5EF07B" w14:textId="3A951412" w:rsidR="004C3B38" w:rsidRDefault="004C3B38" w:rsidP="004C3B38">
      <w:pPr>
        <w:pStyle w:val="ListParagraph"/>
        <w:rPr>
          <w:rFonts w:eastAsiaTheme="majorEastAsia"/>
        </w:rPr>
      </w:pPr>
    </w:p>
    <w:p w14:paraId="69480780" w14:textId="042FDA46" w:rsidR="00C276BA" w:rsidRDefault="00815A01" w:rsidP="006B1E70">
      <w:pPr>
        <w:numPr>
          <w:ilvl w:val="0"/>
          <w:numId w:val="26"/>
        </w:numPr>
        <w:spacing w:after="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694528" behindDoc="0" locked="0" layoutInCell="1" allowOverlap="1" wp14:anchorId="59E42077" wp14:editId="1F7329D3">
            <wp:simplePos x="0" y="0"/>
            <wp:positionH relativeFrom="column">
              <wp:posOffset>-568325</wp:posOffset>
            </wp:positionH>
            <wp:positionV relativeFrom="paragraph">
              <wp:posOffset>227119</wp:posOffset>
            </wp:positionV>
            <wp:extent cx="2804160" cy="1292225"/>
            <wp:effectExtent l="0" t="0" r="0" b="3175"/>
            <wp:wrapNone/>
            <wp:docPr id="1536" name="Picture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129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276BA">
        <w:rPr>
          <w:rFonts w:eastAsiaTheme="majorEastAsia"/>
        </w:rPr>
        <w:t>how to find family justice services</w:t>
      </w:r>
    </w:p>
    <w:p w14:paraId="0B54B044" w14:textId="24DF2CE4" w:rsidR="00C276BA" w:rsidRDefault="00C276BA" w:rsidP="00C276BA">
      <w:pPr>
        <w:pStyle w:val="ListParagraph"/>
        <w:rPr>
          <w:rFonts w:eastAsiaTheme="majorEastAsia"/>
        </w:rPr>
      </w:pPr>
    </w:p>
    <w:p w14:paraId="03F8E689" w14:textId="5FAF75D3" w:rsidR="004C3B38" w:rsidRDefault="00C276BA" w:rsidP="006B1E70">
      <w:pPr>
        <w:numPr>
          <w:ilvl w:val="0"/>
          <w:numId w:val="26"/>
        </w:numPr>
        <w:spacing w:after="0"/>
        <w:rPr>
          <w:rFonts w:eastAsiaTheme="majorEastAsia"/>
        </w:rPr>
      </w:pPr>
      <w:r>
        <w:rPr>
          <w:rFonts w:eastAsiaTheme="majorEastAsia"/>
        </w:rPr>
        <w:t>how to use</w:t>
      </w:r>
      <w:r w:rsidR="005A3BFC">
        <w:rPr>
          <w:rFonts w:eastAsiaTheme="majorEastAsia"/>
        </w:rPr>
        <w:t xml:space="preserve"> family justice services.</w:t>
      </w:r>
    </w:p>
    <w:p w14:paraId="5D72F0AF" w14:textId="0C827DCF" w:rsidR="00E275E4" w:rsidRDefault="005A3BFC" w:rsidP="00E275E4">
      <w:pPr>
        <w:spacing w:after="0"/>
        <w:ind w:left="3600"/>
        <w:rPr>
          <w:rFonts w:eastAsiaTheme="majorEastAsia"/>
        </w:rPr>
      </w:pPr>
      <w:r>
        <w:rPr>
          <w:rFonts w:eastAsiaTheme="majorEastAsia"/>
        </w:rPr>
        <w:br/>
      </w:r>
    </w:p>
    <w:p w14:paraId="5EB007CB" w14:textId="77777777" w:rsidR="00A30538" w:rsidRDefault="00A30538" w:rsidP="00E275E4">
      <w:pPr>
        <w:spacing w:after="0"/>
        <w:ind w:left="3600"/>
        <w:rPr>
          <w:rFonts w:eastAsiaTheme="majorEastAsia"/>
        </w:rPr>
      </w:pPr>
    </w:p>
    <w:p w14:paraId="2227E4BE" w14:textId="77777777" w:rsidR="00A30538" w:rsidRDefault="00A30538" w:rsidP="00E275E4">
      <w:pPr>
        <w:spacing w:after="0"/>
        <w:ind w:left="3600"/>
        <w:rPr>
          <w:rFonts w:eastAsiaTheme="majorEastAsia"/>
        </w:rPr>
      </w:pPr>
    </w:p>
    <w:p w14:paraId="57CE5060" w14:textId="6EC8096E" w:rsidR="005A3BFC" w:rsidRDefault="005A3BFC" w:rsidP="00C276BA">
      <w:pPr>
        <w:spacing w:after="0"/>
        <w:rPr>
          <w:rFonts w:eastAsiaTheme="majorEastAsia"/>
        </w:rPr>
      </w:pPr>
    </w:p>
    <w:p w14:paraId="0B1EC1EB" w14:textId="77777777" w:rsidR="00C276BA" w:rsidRDefault="00C276BA" w:rsidP="00C276BA">
      <w:pPr>
        <w:spacing w:after="0"/>
        <w:rPr>
          <w:rFonts w:eastAsiaTheme="majorEastAsia"/>
        </w:rPr>
      </w:pPr>
    </w:p>
    <w:p w14:paraId="09FA34E6" w14:textId="77777777" w:rsidR="00E35FC6" w:rsidRDefault="00E35FC6" w:rsidP="005A3BFC">
      <w:pPr>
        <w:spacing w:after="0"/>
        <w:ind w:left="3600"/>
        <w:rPr>
          <w:rFonts w:eastAsiaTheme="majorEastAsia"/>
        </w:rPr>
      </w:pPr>
    </w:p>
    <w:p w14:paraId="20EE5C00" w14:textId="57769C66" w:rsidR="005A3BFC" w:rsidRPr="00A77619" w:rsidRDefault="00CD6204" w:rsidP="005A3BFC">
      <w:pPr>
        <w:numPr>
          <w:ilvl w:val="0"/>
          <w:numId w:val="25"/>
        </w:numPr>
        <w:rPr>
          <w:b/>
        </w:rPr>
      </w:pPr>
      <w:r>
        <w:rPr>
          <w:b/>
          <w:noProof/>
          <w:lang w:eastAsia="en-NZ"/>
        </w:rPr>
        <w:lastRenderedPageBreak/>
        <w:drawing>
          <wp:anchor distT="0" distB="0" distL="114300" distR="114300" simplePos="0" relativeHeight="252689408" behindDoc="0" locked="0" layoutInCell="1" allowOverlap="1" wp14:anchorId="4294DACE" wp14:editId="3800513D">
            <wp:simplePos x="0" y="0"/>
            <wp:positionH relativeFrom="margin">
              <wp:align>left</wp:align>
            </wp:positionH>
            <wp:positionV relativeFrom="paragraph">
              <wp:posOffset>-126749</wp:posOffset>
            </wp:positionV>
            <wp:extent cx="1243965" cy="1243965"/>
            <wp:effectExtent l="0" t="0" r="0" b="0"/>
            <wp:wrapNone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1243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5651B">
        <w:rPr>
          <w:b/>
          <w:noProof/>
          <w:lang w:eastAsia="en-NZ"/>
        </w:rPr>
        <w:t xml:space="preserve">What information will help </w:t>
      </w:r>
      <w:r w:rsidR="00A30538">
        <w:rPr>
          <w:b/>
          <w:noProof/>
          <w:lang w:eastAsia="en-NZ"/>
        </w:rPr>
        <w:t>make the family justice service easier to find and use</w:t>
      </w:r>
      <w:r w:rsidR="005A3BFC" w:rsidRPr="00D34D1C">
        <w:rPr>
          <w:b/>
        </w:rPr>
        <w:t>?</w:t>
      </w:r>
      <w:r w:rsidR="005A3BFC">
        <w:rPr>
          <w:b/>
        </w:rPr>
        <w:br/>
      </w:r>
    </w:p>
    <w:p w14:paraId="734C3FC4" w14:textId="77777777" w:rsidR="005A3BFC" w:rsidRDefault="005A3BFC" w:rsidP="005A3BFC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74368" behindDoc="0" locked="0" layoutInCell="1" allowOverlap="1" wp14:anchorId="3BAFCD2E" wp14:editId="7F3959FD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42" name="Straight Connector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93C60B" id="Straight Connector 42" o:spid="_x0000_s1026" style="position:absolute;flip:y;z-index:2524743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4F374541" w14:textId="77777777" w:rsidR="005A3BFC" w:rsidRDefault="005A3BFC" w:rsidP="005A3BFC">
      <w:pPr>
        <w:ind w:left="3600"/>
        <w:rPr>
          <w:b/>
        </w:rPr>
      </w:pPr>
    </w:p>
    <w:p w14:paraId="16689C9E" w14:textId="77777777" w:rsidR="005A3BFC" w:rsidRDefault="005A3BFC" w:rsidP="005A3BFC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75392" behindDoc="0" locked="0" layoutInCell="1" allowOverlap="1" wp14:anchorId="76D51111" wp14:editId="563E2E07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43" name="Straight Connector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0E91B7" id="Straight Connector 43" o:spid="_x0000_s1026" style="position:absolute;flip:y;z-index:2524753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464D103F" w14:textId="77777777" w:rsidR="005A3BFC" w:rsidRDefault="005A3BFC" w:rsidP="005A3BFC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76416" behindDoc="0" locked="0" layoutInCell="1" allowOverlap="1" wp14:anchorId="09914248" wp14:editId="2A78AAC5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44" name="Straight Connector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576722" id="Straight Connector 44" o:spid="_x0000_s1026" style="position:absolute;flip:y;z-index:2524764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BB4ECC6" w14:textId="77CF04E3" w:rsidR="00E275E4" w:rsidRPr="00815A01" w:rsidRDefault="005A3BFC" w:rsidP="00815A01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77440" behindDoc="0" locked="0" layoutInCell="1" allowOverlap="1" wp14:anchorId="6CC341E0" wp14:editId="723C1471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45" name="Straight Connector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680196" id="Straight Connector 45" o:spid="_x0000_s1026" style="position:absolute;flip:y;z-index:2524774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0A0E7ED" w14:textId="77777777" w:rsidR="00815A01" w:rsidRDefault="00815A01" w:rsidP="00815A01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92512" behindDoc="0" locked="0" layoutInCell="1" allowOverlap="1" wp14:anchorId="18E08454" wp14:editId="78414F12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828" name="Straight Connector 1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B2DDB4" id="Straight Connector 1828" o:spid="_x0000_s1026" style="position:absolute;flip:y;z-index:2529925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OnD94/7AQAAUw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7EE11CA" w14:textId="77777777" w:rsidR="00815A01" w:rsidRDefault="00815A01" w:rsidP="00815A01">
      <w:pPr>
        <w:ind w:left="3600"/>
        <w:rPr>
          <w:b/>
        </w:rPr>
      </w:pPr>
    </w:p>
    <w:p w14:paraId="432D500B" w14:textId="77777777" w:rsidR="00815A01" w:rsidRDefault="00815A01" w:rsidP="00815A01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93536" behindDoc="0" locked="0" layoutInCell="1" allowOverlap="1" wp14:anchorId="7C836D75" wp14:editId="590B0E86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829" name="Straight Connector 1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273979" id="Straight Connector 1829" o:spid="_x0000_s1026" style="position:absolute;flip:y;z-index:2529935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C649D3F" w14:textId="77777777" w:rsidR="00815A01" w:rsidRDefault="00815A01" w:rsidP="00815A01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94560" behindDoc="0" locked="0" layoutInCell="1" allowOverlap="1" wp14:anchorId="18390F9C" wp14:editId="6018A0D9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830" name="Straight Connector 1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CB9F8B" id="Straight Connector 1830" o:spid="_x0000_s1026" style="position:absolute;flip:y;z-index:2529945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7AF15F43" w14:textId="77777777" w:rsidR="00815A01" w:rsidRDefault="00815A01" w:rsidP="00815A01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995584" behindDoc="0" locked="0" layoutInCell="1" allowOverlap="1" wp14:anchorId="2BDF821F" wp14:editId="388F9835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831" name="Straight Connector 1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6A5ABA" id="Straight Connector 1831" o:spid="_x0000_s1026" style="position:absolute;flip:y;z-index:2529955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64133A7" w14:textId="20B6BE8E" w:rsidR="00E275E4" w:rsidRDefault="00E275E4" w:rsidP="00E275E4">
      <w:pPr>
        <w:pStyle w:val="Heading1"/>
      </w:pPr>
      <w:r>
        <w:rPr>
          <w:b w:val="0"/>
          <w:color w:val="000000" w:themeColor="text1"/>
          <w:sz w:val="36"/>
          <w:szCs w:val="36"/>
        </w:rPr>
        <w:br w:type="column"/>
      </w: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365824" behindDoc="1" locked="0" layoutInCell="1" allowOverlap="1" wp14:anchorId="6E3D383A" wp14:editId="05E91AD5">
                <wp:simplePos x="0" y="0"/>
                <wp:positionH relativeFrom="column">
                  <wp:posOffset>-295422</wp:posOffset>
                </wp:positionH>
                <wp:positionV relativeFrom="paragraph">
                  <wp:posOffset>-140677</wp:posOffset>
                </wp:positionV>
                <wp:extent cx="6253480" cy="640080"/>
                <wp:effectExtent l="0" t="0" r="13970" b="26670"/>
                <wp:wrapNone/>
                <wp:docPr id="168" name="Rectangl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3480" cy="640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E2F003" id="Rectangle 168" o:spid="_x0000_s1026" style="position:absolute;margin-left:-23.25pt;margin-top:-11.1pt;width:492.4pt;height:50.4pt;z-index:-25095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" fillcolor="white [3212]" strokecolor="#2f5496 [2408]" strokeweight="2pt"/>
            </w:pict>
          </mc:Fallback>
        </mc:AlternateContent>
      </w:r>
      <w:r>
        <w:t>Counselling and therapeutic intervention</w:t>
      </w:r>
    </w:p>
    <w:p w14:paraId="0E6752C1" w14:textId="1A5B8F89" w:rsidR="00E275E4" w:rsidRDefault="00ED656F" w:rsidP="00E275E4">
      <w:pPr>
        <w:spacing w:after="0"/>
        <w:ind w:left="3600"/>
        <w:rPr>
          <w:rFonts w:eastAsiaTheme="majorEastAsia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3030400" behindDoc="1" locked="0" layoutInCell="1" allowOverlap="1" wp14:anchorId="7E731D97" wp14:editId="5ED0E9DF">
                <wp:simplePos x="0" y="0"/>
                <wp:positionH relativeFrom="margin">
                  <wp:posOffset>2150533</wp:posOffset>
                </wp:positionH>
                <wp:positionV relativeFrom="paragraph">
                  <wp:posOffset>584834</wp:posOffset>
                </wp:positionV>
                <wp:extent cx="3877734" cy="2319867"/>
                <wp:effectExtent l="0" t="0" r="8890" b="4445"/>
                <wp:wrapNone/>
                <wp:docPr id="1884" name="Rectangle 1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77734" cy="2319867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21C52E" id="Rectangle 1884" o:spid="_x0000_s1026" style="position:absolute;margin-left:169.35pt;margin-top:46.05pt;width:305.35pt;height:182.65pt;z-index:-250286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" fillcolor="#b4c7e7" stroked="f" strokeweight="1pt">
                <v:path arrowok="t"/>
                <w10:wrap anchorx="margin"/>
              </v:rect>
            </w:pict>
          </mc:Fallback>
        </mc:AlternateContent>
      </w:r>
      <w:r w:rsidR="00925797">
        <w:rPr>
          <w:rFonts w:eastAsiaTheme="majorEastAsia"/>
        </w:rPr>
        <w:br/>
      </w:r>
    </w:p>
    <w:p w14:paraId="5A5D8027" w14:textId="2F5CE8CB" w:rsidR="00815A01" w:rsidRDefault="00790618" w:rsidP="00C50696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673024" behindDoc="0" locked="0" layoutInCell="1" allowOverlap="1" wp14:anchorId="215DEF3D" wp14:editId="0B0C4EF0">
            <wp:simplePos x="0" y="0"/>
            <wp:positionH relativeFrom="column">
              <wp:posOffset>-239183</wp:posOffset>
            </wp:positionH>
            <wp:positionV relativeFrom="paragraph">
              <wp:posOffset>454871</wp:posOffset>
            </wp:positionV>
            <wp:extent cx="1888618" cy="1488558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618" cy="14885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4CF3">
        <w:rPr>
          <w:rFonts w:eastAsiaTheme="majorEastAsia"/>
          <w:b/>
        </w:rPr>
        <w:t xml:space="preserve">Counselling </w:t>
      </w:r>
      <w:r w:rsidR="00C276BA">
        <w:rPr>
          <w:rFonts w:eastAsiaTheme="majorEastAsia"/>
        </w:rPr>
        <w:t>means someone can get support and</w:t>
      </w:r>
      <w:r w:rsidR="002A4CF3">
        <w:rPr>
          <w:rFonts w:eastAsiaTheme="majorEastAsia"/>
        </w:rPr>
        <w:t xml:space="preserve"> advice on wh</w:t>
      </w:r>
      <w:r w:rsidR="00C276BA">
        <w:rPr>
          <w:rFonts w:eastAsiaTheme="majorEastAsia"/>
        </w:rPr>
        <w:t>at to do about</w:t>
      </w:r>
      <w:r w:rsidR="00815A01">
        <w:rPr>
          <w:rFonts w:eastAsiaTheme="majorEastAsia"/>
        </w:rPr>
        <w:t>:</w:t>
      </w:r>
      <w:r w:rsidR="00C276BA">
        <w:rPr>
          <w:rFonts w:eastAsiaTheme="majorEastAsia"/>
        </w:rPr>
        <w:t xml:space="preserve"> </w:t>
      </w:r>
    </w:p>
    <w:p w14:paraId="2AC58E7A" w14:textId="77777777" w:rsidR="00815A01" w:rsidRPr="00815A01" w:rsidRDefault="00C276BA" w:rsidP="00815A01">
      <w:pPr>
        <w:pStyle w:val="ListParagraph"/>
        <w:numPr>
          <w:ilvl w:val="0"/>
          <w:numId w:val="40"/>
        </w:numPr>
        <w:spacing w:after="0"/>
        <w:rPr>
          <w:rFonts w:eastAsiaTheme="majorEastAsia"/>
          <w:b/>
        </w:rPr>
      </w:pPr>
      <w:r w:rsidRPr="00815A01">
        <w:rPr>
          <w:rFonts w:eastAsiaTheme="majorEastAsia"/>
        </w:rPr>
        <w:t xml:space="preserve">their problems </w:t>
      </w:r>
    </w:p>
    <w:p w14:paraId="73DCC006" w14:textId="77777777" w:rsidR="00815A01" w:rsidRPr="00815A01" w:rsidRDefault="00815A01" w:rsidP="00815A01">
      <w:pPr>
        <w:pStyle w:val="ListParagraph"/>
        <w:spacing w:after="0"/>
        <w:ind w:left="4320"/>
        <w:rPr>
          <w:rFonts w:eastAsiaTheme="majorEastAsia"/>
          <w:b/>
        </w:rPr>
      </w:pPr>
    </w:p>
    <w:p w14:paraId="28C56EB2" w14:textId="77F7AE0A" w:rsidR="002A4CF3" w:rsidRPr="00815A01" w:rsidRDefault="002A4CF3" w:rsidP="00815A01">
      <w:pPr>
        <w:pStyle w:val="ListParagraph"/>
        <w:numPr>
          <w:ilvl w:val="0"/>
          <w:numId w:val="40"/>
        </w:numPr>
        <w:spacing w:after="0"/>
        <w:rPr>
          <w:rFonts w:eastAsiaTheme="majorEastAsia"/>
          <w:b/>
        </w:rPr>
      </w:pPr>
      <w:r w:rsidRPr="00815A01">
        <w:rPr>
          <w:rFonts w:eastAsiaTheme="majorEastAsia"/>
        </w:rPr>
        <w:t xml:space="preserve">what they are worried about. </w:t>
      </w:r>
      <w:r w:rsidR="00E275E4" w:rsidRPr="00815A01">
        <w:rPr>
          <w:rFonts w:eastAsiaTheme="majorEastAsia"/>
        </w:rPr>
        <w:br/>
      </w:r>
    </w:p>
    <w:p w14:paraId="5BFB7E49" w14:textId="77777777" w:rsidR="00815A01" w:rsidRDefault="00815A01" w:rsidP="00E275E4">
      <w:pPr>
        <w:spacing w:after="0"/>
        <w:ind w:left="3600"/>
        <w:rPr>
          <w:rFonts w:eastAsiaTheme="majorEastAsia"/>
          <w:b/>
        </w:rPr>
      </w:pPr>
    </w:p>
    <w:p w14:paraId="68A2883A" w14:textId="6B825536" w:rsidR="002A4CF3" w:rsidRDefault="00815A01" w:rsidP="00E275E4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996608" behindDoc="1" locked="0" layoutInCell="1" allowOverlap="1" wp14:anchorId="7FCFE82E" wp14:editId="4E0AB671">
            <wp:simplePos x="0" y="0"/>
            <wp:positionH relativeFrom="margin">
              <wp:align>left</wp:align>
            </wp:positionH>
            <wp:positionV relativeFrom="paragraph">
              <wp:posOffset>507153</wp:posOffset>
            </wp:positionV>
            <wp:extent cx="1463973" cy="1693334"/>
            <wp:effectExtent l="0" t="0" r="3175" b="2540"/>
            <wp:wrapNone/>
            <wp:docPr id="1832" name="Picture 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" name="court-advice lawyer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973" cy="16933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4CF3" w:rsidRPr="002A4CF3">
        <w:rPr>
          <w:rFonts w:eastAsiaTheme="majorEastAsia"/>
          <w:b/>
        </w:rPr>
        <w:t>Counselling</w:t>
      </w:r>
      <w:r w:rsidR="002A4CF3">
        <w:rPr>
          <w:rFonts w:eastAsiaTheme="majorEastAsia"/>
        </w:rPr>
        <w:t xml:space="preserve"> before going to Court was stopped in 2014.</w:t>
      </w:r>
    </w:p>
    <w:p w14:paraId="575C85BE" w14:textId="5740C996" w:rsidR="00DC6815" w:rsidRDefault="00DC6815" w:rsidP="00E275E4">
      <w:pPr>
        <w:spacing w:after="0"/>
        <w:ind w:left="3600"/>
        <w:rPr>
          <w:rFonts w:eastAsiaTheme="majorEastAsia"/>
        </w:rPr>
      </w:pPr>
    </w:p>
    <w:p w14:paraId="5A28A03E" w14:textId="0931E054" w:rsidR="00815A01" w:rsidRDefault="00815A01" w:rsidP="00E275E4">
      <w:pPr>
        <w:spacing w:after="0"/>
        <w:ind w:left="3600"/>
        <w:rPr>
          <w:color w:val="212121"/>
          <w:szCs w:val="32"/>
        </w:rPr>
      </w:pPr>
    </w:p>
    <w:p w14:paraId="13839D92" w14:textId="72D845A4" w:rsidR="00DC6815" w:rsidRPr="00DC6815" w:rsidRDefault="00DC6815" w:rsidP="00E275E4">
      <w:pPr>
        <w:spacing w:after="0"/>
        <w:ind w:left="3600"/>
        <w:rPr>
          <w:rFonts w:eastAsiaTheme="majorEastAsia"/>
          <w:szCs w:val="32"/>
        </w:rPr>
      </w:pPr>
      <w:r w:rsidRPr="00DC6815">
        <w:rPr>
          <w:color w:val="212121"/>
          <w:szCs w:val="32"/>
        </w:rPr>
        <w:t>Before 2014 it was normal to go to counselling before going to court.</w:t>
      </w:r>
    </w:p>
    <w:p w14:paraId="0EBDAA01" w14:textId="24C45778" w:rsidR="002A4CF3" w:rsidRDefault="002A4CF3" w:rsidP="00E275E4">
      <w:pPr>
        <w:spacing w:after="0"/>
        <w:ind w:left="3600"/>
        <w:rPr>
          <w:rFonts w:eastAsiaTheme="majorEastAsia"/>
        </w:rPr>
      </w:pPr>
    </w:p>
    <w:p w14:paraId="63984FAD" w14:textId="0751FDD3" w:rsidR="00815A01" w:rsidRDefault="00ED656F" w:rsidP="00E275E4">
      <w:pPr>
        <w:spacing w:after="0"/>
        <w:ind w:left="3600"/>
        <w:rPr>
          <w:rFonts w:eastAsiaTheme="majorEastAsia"/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3032448" behindDoc="1" locked="0" layoutInCell="1" allowOverlap="1" wp14:anchorId="7A8458D9" wp14:editId="7B1F459A">
                <wp:simplePos x="0" y="0"/>
                <wp:positionH relativeFrom="margin">
                  <wp:posOffset>2065867</wp:posOffset>
                </wp:positionH>
                <wp:positionV relativeFrom="paragraph">
                  <wp:posOffset>119592</wp:posOffset>
                </wp:positionV>
                <wp:extent cx="3877310" cy="1337733"/>
                <wp:effectExtent l="0" t="0" r="8890" b="0"/>
                <wp:wrapNone/>
                <wp:docPr id="1885" name="Rectangle 1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77310" cy="1337733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B27537" id="Rectangle 1885" o:spid="_x0000_s1026" style="position:absolute;margin-left:162.65pt;margin-top:9.4pt;width:305.3pt;height:105.35pt;z-index:-250284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" fillcolor="#b4c7e7" stroked="f" strokeweight="1pt">
                <v:path arrowok="t"/>
                <w10:wrap anchorx="margin"/>
              </v:rect>
            </w:pict>
          </mc:Fallback>
        </mc:AlternateContent>
      </w:r>
    </w:p>
    <w:p w14:paraId="743F853A" w14:textId="693A9423" w:rsidR="00C50696" w:rsidRDefault="00815A01" w:rsidP="00E275E4">
      <w:pPr>
        <w:spacing w:after="0"/>
        <w:ind w:left="3600"/>
        <w:rPr>
          <w:rFonts w:eastAsiaTheme="majorEastAsia"/>
        </w:rPr>
      </w:pPr>
      <w:r>
        <w:rPr>
          <w:noProof/>
          <w:lang w:eastAsia="en-NZ"/>
        </w:rPr>
        <w:drawing>
          <wp:anchor distT="0" distB="0" distL="114300" distR="114300" simplePos="0" relativeHeight="252724224" behindDoc="0" locked="0" layoutInCell="1" allowOverlap="1" wp14:anchorId="089E4A69" wp14:editId="12D0530E">
            <wp:simplePos x="0" y="0"/>
            <wp:positionH relativeFrom="margin">
              <wp:align>left</wp:align>
            </wp:positionH>
            <wp:positionV relativeFrom="paragraph">
              <wp:posOffset>24130</wp:posOffset>
            </wp:positionV>
            <wp:extent cx="1550035" cy="1430020"/>
            <wp:effectExtent l="0" t="0" r="0" b="0"/>
            <wp:wrapNone/>
            <wp:docPr id="1567" name="Picture 1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035" cy="143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0696" w:rsidRPr="00C50696">
        <w:rPr>
          <w:rFonts w:eastAsiaTheme="majorEastAsia"/>
          <w:b/>
        </w:rPr>
        <w:t>Therapeutic intervention</w:t>
      </w:r>
      <w:r w:rsidR="00C50696">
        <w:rPr>
          <w:rFonts w:eastAsiaTheme="majorEastAsia"/>
        </w:rPr>
        <w:t xml:space="preserve"> means </w:t>
      </w:r>
      <w:r w:rsidR="00255DC3">
        <w:rPr>
          <w:rFonts w:eastAsiaTheme="majorEastAsia"/>
        </w:rPr>
        <w:t>when things are done to help someone feel better</w:t>
      </w:r>
      <w:r w:rsidR="00C276BA">
        <w:rPr>
          <w:rFonts w:eastAsiaTheme="majorEastAsia"/>
        </w:rPr>
        <w:t xml:space="preserve"> in their mind</w:t>
      </w:r>
      <w:r w:rsidR="00255DC3">
        <w:rPr>
          <w:rFonts w:eastAsiaTheme="majorEastAsia"/>
        </w:rPr>
        <w:t xml:space="preserve">. </w:t>
      </w:r>
    </w:p>
    <w:p w14:paraId="1D2F8F07" w14:textId="77777777" w:rsidR="002A4CF3" w:rsidRDefault="002A4CF3" w:rsidP="00E275E4">
      <w:pPr>
        <w:spacing w:after="0"/>
        <w:ind w:left="3600"/>
        <w:rPr>
          <w:rFonts w:eastAsiaTheme="majorEastAsia"/>
        </w:rPr>
      </w:pPr>
    </w:p>
    <w:p w14:paraId="713F5339" w14:textId="77777777" w:rsidR="002A4CF3" w:rsidRDefault="002A4CF3" w:rsidP="002A4CF3">
      <w:pPr>
        <w:spacing w:after="0"/>
        <w:ind w:left="3600"/>
        <w:rPr>
          <w:rFonts w:eastAsiaTheme="majorEastAsia"/>
        </w:rPr>
      </w:pPr>
    </w:p>
    <w:p w14:paraId="2568AC84" w14:textId="6B821D81" w:rsidR="002A4CF3" w:rsidRPr="00A77619" w:rsidRDefault="00596C0C" w:rsidP="002A4CF3">
      <w:pPr>
        <w:numPr>
          <w:ilvl w:val="0"/>
          <w:numId w:val="25"/>
        </w:numPr>
        <w:rPr>
          <w:b/>
        </w:rPr>
      </w:pPr>
      <w:r>
        <w:rPr>
          <w:b/>
          <w:noProof/>
          <w:lang w:eastAsia="en-NZ"/>
        </w:rPr>
        <w:lastRenderedPageBreak/>
        <w:drawing>
          <wp:anchor distT="0" distB="0" distL="114300" distR="114300" simplePos="0" relativeHeight="252674048" behindDoc="0" locked="0" layoutInCell="1" allowOverlap="1" wp14:anchorId="5984C60F" wp14:editId="29714BA9">
            <wp:simplePos x="0" y="0"/>
            <wp:positionH relativeFrom="margin">
              <wp:align>left</wp:align>
            </wp:positionH>
            <wp:positionV relativeFrom="paragraph">
              <wp:posOffset>-114300</wp:posOffset>
            </wp:positionV>
            <wp:extent cx="1438910" cy="1134110"/>
            <wp:effectExtent l="0" t="0" r="8890" b="889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1134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A4CF3">
        <w:rPr>
          <w:b/>
        </w:rPr>
        <w:t xml:space="preserve">What counselling services should be available in the family justice system? </w:t>
      </w:r>
    </w:p>
    <w:p w14:paraId="3BAF12B4" w14:textId="77777777" w:rsidR="002A4CF3" w:rsidRDefault="002A4CF3" w:rsidP="002A4CF3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79488" behindDoc="0" locked="0" layoutInCell="1" allowOverlap="1" wp14:anchorId="5E9CAA14" wp14:editId="7A705BAC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48" name="Straight Connector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00A818" id="Straight Connector 48" o:spid="_x0000_s1026" style="position:absolute;flip:y;z-index:2524794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466D598F" w14:textId="77777777" w:rsidR="002A4CF3" w:rsidRDefault="002A4CF3" w:rsidP="002A4CF3">
      <w:pPr>
        <w:ind w:left="3600"/>
        <w:rPr>
          <w:b/>
        </w:rPr>
      </w:pPr>
    </w:p>
    <w:p w14:paraId="6C119871" w14:textId="77777777" w:rsidR="002A4CF3" w:rsidRDefault="002A4CF3" w:rsidP="002A4CF3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80512" behindDoc="0" locked="0" layoutInCell="1" allowOverlap="1" wp14:anchorId="167A3F38" wp14:editId="4379C80D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49" name="Straight Connector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34FEDF" id="Straight Connector 49" o:spid="_x0000_s1026" style="position:absolute;flip:y;z-index:2524805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7A120A8D" w14:textId="77777777" w:rsidR="002A4CF3" w:rsidRDefault="002A4CF3" w:rsidP="002A4CF3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81536" behindDoc="0" locked="0" layoutInCell="1" allowOverlap="1" wp14:anchorId="7CFD0218" wp14:editId="31FC6A39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50" name="Straight Connector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4D4E42" id="Straight Connector 50" o:spid="_x0000_s1026" style="position:absolute;flip:y;z-index:2524815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12BCBD2" w14:textId="77777777" w:rsidR="002A4CF3" w:rsidRDefault="002A4CF3" w:rsidP="002A4CF3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82560" behindDoc="0" locked="0" layoutInCell="1" allowOverlap="1" wp14:anchorId="4F139A12" wp14:editId="3B83DBD5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55" name="Straight Connector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3C5543" id="Straight Connector 55" o:spid="_x0000_s1026" style="position:absolute;flip:y;z-index:2524825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836EFDD" w14:textId="77777777" w:rsidR="002A4CF3" w:rsidRDefault="002A4CF3" w:rsidP="002A4CF3">
      <w:pPr>
        <w:spacing w:after="0"/>
        <w:ind w:left="3600"/>
        <w:rPr>
          <w:rFonts w:eastAsiaTheme="majorEastAsia"/>
        </w:rPr>
      </w:pPr>
    </w:p>
    <w:p w14:paraId="7A352101" w14:textId="67283021" w:rsidR="002A4CF3" w:rsidRDefault="00B57A43" w:rsidP="002A4CF3">
      <w:pPr>
        <w:spacing w:after="0"/>
        <w:ind w:left="3600"/>
        <w:rPr>
          <w:rFonts w:eastAsiaTheme="majorEastAsia"/>
        </w:rPr>
      </w:pPr>
      <w:r>
        <w:rPr>
          <w:b/>
          <w:noProof/>
          <w:lang w:eastAsia="en-NZ"/>
        </w:rPr>
        <w:drawing>
          <wp:anchor distT="0" distB="0" distL="114300" distR="114300" simplePos="0" relativeHeight="252776448" behindDoc="0" locked="0" layoutInCell="1" allowOverlap="1" wp14:anchorId="05388F87" wp14:editId="4C954D06">
            <wp:simplePos x="0" y="0"/>
            <wp:positionH relativeFrom="margin">
              <wp:align>left</wp:align>
            </wp:positionH>
            <wp:positionV relativeFrom="paragraph">
              <wp:posOffset>69227</wp:posOffset>
            </wp:positionV>
            <wp:extent cx="1518285" cy="1518285"/>
            <wp:effectExtent l="0" t="0" r="0" b="5715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285" cy="151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401733" w14:textId="6437C89B" w:rsidR="002A4CF3" w:rsidRPr="00A77619" w:rsidRDefault="00C9145B" w:rsidP="002A4CF3">
      <w:pPr>
        <w:numPr>
          <w:ilvl w:val="0"/>
          <w:numId w:val="25"/>
        </w:numPr>
        <w:rPr>
          <w:b/>
        </w:rPr>
      </w:pPr>
      <w:r>
        <w:rPr>
          <w:b/>
        </w:rPr>
        <w:t>What is the best way</w:t>
      </w:r>
      <w:r w:rsidR="00C276BA">
        <w:rPr>
          <w:b/>
        </w:rPr>
        <w:t xml:space="preserve"> for people to be told how</w:t>
      </w:r>
      <w:r w:rsidR="002A4CF3">
        <w:rPr>
          <w:b/>
        </w:rPr>
        <w:t xml:space="preserve"> to</w:t>
      </w:r>
      <w:r w:rsidR="00C276BA">
        <w:rPr>
          <w:b/>
        </w:rPr>
        <w:t xml:space="preserve"> get </w:t>
      </w:r>
      <w:r w:rsidR="002A4CF3">
        <w:rPr>
          <w:b/>
        </w:rPr>
        <w:t xml:space="preserve">counselling? </w:t>
      </w:r>
    </w:p>
    <w:p w14:paraId="2CC6F8D6" w14:textId="77777777" w:rsidR="002A4CF3" w:rsidRDefault="002A4CF3" w:rsidP="002A4CF3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84608" behindDoc="0" locked="0" layoutInCell="1" allowOverlap="1" wp14:anchorId="3CBDFDBC" wp14:editId="16B8C66F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56" name="Straight Connector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4E4D81" id="Straight Connector 56" o:spid="_x0000_s1026" style="position:absolute;flip:y;z-index:2524846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8450680" w14:textId="77777777" w:rsidR="002A4CF3" w:rsidRDefault="002A4CF3" w:rsidP="002A4CF3">
      <w:pPr>
        <w:ind w:left="3600"/>
        <w:rPr>
          <w:b/>
        </w:rPr>
      </w:pPr>
    </w:p>
    <w:p w14:paraId="3B1757C2" w14:textId="77777777" w:rsidR="002A4CF3" w:rsidRDefault="002A4CF3" w:rsidP="002A4CF3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85632" behindDoc="0" locked="0" layoutInCell="1" allowOverlap="1" wp14:anchorId="460BB7D2" wp14:editId="49A14F57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57" name="Straight Connector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EEBFE3" id="Straight Connector 57" o:spid="_x0000_s1026" style="position:absolute;flip:y;z-index:2524856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98E7F9A" w14:textId="77777777" w:rsidR="002A4CF3" w:rsidRDefault="002A4CF3" w:rsidP="002A4CF3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86656" behindDoc="0" locked="0" layoutInCell="1" allowOverlap="1" wp14:anchorId="3C6BBF3F" wp14:editId="4C6D8D3A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58" name="Straight Connector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8DCC0A" id="Straight Connector 58" o:spid="_x0000_s1026" style="position:absolute;flip:y;z-index:2524866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AC1ED6B" w14:textId="77777777" w:rsidR="002A4CF3" w:rsidRDefault="002A4CF3" w:rsidP="002A4CF3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87680" behindDoc="0" locked="0" layoutInCell="1" allowOverlap="1" wp14:anchorId="3FA2C131" wp14:editId="21CFD4FF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59" name="Straight Connector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DD43B3" id="Straight Connector 59" o:spid="_x0000_s1026" style="position:absolute;flip:y;z-index:2524876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F2B7549" w14:textId="77777777" w:rsidR="002A4CF3" w:rsidRDefault="002A4CF3" w:rsidP="00E275E4">
      <w:pPr>
        <w:spacing w:after="0"/>
        <w:ind w:left="3600"/>
        <w:rPr>
          <w:rFonts w:eastAsiaTheme="majorEastAsia"/>
        </w:rPr>
      </w:pPr>
    </w:p>
    <w:p w14:paraId="43C877B4" w14:textId="77777777" w:rsidR="002A4CF3" w:rsidRDefault="002A4CF3" w:rsidP="00E275E4">
      <w:pPr>
        <w:spacing w:after="0"/>
        <w:ind w:left="3600"/>
        <w:rPr>
          <w:rFonts w:eastAsiaTheme="majorEastAsia"/>
        </w:rPr>
      </w:pPr>
    </w:p>
    <w:p w14:paraId="2CDE7BB9" w14:textId="3E50FB60" w:rsidR="00E275E4" w:rsidRDefault="00E275E4" w:rsidP="00E275E4">
      <w:pPr>
        <w:spacing w:after="0"/>
        <w:ind w:left="3600"/>
        <w:rPr>
          <w:rFonts w:eastAsiaTheme="majorEastAsia"/>
        </w:rPr>
      </w:pPr>
      <w:r w:rsidRPr="00FA5B83">
        <w:rPr>
          <w:rFonts w:eastAsiaTheme="majorEastAsia"/>
        </w:rPr>
        <w:t xml:space="preserve"> </w:t>
      </w:r>
    </w:p>
    <w:p w14:paraId="1DB9125F" w14:textId="77777777" w:rsidR="00E275E4" w:rsidRDefault="00E275E4" w:rsidP="00E275E4">
      <w:pPr>
        <w:spacing w:after="0"/>
        <w:ind w:left="3600"/>
        <w:rPr>
          <w:rFonts w:eastAsiaTheme="majorEastAsia"/>
        </w:rPr>
      </w:pPr>
    </w:p>
    <w:p w14:paraId="5B8F3F89" w14:textId="77777777" w:rsidR="00FB381E" w:rsidRDefault="00FB381E" w:rsidP="00FB381E">
      <w:pPr>
        <w:spacing w:after="0"/>
        <w:rPr>
          <w:rFonts w:eastAsiaTheme="majorEastAsia"/>
        </w:rPr>
      </w:pPr>
    </w:p>
    <w:p w14:paraId="21854822" w14:textId="3C57AC0F" w:rsidR="00FB381E" w:rsidRDefault="00B57A43" w:rsidP="00FB381E">
      <w:pPr>
        <w:numPr>
          <w:ilvl w:val="0"/>
          <w:numId w:val="25"/>
        </w:numPr>
        <w:rPr>
          <w:b/>
        </w:rPr>
      </w:pPr>
      <w:r>
        <w:rPr>
          <w:b/>
          <w:noProof/>
          <w:lang w:eastAsia="en-NZ"/>
        </w:rPr>
        <w:lastRenderedPageBreak/>
        <w:drawing>
          <wp:anchor distT="0" distB="0" distL="114300" distR="114300" simplePos="0" relativeHeight="252777472" behindDoc="0" locked="0" layoutInCell="1" allowOverlap="1" wp14:anchorId="004B4715" wp14:editId="3D2AF5D5">
            <wp:simplePos x="0" y="0"/>
            <wp:positionH relativeFrom="column">
              <wp:posOffset>-307818</wp:posOffset>
            </wp:positionH>
            <wp:positionV relativeFrom="paragraph">
              <wp:posOffset>-561315</wp:posOffset>
            </wp:positionV>
            <wp:extent cx="1718945" cy="1932305"/>
            <wp:effectExtent l="0" t="0" r="0" b="0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932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7733">
        <w:rPr>
          <w:b/>
        </w:rPr>
        <w:t xml:space="preserve">Should </w:t>
      </w:r>
      <w:r w:rsidR="00255DC3">
        <w:rPr>
          <w:b/>
        </w:rPr>
        <w:t>it be kept secret when someone is told by the court to get therapeutic intervention</w:t>
      </w:r>
      <w:r w:rsidR="00FB381E">
        <w:rPr>
          <w:b/>
        </w:rPr>
        <w:t xml:space="preserve">? </w:t>
      </w:r>
    </w:p>
    <w:p w14:paraId="58D83057" w14:textId="77777777" w:rsidR="00ED656F" w:rsidRDefault="00ED656F" w:rsidP="00ED656F">
      <w:pPr>
        <w:ind w:left="3960"/>
        <w:rPr>
          <w:b/>
        </w:rPr>
      </w:pPr>
    </w:p>
    <w:p w14:paraId="78C351CB" w14:textId="77777777" w:rsidR="00ED656F" w:rsidRDefault="00ED656F" w:rsidP="00ED656F">
      <w:pPr>
        <w:ind w:left="39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3037568" behindDoc="1" locked="0" layoutInCell="1" allowOverlap="1" wp14:anchorId="5DCD21C9" wp14:editId="21960871">
                <wp:simplePos x="0" y="0"/>
                <wp:positionH relativeFrom="margin">
                  <wp:posOffset>2269067</wp:posOffset>
                </wp:positionH>
                <wp:positionV relativeFrom="paragraph">
                  <wp:posOffset>229659</wp:posOffset>
                </wp:positionV>
                <wp:extent cx="3877310" cy="1337733"/>
                <wp:effectExtent l="0" t="0" r="8890" b="0"/>
                <wp:wrapNone/>
                <wp:docPr id="1887" name="Rectangle 1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77310" cy="1337733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AA1D15" id="Rectangle 1887" o:spid="_x0000_s1026" style="position:absolute;margin-left:178.65pt;margin-top:18.1pt;width:305.3pt;height:105.35pt;z-index:-250278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" fillcolor="#b4c7e7" stroked="f" strokeweight="1pt">
                <v:path arrowok="t"/>
                <w10:wrap anchorx="margin"/>
              </v:rect>
            </w:pict>
          </mc:Fallback>
        </mc:AlternateContent>
      </w:r>
      <w:r>
        <w:rPr>
          <w:noProof/>
          <w:lang w:eastAsia="en-NZ"/>
        </w:rPr>
        <w:drawing>
          <wp:anchor distT="0" distB="0" distL="114300" distR="114300" simplePos="0" relativeHeight="253036544" behindDoc="0" locked="0" layoutInCell="1" allowOverlap="1" wp14:anchorId="13CEAA86" wp14:editId="7A70977D">
            <wp:simplePos x="0" y="0"/>
            <wp:positionH relativeFrom="margin">
              <wp:posOffset>-50800</wp:posOffset>
            </wp:positionH>
            <wp:positionV relativeFrom="paragraph">
              <wp:posOffset>332317</wp:posOffset>
            </wp:positionV>
            <wp:extent cx="1550035" cy="1430020"/>
            <wp:effectExtent l="0" t="0" r="0" b="0"/>
            <wp:wrapNone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035" cy="143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25D0EE" w14:textId="77777777" w:rsidR="00ED656F" w:rsidRPr="00ED656F" w:rsidRDefault="00ED656F" w:rsidP="00ED656F">
      <w:pPr>
        <w:ind w:left="3960"/>
        <w:rPr>
          <w:b/>
        </w:rPr>
      </w:pPr>
      <w:r w:rsidRPr="00ED656F">
        <w:rPr>
          <w:rFonts w:eastAsiaTheme="majorEastAsia"/>
          <w:b/>
        </w:rPr>
        <w:t>Therapeutic intervention</w:t>
      </w:r>
      <w:r w:rsidRPr="00ED656F">
        <w:rPr>
          <w:rFonts w:eastAsiaTheme="majorEastAsia"/>
        </w:rPr>
        <w:t xml:space="preserve"> means when things are done to help someone feel better in their mind. </w:t>
      </w:r>
    </w:p>
    <w:p w14:paraId="270729B8" w14:textId="77777777" w:rsidR="00ED656F" w:rsidRPr="00A77619" w:rsidRDefault="00ED656F" w:rsidP="00ED656F">
      <w:pPr>
        <w:ind w:left="3960"/>
        <w:rPr>
          <w:b/>
        </w:rPr>
      </w:pPr>
    </w:p>
    <w:p w14:paraId="112D0045" w14:textId="77777777" w:rsidR="00FB381E" w:rsidRDefault="00FB381E" w:rsidP="00FB381E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89728" behindDoc="0" locked="0" layoutInCell="1" allowOverlap="1" wp14:anchorId="4770C2BD" wp14:editId="3425B2E3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64" name="Straight Connector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86BD63" id="Straight Connector 64" o:spid="_x0000_s1026" style="position:absolute;flip:y;z-index:2524897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6700839" w14:textId="77777777" w:rsidR="00FB381E" w:rsidRDefault="00FB381E" w:rsidP="00FB381E">
      <w:pPr>
        <w:ind w:left="3600"/>
        <w:rPr>
          <w:b/>
        </w:rPr>
      </w:pPr>
    </w:p>
    <w:p w14:paraId="12F82C2E" w14:textId="77777777" w:rsidR="00FB381E" w:rsidRDefault="00FB381E" w:rsidP="00FB381E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90752" behindDoc="0" locked="0" layoutInCell="1" allowOverlap="1" wp14:anchorId="2C08BB08" wp14:editId="254C8562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66" name="Straight Connector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EF8DF7A" id="Straight Connector 66" o:spid="_x0000_s1026" style="position:absolute;flip:y;z-index:2524907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55C3A066" w14:textId="77777777" w:rsidR="00FB381E" w:rsidRDefault="00FB381E" w:rsidP="00FB381E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91776" behindDoc="0" locked="0" layoutInCell="1" allowOverlap="1" wp14:anchorId="0F79DA1D" wp14:editId="03A5CF0E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68" name="Straight Connector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F01F8C" id="Straight Connector 68" o:spid="_x0000_s1026" style="position:absolute;flip:y;z-index:2524917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4CED5207" w14:textId="77777777" w:rsidR="00FB381E" w:rsidRDefault="00FB381E" w:rsidP="00FB381E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92800" behindDoc="0" locked="0" layoutInCell="1" allowOverlap="1" wp14:anchorId="3AE9C7A9" wp14:editId="0B050662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69" name="Straight Connector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0D7B40" id="Straight Connector 69" o:spid="_x0000_s1026" style="position:absolute;flip:y;z-index:2524928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DAB1FC1" w14:textId="77777777" w:rsidR="00E275E4" w:rsidRDefault="00E275E4" w:rsidP="00E275E4">
      <w:pPr>
        <w:spacing w:after="0"/>
        <w:ind w:left="3600"/>
        <w:rPr>
          <w:rFonts w:eastAsiaTheme="majorEastAsia"/>
        </w:rPr>
      </w:pPr>
    </w:p>
    <w:p w14:paraId="5B901034" w14:textId="2374DBF4" w:rsidR="00B57A43" w:rsidRDefault="00B57A43" w:rsidP="00B57A43">
      <w:pPr>
        <w:pStyle w:val="Heading1"/>
        <w:tabs>
          <w:tab w:val="left" w:pos="5375"/>
        </w:tabs>
        <w:jc w:val="left"/>
        <w:rPr>
          <w:b w:val="0"/>
          <w:color w:val="000000" w:themeColor="text1"/>
          <w:sz w:val="36"/>
          <w:szCs w:val="36"/>
        </w:rPr>
      </w:pPr>
      <w:r>
        <w:rPr>
          <w:b w:val="0"/>
          <w:color w:val="000000" w:themeColor="text1"/>
          <w:sz w:val="36"/>
          <w:szCs w:val="36"/>
        </w:rPr>
        <w:tab/>
      </w:r>
    </w:p>
    <w:p w14:paraId="6E03CE54" w14:textId="77777777" w:rsidR="00E52A35" w:rsidRDefault="00E52A35" w:rsidP="00E275E4">
      <w:pPr>
        <w:pStyle w:val="Heading1"/>
      </w:pPr>
    </w:p>
    <w:p w14:paraId="6D48798C" w14:textId="46AF74AE" w:rsidR="00E275E4" w:rsidRDefault="00E275E4" w:rsidP="00E275E4">
      <w:pPr>
        <w:pStyle w:val="Heading1"/>
      </w:pPr>
      <w:r w:rsidRPr="00B57A43">
        <w:br w:type="column"/>
      </w: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368896" behindDoc="1" locked="0" layoutInCell="1" allowOverlap="1" wp14:anchorId="70F3B4AC" wp14:editId="51378EE1">
                <wp:simplePos x="0" y="0"/>
                <wp:positionH relativeFrom="column">
                  <wp:posOffset>-295422</wp:posOffset>
                </wp:positionH>
                <wp:positionV relativeFrom="paragraph">
                  <wp:posOffset>-140677</wp:posOffset>
                </wp:positionV>
                <wp:extent cx="6253480" cy="654148"/>
                <wp:effectExtent l="0" t="0" r="13970" b="12700"/>
                <wp:wrapNone/>
                <wp:docPr id="170" name="Rectangle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3480" cy="65414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50F0BA" id="Rectangle 170" o:spid="_x0000_s1026" style="position:absolute;margin-left:-23.25pt;margin-top:-11.1pt;width:492.4pt;height:51.5pt;z-index:-25094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" fillcolor="white [3212]" strokecolor="#2f5496 [2408]" strokeweight="2pt"/>
            </w:pict>
          </mc:Fallback>
        </mc:AlternateContent>
      </w:r>
      <w:r>
        <w:t>Parenting Through Separation</w:t>
      </w:r>
    </w:p>
    <w:p w14:paraId="363B17A0" w14:textId="4569FC61" w:rsidR="00C9085B" w:rsidRDefault="00E67A0F" w:rsidP="00E35FC6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997632" behindDoc="1" locked="0" layoutInCell="1" allowOverlap="1" wp14:anchorId="1510D3E2" wp14:editId="462BB8A1">
            <wp:simplePos x="0" y="0"/>
            <wp:positionH relativeFrom="column">
              <wp:posOffset>-254000</wp:posOffset>
            </wp:positionH>
            <wp:positionV relativeFrom="paragraph">
              <wp:posOffset>601345</wp:posOffset>
            </wp:positionV>
            <wp:extent cx="1731967" cy="1896534"/>
            <wp:effectExtent l="0" t="0" r="1905" b="8890"/>
            <wp:wrapNone/>
            <wp:docPr id="1833" name="Picture 1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" name="training-involved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1967" cy="18965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5797">
        <w:rPr>
          <w:rFonts w:eastAsiaTheme="majorEastAsia"/>
        </w:rPr>
        <w:br/>
      </w:r>
      <w:r w:rsidR="00E275E4" w:rsidRPr="00E67A0F">
        <w:rPr>
          <w:rFonts w:eastAsiaTheme="majorEastAsia"/>
          <w:b/>
        </w:rPr>
        <w:br/>
      </w:r>
      <w:r w:rsidR="00C9085B" w:rsidRPr="00E67A0F">
        <w:rPr>
          <w:rFonts w:eastAsiaTheme="majorEastAsia"/>
          <w:b/>
        </w:rPr>
        <w:t>Parenting Through Separation</w:t>
      </w:r>
      <w:r w:rsidR="00C9085B">
        <w:rPr>
          <w:rFonts w:eastAsiaTheme="majorEastAsia"/>
        </w:rPr>
        <w:t xml:space="preserve"> </w:t>
      </w:r>
      <w:r w:rsidR="00C9085B" w:rsidRPr="00145D62">
        <w:rPr>
          <w:rFonts w:eastAsiaTheme="majorEastAsia"/>
        </w:rPr>
        <w:t xml:space="preserve">is a free </w:t>
      </w:r>
      <w:r w:rsidR="00C9085B">
        <w:rPr>
          <w:rFonts w:eastAsiaTheme="majorEastAsia"/>
        </w:rPr>
        <w:t>course</w:t>
      </w:r>
      <w:r>
        <w:rPr>
          <w:rFonts w:eastAsiaTheme="majorEastAsia"/>
        </w:rPr>
        <w:t xml:space="preserve"> for parents who are not together anymore.</w:t>
      </w:r>
      <w:r w:rsidR="00C9085B" w:rsidRPr="00145D62">
        <w:rPr>
          <w:rFonts w:eastAsiaTheme="majorEastAsia"/>
        </w:rPr>
        <w:t xml:space="preserve"> </w:t>
      </w:r>
    </w:p>
    <w:p w14:paraId="1A94C71C" w14:textId="0911B5F1" w:rsidR="00C9085B" w:rsidRDefault="00C9085B" w:rsidP="00C9085B">
      <w:pPr>
        <w:spacing w:after="0"/>
        <w:ind w:left="3600"/>
        <w:rPr>
          <w:rFonts w:eastAsiaTheme="majorEastAsia"/>
        </w:rPr>
      </w:pPr>
      <w:r>
        <w:rPr>
          <w:rFonts w:eastAsiaTheme="majorEastAsia"/>
        </w:rPr>
        <w:br/>
      </w:r>
    </w:p>
    <w:p w14:paraId="34991CD4" w14:textId="7B8A3FF9" w:rsidR="00E275E4" w:rsidRDefault="00C276BA" w:rsidP="00C9085B">
      <w:pPr>
        <w:spacing w:after="0"/>
        <w:ind w:left="3600"/>
        <w:rPr>
          <w:rFonts w:eastAsiaTheme="majorEastAsia"/>
        </w:rPr>
      </w:pPr>
      <w:r>
        <w:rPr>
          <w:rFonts w:eastAsiaTheme="majorEastAsia"/>
        </w:rPr>
        <w:t xml:space="preserve">It helps parents </w:t>
      </w:r>
      <w:r w:rsidR="00C9085B" w:rsidRPr="00E9611A">
        <w:rPr>
          <w:rFonts w:eastAsiaTheme="majorEastAsia"/>
        </w:rPr>
        <w:t>understand how the</w:t>
      </w:r>
      <w:r w:rsidR="0016661F">
        <w:rPr>
          <w:rFonts w:eastAsiaTheme="majorEastAsia"/>
        </w:rPr>
        <w:t>ir</w:t>
      </w:r>
      <w:r w:rsidR="00C9085B" w:rsidRPr="00E9611A">
        <w:rPr>
          <w:rFonts w:eastAsiaTheme="majorEastAsia"/>
        </w:rPr>
        <w:t xml:space="preserve"> separation affects their children</w:t>
      </w:r>
      <w:r w:rsidR="00E67A0F">
        <w:rPr>
          <w:rFonts w:eastAsiaTheme="majorEastAsia"/>
        </w:rPr>
        <w:t>.</w:t>
      </w:r>
    </w:p>
    <w:p w14:paraId="20B5FAF2" w14:textId="341038CE" w:rsidR="00E275E4" w:rsidRDefault="00E67A0F" w:rsidP="00E275E4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998656" behindDoc="1" locked="0" layoutInCell="1" allowOverlap="1" wp14:anchorId="03D287D1" wp14:editId="1A1EC681">
            <wp:simplePos x="0" y="0"/>
            <wp:positionH relativeFrom="margin">
              <wp:posOffset>-575945</wp:posOffset>
            </wp:positionH>
            <wp:positionV relativeFrom="paragraph">
              <wp:posOffset>443865</wp:posOffset>
            </wp:positionV>
            <wp:extent cx="2258695" cy="1524000"/>
            <wp:effectExtent l="0" t="0" r="8255" b="0"/>
            <wp:wrapNone/>
            <wp:docPr id="1837" name="Picture 1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" name="disagree-01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8695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68EC76" w14:textId="6D601551" w:rsidR="00E275E4" w:rsidRDefault="00E67A0F" w:rsidP="00E275E4">
      <w:pPr>
        <w:spacing w:after="0"/>
        <w:ind w:left="3600"/>
        <w:rPr>
          <w:rFonts w:eastAsiaTheme="majorEastAsia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3000704" behindDoc="1" locked="0" layoutInCell="1" allowOverlap="1" wp14:anchorId="601BDE47" wp14:editId="521C6E7E">
                <wp:simplePos x="0" y="0"/>
                <wp:positionH relativeFrom="margin">
                  <wp:posOffset>2116667</wp:posOffset>
                </wp:positionH>
                <wp:positionV relativeFrom="paragraph">
                  <wp:posOffset>162136</wp:posOffset>
                </wp:positionV>
                <wp:extent cx="3848946" cy="2658533"/>
                <wp:effectExtent l="0" t="0" r="0" b="8890"/>
                <wp:wrapNone/>
                <wp:docPr id="1838" name="Rectangle 1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48946" cy="2658533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6A3EC1" id="Rectangle 1838" o:spid="_x0000_s1026" style="position:absolute;margin-left:166.65pt;margin-top:12.75pt;width:303.05pt;height:209.35pt;z-index:-25031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" fillcolor="#b4c7e7" stroked="f" strokeweight="1pt">
                <v:path arrowok="t"/>
                <w10:wrap anchorx="margin"/>
              </v:rect>
            </w:pict>
          </mc:Fallback>
        </mc:AlternateContent>
      </w:r>
    </w:p>
    <w:p w14:paraId="1BBB72B8" w14:textId="3AA8FA46" w:rsidR="00C117E6" w:rsidRDefault="00C117E6" w:rsidP="00C117E6">
      <w:pPr>
        <w:spacing w:after="0"/>
        <w:ind w:left="3600"/>
        <w:rPr>
          <w:rFonts w:eastAsiaTheme="majorEastAsia"/>
        </w:rPr>
      </w:pPr>
      <w:r w:rsidRPr="00145D62">
        <w:rPr>
          <w:rFonts w:eastAsiaTheme="majorEastAsia"/>
          <w:b/>
        </w:rPr>
        <w:t>Separation</w:t>
      </w:r>
      <w:r>
        <w:rPr>
          <w:rFonts w:eastAsiaTheme="majorEastAsia"/>
        </w:rPr>
        <w:t xml:space="preserve"> means when 2 parents:</w:t>
      </w:r>
    </w:p>
    <w:p w14:paraId="012CAA7B" w14:textId="226C27C5" w:rsidR="00C117E6" w:rsidRDefault="00C117E6" w:rsidP="006B1E70">
      <w:pPr>
        <w:pStyle w:val="ListParagraph"/>
        <w:numPr>
          <w:ilvl w:val="0"/>
          <w:numId w:val="27"/>
        </w:numPr>
        <w:spacing w:after="0"/>
        <w:ind w:left="3960"/>
        <w:rPr>
          <w:rFonts w:eastAsiaTheme="majorEastAsia"/>
        </w:rPr>
      </w:pPr>
      <w:r>
        <w:rPr>
          <w:rFonts w:eastAsiaTheme="majorEastAsia"/>
        </w:rPr>
        <w:t>s</w:t>
      </w:r>
      <w:r w:rsidRPr="00145D62">
        <w:rPr>
          <w:rFonts w:eastAsiaTheme="majorEastAsia"/>
        </w:rPr>
        <w:t>top</w:t>
      </w:r>
      <w:r>
        <w:rPr>
          <w:rFonts w:eastAsiaTheme="majorEastAsia"/>
        </w:rPr>
        <w:t xml:space="preserve"> living together</w:t>
      </w:r>
      <w:r w:rsidRPr="00145D62">
        <w:rPr>
          <w:rFonts w:eastAsiaTheme="majorEastAsia"/>
        </w:rPr>
        <w:t xml:space="preserve"> </w:t>
      </w:r>
      <w:r>
        <w:rPr>
          <w:rFonts w:eastAsiaTheme="majorEastAsia"/>
        </w:rPr>
        <w:br/>
      </w:r>
    </w:p>
    <w:p w14:paraId="2994D58D" w14:textId="16519159" w:rsidR="00C117E6" w:rsidRPr="00145D62" w:rsidRDefault="00C117E6" w:rsidP="006B1E70">
      <w:pPr>
        <w:pStyle w:val="ListParagraph"/>
        <w:numPr>
          <w:ilvl w:val="0"/>
          <w:numId w:val="27"/>
        </w:numPr>
        <w:spacing w:after="0"/>
        <w:ind w:left="3960"/>
        <w:rPr>
          <w:rFonts w:eastAsiaTheme="majorEastAsia"/>
        </w:rPr>
      </w:pPr>
      <w:r>
        <w:rPr>
          <w:rFonts w:eastAsiaTheme="majorEastAsia"/>
        </w:rPr>
        <w:t xml:space="preserve">stop </w:t>
      </w:r>
      <w:r w:rsidRPr="00145D62">
        <w:rPr>
          <w:rFonts w:eastAsiaTheme="majorEastAsia"/>
        </w:rPr>
        <w:t>being together</w:t>
      </w:r>
      <w:r>
        <w:rPr>
          <w:rFonts w:eastAsiaTheme="majorEastAsia"/>
        </w:rPr>
        <w:br/>
      </w:r>
    </w:p>
    <w:p w14:paraId="4DD143C9" w14:textId="6114B41E" w:rsidR="00C117E6" w:rsidRPr="00145D62" w:rsidRDefault="00C117E6" w:rsidP="006B1E70">
      <w:pPr>
        <w:pStyle w:val="ListParagraph"/>
        <w:numPr>
          <w:ilvl w:val="0"/>
          <w:numId w:val="27"/>
        </w:numPr>
        <w:spacing w:after="0"/>
        <w:ind w:left="3960"/>
        <w:rPr>
          <w:rFonts w:eastAsiaTheme="majorEastAsia"/>
        </w:rPr>
      </w:pPr>
      <w:r>
        <w:rPr>
          <w:rFonts w:eastAsiaTheme="majorEastAsia"/>
        </w:rPr>
        <w:t xml:space="preserve">get divorced: this </w:t>
      </w:r>
      <w:r w:rsidRPr="00145D62">
        <w:rPr>
          <w:rFonts w:eastAsiaTheme="majorEastAsia"/>
        </w:rPr>
        <w:t xml:space="preserve">means stop being married. </w:t>
      </w:r>
    </w:p>
    <w:p w14:paraId="54441679" w14:textId="777D224F" w:rsidR="00E275E4" w:rsidRDefault="00E275E4" w:rsidP="00E275E4">
      <w:pPr>
        <w:spacing w:after="0"/>
        <w:ind w:left="3600"/>
        <w:rPr>
          <w:rFonts w:eastAsiaTheme="majorEastAsia"/>
        </w:rPr>
      </w:pPr>
    </w:p>
    <w:p w14:paraId="571D8FDB" w14:textId="26CFE329" w:rsidR="005B0FA1" w:rsidRDefault="00E67A0F" w:rsidP="00E275E4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737536" behindDoc="0" locked="0" layoutInCell="1" allowOverlap="1" wp14:anchorId="7FB3495F" wp14:editId="5A3CCE3F">
            <wp:simplePos x="0" y="0"/>
            <wp:positionH relativeFrom="column">
              <wp:posOffset>59478</wp:posOffset>
            </wp:positionH>
            <wp:positionV relativeFrom="paragraph">
              <wp:posOffset>138007</wp:posOffset>
            </wp:positionV>
            <wp:extent cx="975360" cy="878205"/>
            <wp:effectExtent l="0" t="0" r="0" b="0"/>
            <wp:wrapNone/>
            <wp:docPr id="1703" name="Picture 1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" cy="878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249ACE" w14:textId="09C35CE8" w:rsidR="005B0FA1" w:rsidRDefault="005B0FA1" w:rsidP="00E275E4">
      <w:pPr>
        <w:spacing w:after="0"/>
        <w:ind w:left="3600"/>
        <w:rPr>
          <w:rFonts w:eastAsiaTheme="majorEastAsia"/>
        </w:rPr>
      </w:pPr>
      <w:r>
        <w:rPr>
          <w:rFonts w:eastAsiaTheme="majorEastAsia"/>
        </w:rPr>
        <w:t xml:space="preserve">Lots of people think </w:t>
      </w:r>
      <w:r w:rsidRPr="00E67A0F">
        <w:rPr>
          <w:rFonts w:eastAsiaTheme="majorEastAsia"/>
          <w:b/>
        </w:rPr>
        <w:t xml:space="preserve">Parenting Through </w:t>
      </w:r>
      <w:r w:rsidR="006922C2" w:rsidRPr="00E67A0F">
        <w:rPr>
          <w:rFonts w:eastAsiaTheme="majorEastAsia"/>
          <w:b/>
        </w:rPr>
        <w:t>Separation</w:t>
      </w:r>
      <w:r>
        <w:rPr>
          <w:rFonts w:eastAsiaTheme="majorEastAsia"/>
        </w:rPr>
        <w:t xml:space="preserve"> is a good thing. </w:t>
      </w:r>
    </w:p>
    <w:p w14:paraId="739167F2" w14:textId="00828C91" w:rsidR="005B0FA1" w:rsidRDefault="005B0FA1" w:rsidP="005B0FA1">
      <w:pPr>
        <w:spacing w:after="0"/>
        <w:rPr>
          <w:rFonts w:eastAsiaTheme="majorEastAsia"/>
        </w:rPr>
      </w:pPr>
    </w:p>
    <w:p w14:paraId="71819CEC" w14:textId="4BBFD795" w:rsidR="005B0FA1" w:rsidRPr="00A77619" w:rsidRDefault="003D4E79" w:rsidP="005B0FA1">
      <w:pPr>
        <w:numPr>
          <w:ilvl w:val="0"/>
          <w:numId w:val="25"/>
        </w:numPr>
        <w:rPr>
          <w:b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727296" behindDoc="0" locked="0" layoutInCell="1" allowOverlap="1" wp14:anchorId="19BE575B" wp14:editId="15254B5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570355" cy="1381125"/>
            <wp:effectExtent l="0" t="0" r="0" b="9525"/>
            <wp:wrapNone/>
            <wp:docPr id="195" name="Picture 1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9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35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0FA1">
        <w:rPr>
          <w:b/>
        </w:rPr>
        <w:t>Do you thin</w:t>
      </w:r>
      <w:r w:rsidR="00C276BA">
        <w:rPr>
          <w:b/>
        </w:rPr>
        <w:t xml:space="preserve">k everyone should have to do the </w:t>
      </w:r>
      <w:r w:rsidR="005B0FA1">
        <w:rPr>
          <w:b/>
        </w:rPr>
        <w:t xml:space="preserve">Parenting Through Separation course? </w:t>
      </w:r>
    </w:p>
    <w:p w14:paraId="146E0931" w14:textId="77777777" w:rsidR="005B0FA1" w:rsidRDefault="005B0FA1" w:rsidP="005B0FA1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97920" behindDoc="0" locked="0" layoutInCell="1" allowOverlap="1" wp14:anchorId="7A49A2A5" wp14:editId="52C90C38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72" name="Straight Connector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0354BB" id="Straight Connector 72" o:spid="_x0000_s1026" style="position:absolute;flip:y;z-index:2524979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5C634F3A" w14:textId="77777777" w:rsidR="005B0FA1" w:rsidRDefault="005B0FA1" w:rsidP="005B0FA1">
      <w:pPr>
        <w:ind w:left="3600"/>
        <w:rPr>
          <w:b/>
        </w:rPr>
      </w:pPr>
    </w:p>
    <w:p w14:paraId="68E34746" w14:textId="77777777" w:rsidR="005B0FA1" w:rsidRDefault="005B0FA1" w:rsidP="005B0FA1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98944" behindDoc="0" locked="0" layoutInCell="1" allowOverlap="1" wp14:anchorId="4D0CE0F3" wp14:editId="05E6AD98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80" name="Straight Connector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03AFFB" id="Straight Connector 80" o:spid="_x0000_s1026" style="position:absolute;flip:y;z-index:2524989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72323526" w14:textId="77777777" w:rsidR="005B0FA1" w:rsidRDefault="005B0FA1" w:rsidP="005B0FA1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499968" behindDoc="0" locked="0" layoutInCell="1" allowOverlap="1" wp14:anchorId="6AA7FA4B" wp14:editId="7D9E4D3F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81" name="Straight Connector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71407A" id="Straight Connector 81" o:spid="_x0000_s1026" style="position:absolute;flip:y;z-index:2524999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B2DE227" w14:textId="77777777" w:rsidR="005B0FA1" w:rsidRDefault="005B0FA1" w:rsidP="005B0FA1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00992" behindDoc="0" locked="0" layoutInCell="1" allowOverlap="1" wp14:anchorId="53A35520" wp14:editId="3D067075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82" name="Straight Connector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B46F01" id="Straight Connector 82" o:spid="_x0000_s1026" style="position:absolute;flip:y;z-index:2525009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C4DB21D" w14:textId="77777777" w:rsidR="005B0FA1" w:rsidRDefault="005B0FA1" w:rsidP="00E275E4">
      <w:pPr>
        <w:spacing w:after="0"/>
        <w:ind w:left="3600"/>
        <w:rPr>
          <w:rFonts w:eastAsiaTheme="majorEastAsia"/>
        </w:rPr>
      </w:pPr>
    </w:p>
    <w:p w14:paraId="3E1D73E8" w14:textId="77777777" w:rsidR="00B34D4D" w:rsidRDefault="00B34D4D" w:rsidP="00E275E4">
      <w:pPr>
        <w:spacing w:after="0"/>
        <w:ind w:left="3600"/>
        <w:rPr>
          <w:rFonts w:eastAsiaTheme="majorEastAsia"/>
        </w:rPr>
      </w:pPr>
    </w:p>
    <w:p w14:paraId="0AF45EAE" w14:textId="77777777" w:rsidR="00B34D4D" w:rsidRDefault="00B34D4D" w:rsidP="00E275E4">
      <w:pPr>
        <w:spacing w:after="0"/>
        <w:ind w:left="3600"/>
        <w:rPr>
          <w:rFonts w:eastAsiaTheme="majorEastAsia"/>
        </w:rPr>
      </w:pPr>
    </w:p>
    <w:p w14:paraId="33909CB3" w14:textId="06B0DE12" w:rsidR="00C9085B" w:rsidRDefault="0031488B" w:rsidP="00E275E4">
      <w:pPr>
        <w:spacing w:after="0"/>
        <w:ind w:left="3600"/>
        <w:rPr>
          <w:rFonts w:eastAsiaTheme="majorEastAsia"/>
        </w:rPr>
      </w:pPr>
      <w:r>
        <w:rPr>
          <w:b/>
          <w:noProof/>
          <w:lang w:eastAsia="en-NZ"/>
        </w:rPr>
        <w:drawing>
          <wp:anchor distT="0" distB="0" distL="114300" distR="114300" simplePos="0" relativeHeight="252728320" behindDoc="0" locked="0" layoutInCell="1" allowOverlap="1" wp14:anchorId="0F115034" wp14:editId="3B151B09">
            <wp:simplePos x="0" y="0"/>
            <wp:positionH relativeFrom="margin">
              <wp:align>left</wp:align>
            </wp:positionH>
            <wp:positionV relativeFrom="paragraph">
              <wp:posOffset>137234</wp:posOffset>
            </wp:positionV>
            <wp:extent cx="1566545" cy="1377950"/>
            <wp:effectExtent l="0" t="0" r="0" b="0"/>
            <wp:wrapNone/>
            <wp:docPr id="1697" name="Picture 1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545" cy="137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58361E" w14:textId="566BF55D" w:rsidR="00D14872" w:rsidRPr="00A77619" w:rsidRDefault="00D14872" w:rsidP="00D14872">
      <w:pPr>
        <w:numPr>
          <w:ilvl w:val="0"/>
          <w:numId w:val="25"/>
        </w:numPr>
        <w:rPr>
          <w:b/>
        </w:rPr>
      </w:pPr>
      <w:r>
        <w:rPr>
          <w:b/>
        </w:rPr>
        <w:t xml:space="preserve">What is the best way to ask people to go to the Parenting by Separation course? </w:t>
      </w:r>
    </w:p>
    <w:p w14:paraId="6A20C0F0" w14:textId="77777777" w:rsidR="00D14872" w:rsidRDefault="00D14872" w:rsidP="00D14872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03040" behindDoc="0" locked="0" layoutInCell="1" allowOverlap="1" wp14:anchorId="75BF46E4" wp14:editId="33BAFCA4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83" name="Straight Connector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5359B5" id="Straight Connector 83" o:spid="_x0000_s1026" style="position:absolute;flip:y;z-index:2525030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5969F31" w14:textId="77777777" w:rsidR="00D14872" w:rsidRDefault="00D14872" w:rsidP="00D14872">
      <w:pPr>
        <w:ind w:left="3600"/>
        <w:rPr>
          <w:b/>
        </w:rPr>
      </w:pPr>
    </w:p>
    <w:p w14:paraId="7E65D2C5" w14:textId="77777777" w:rsidR="00D14872" w:rsidRDefault="00D14872" w:rsidP="00D14872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04064" behindDoc="0" locked="0" layoutInCell="1" allowOverlap="1" wp14:anchorId="5EEA5F9A" wp14:editId="277AE749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84" name="Straight Connector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8ED515A" id="Straight Connector 84" o:spid="_x0000_s1026" style="position:absolute;flip:y;z-index:2525040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353C3B5" w14:textId="77777777" w:rsidR="00D14872" w:rsidRDefault="00D14872" w:rsidP="00D14872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05088" behindDoc="0" locked="0" layoutInCell="1" allowOverlap="1" wp14:anchorId="3C317952" wp14:editId="3107AED7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85" name="Straight Connector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488F4F" id="Straight Connector 85" o:spid="_x0000_s1026" style="position:absolute;flip:y;z-index:2525050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5F87BF35" w14:textId="77777777" w:rsidR="00D14872" w:rsidRDefault="00D14872" w:rsidP="00D14872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06112" behindDoc="0" locked="0" layoutInCell="1" allowOverlap="1" wp14:anchorId="3DDF5316" wp14:editId="0ECB4759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86" name="Straight Connector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08C36D" id="Straight Connector 86" o:spid="_x0000_s1026" style="position:absolute;flip:y;z-index:2525061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57697271" w14:textId="77777777" w:rsidR="00D14872" w:rsidRDefault="00D14872" w:rsidP="00E275E4">
      <w:pPr>
        <w:spacing w:after="0"/>
        <w:ind w:left="3600"/>
        <w:rPr>
          <w:rFonts w:eastAsiaTheme="majorEastAsia"/>
        </w:rPr>
      </w:pPr>
    </w:p>
    <w:p w14:paraId="531F1538" w14:textId="77777777" w:rsidR="00E275E4" w:rsidRDefault="00E275E4" w:rsidP="00E275E4">
      <w:pPr>
        <w:spacing w:after="0"/>
        <w:ind w:left="3600"/>
        <w:rPr>
          <w:rFonts w:eastAsiaTheme="majorEastAsia"/>
        </w:rPr>
      </w:pPr>
    </w:p>
    <w:p w14:paraId="07FD91CF" w14:textId="5580768B" w:rsidR="00E275E4" w:rsidRDefault="00E275E4" w:rsidP="00E35FC6">
      <w:pPr>
        <w:pStyle w:val="Heading1"/>
      </w:pPr>
      <w:r>
        <w:rPr>
          <w:b w:val="0"/>
          <w:color w:val="000000" w:themeColor="text1"/>
          <w:sz w:val="36"/>
          <w:szCs w:val="36"/>
        </w:rPr>
        <w:br w:type="column"/>
      </w: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371968" behindDoc="1" locked="0" layoutInCell="1" allowOverlap="1" wp14:anchorId="1FFDF536" wp14:editId="277CE19F">
                <wp:simplePos x="0" y="0"/>
                <wp:positionH relativeFrom="column">
                  <wp:posOffset>-295422</wp:posOffset>
                </wp:positionH>
                <wp:positionV relativeFrom="paragraph">
                  <wp:posOffset>-140677</wp:posOffset>
                </wp:positionV>
                <wp:extent cx="6253480" cy="604911"/>
                <wp:effectExtent l="0" t="0" r="13970" b="24130"/>
                <wp:wrapNone/>
                <wp:docPr id="172" name="Rectangl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3480" cy="604911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BBDA1B" id="Rectangle 172" o:spid="_x0000_s1026" style="position:absolute;margin-left:-23.25pt;margin-top:-11.1pt;width:492.4pt;height:47.65pt;z-index:-25094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" fillcolor="white [3212]" strokecolor="#2f5496 [2408]" strokeweight="2pt"/>
            </w:pict>
          </mc:Fallback>
        </mc:AlternateContent>
      </w:r>
      <w:r>
        <w:t>Family Dispute Resolution</w:t>
      </w:r>
    </w:p>
    <w:p w14:paraId="25CF6261" w14:textId="171C7DC4" w:rsidR="00E275E4" w:rsidRDefault="00ED656F" w:rsidP="00E275E4">
      <w:pPr>
        <w:spacing w:after="0"/>
        <w:ind w:left="3600"/>
        <w:rPr>
          <w:rFonts w:eastAsiaTheme="majorEastAsia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3008896" behindDoc="1" locked="0" layoutInCell="1" allowOverlap="1" wp14:anchorId="2AE19854" wp14:editId="6EA4CC06">
                <wp:simplePos x="0" y="0"/>
                <wp:positionH relativeFrom="margin">
                  <wp:posOffset>2116667</wp:posOffset>
                </wp:positionH>
                <wp:positionV relativeFrom="paragraph">
                  <wp:posOffset>483235</wp:posOffset>
                </wp:positionV>
                <wp:extent cx="3877733" cy="1693333"/>
                <wp:effectExtent l="0" t="0" r="8890" b="2540"/>
                <wp:wrapNone/>
                <wp:docPr id="1851" name="Rectangle 1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77733" cy="1693333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8883DB" id="Rectangle 1851" o:spid="_x0000_s1026" style="position:absolute;margin-left:166.65pt;margin-top:38.05pt;width:305.35pt;height:133.35pt;z-index:-25030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" fillcolor="#b4c7e7" stroked="f" strokeweight="1pt">
                <v:path arrowok="t"/>
                <w10:wrap anchorx="margin"/>
              </v:rect>
            </w:pict>
          </mc:Fallback>
        </mc:AlternateContent>
      </w:r>
      <w:r w:rsidR="0031488B">
        <w:rPr>
          <w:noProof/>
          <w:lang w:eastAsia="en-NZ"/>
        </w:rPr>
        <w:drawing>
          <wp:anchor distT="0" distB="0" distL="114300" distR="114300" simplePos="0" relativeHeight="252730368" behindDoc="0" locked="0" layoutInCell="1" allowOverlap="1" wp14:anchorId="349143EB" wp14:editId="6AE8D9CA">
            <wp:simplePos x="0" y="0"/>
            <wp:positionH relativeFrom="column">
              <wp:posOffset>-351790</wp:posOffset>
            </wp:positionH>
            <wp:positionV relativeFrom="paragraph">
              <wp:posOffset>546312</wp:posOffset>
            </wp:positionV>
            <wp:extent cx="1967865" cy="1537335"/>
            <wp:effectExtent l="0" t="0" r="0" b="0"/>
            <wp:wrapNone/>
            <wp:docPr id="1698" name="Picture 1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865" cy="153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5FC6">
        <w:rPr>
          <w:rFonts w:eastAsiaTheme="majorEastAsia"/>
          <w:b/>
        </w:rPr>
        <w:br/>
      </w:r>
      <w:r w:rsidR="00E275E4">
        <w:rPr>
          <w:rFonts w:eastAsiaTheme="majorEastAsia"/>
        </w:rPr>
        <w:br/>
      </w:r>
      <w:r w:rsidR="007B6F6C" w:rsidRPr="007B6F6C">
        <w:rPr>
          <w:rFonts w:eastAsiaTheme="majorEastAsia"/>
          <w:b/>
        </w:rPr>
        <w:t xml:space="preserve">Family Dispute Resolution </w:t>
      </w:r>
      <w:r w:rsidR="007B6F6C">
        <w:rPr>
          <w:rFonts w:eastAsiaTheme="majorEastAsia"/>
        </w:rPr>
        <w:t xml:space="preserve">helps parents that are not living together anymore to agree about the care of their children. </w:t>
      </w:r>
    </w:p>
    <w:p w14:paraId="46A466C0" w14:textId="77777777" w:rsidR="007B6F6C" w:rsidRDefault="007B6F6C" w:rsidP="00E275E4">
      <w:pPr>
        <w:spacing w:after="0"/>
        <w:ind w:left="3600"/>
        <w:rPr>
          <w:rFonts w:eastAsiaTheme="majorEastAsia"/>
        </w:rPr>
      </w:pPr>
    </w:p>
    <w:p w14:paraId="2C5E0C73" w14:textId="77777777" w:rsidR="007B6F6C" w:rsidRDefault="007B6F6C" w:rsidP="007B6F6C">
      <w:pPr>
        <w:spacing w:after="0"/>
        <w:ind w:left="3600"/>
        <w:rPr>
          <w:rFonts w:eastAsiaTheme="majorEastAsia"/>
        </w:rPr>
      </w:pPr>
    </w:p>
    <w:p w14:paraId="2F106960" w14:textId="1747C90A" w:rsidR="007B6F6C" w:rsidRPr="00A77619" w:rsidRDefault="005564B1" w:rsidP="007B6F6C">
      <w:pPr>
        <w:numPr>
          <w:ilvl w:val="0"/>
          <w:numId w:val="25"/>
        </w:numPr>
        <w:rPr>
          <w:b/>
        </w:rPr>
      </w:pPr>
      <w:r>
        <w:rPr>
          <w:b/>
        </w:rPr>
        <w:t xml:space="preserve">Should </w:t>
      </w:r>
      <w:r w:rsidR="003020C8">
        <w:rPr>
          <w:b/>
        </w:rPr>
        <w:t xml:space="preserve">people be able to use </w:t>
      </w:r>
      <w:r>
        <w:rPr>
          <w:b/>
        </w:rPr>
        <w:t>Family</w:t>
      </w:r>
      <w:r w:rsidR="003020C8">
        <w:rPr>
          <w:b/>
        </w:rPr>
        <w:t xml:space="preserve"> Dispute Resolution whenever they need to</w:t>
      </w:r>
      <w:r>
        <w:rPr>
          <w:b/>
        </w:rPr>
        <w:t xml:space="preserve">? </w:t>
      </w:r>
    </w:p>
    <w:p w14:paraId="23A75A4C" w14:textId="77777777" w:rsidR="007B6F6C" w:rsidRDefault="007B6F6C" w:rsidP="007B6F6C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08160" behindDoc="0" locked="0" layoutInCell="1" allowOverlap="1" wp14:anchorId="2CE9EFB0" wp14:editId="7A6E31B4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87" name="Straight Connector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37849F" id="Straight Connector 87" o:spid="_x0000_s1026" style="position:absolute;flip:y;z-index:2525081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63FE7F4" w14:textId="77777777" w:rsidR="007B6F6C" w:rsidRDefault="007B6F6C" w:rsidP="007B6F6C">
      <w:pPr>
        <w:ind w:left="3600"/>
        <w:rPr>
          <w:b/>
        </w:rPr>
      </w:pPr>
    </w:p>
    <w:p w14:paraId="3CB26D62" w14:textId="77777777" w:rsidR="007B6F6C" w:rsidRDefault="007B6F6C" w:rsidP="007B6F6C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09184" behindDoc="0" locked="0" layoutInCell="1" allowOverlap="1" wp14:anchorId="1142CB09" wp14:editId="7075AE50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89" name="Straight Connector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0F951C" id="Straight Connector 89" o:spid="_x0000_s1026" style="position:absolute;flip:y;z-index:2525091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41B181A" w14:textId="77777777" w:rsidR="007B6F6C" w:rsidRDefault="007B6F6C" w:rsidP="007B6F6C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10208" behindDoc="0" locked="0" layoutInCell="1" allowOverlap="1" wp14:anchorId="55FA9FF7" wp14:editId="6DAD30DD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90" name="Straight Connector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27CD09" id="Straight Connector 90" o:spid="_x0000_s1026" style="position:absolute;flip:y;z-index:2525102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E786C92" w14:textId="77777777" w:rsidR="007B6F6C" w:rsidRDefault="007B6F6C" w:rsidP="007B6F6C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11232" behindDoc="0" locked="0" layoutInCell="1" allowOverlap="1" wp14:anchorId="0E5FE565" wp14:editId="28388D97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91" name="Straight Connector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EE4455" id="Straight Connector 91" o:spid="_x0000_s1026" style="position:absolute;flip:y;z-index:2525112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17582A5E" w14:textId="77777777" w:rsidR="007B6F6C" w:rsidRPr="007B6F6C" w:rsidRDefault="007B6F6C" w:rsidP="00E275E4">
      <w:pPr>
        <w:spacing w:after="0"/>
        <w:ind w:left="3600"/>
        <w:rPr>
          <w:rFonts w:eastAsiaTheme="majorEastAsia"/>
        </w:rPr>
      </w:pPr>
    </w:p>
    <w:p w14:paraId="33C53BDA" w14:textId="39DB9AFA" w:rsidR="005564B1" w:rsidRDefault="005564B1" w:rsidP="005564B1">
      <w:pPr>
        <w:spacing w:after="0"/>
        <w:ind w:left="3600"/>
        <w:rPr>
          <w:rFonts w:eastAsiaTheme="majorEastAsia"/>
        </w:rPr>
      </w:pPr>
    </w:p>
    <w:p w14:paraId="26C2E65D" w14:textId="77777777" w:rsidR="005564B1" w:rsidRDefault="005564B1" w:rsidP="005564B1">
      <w:pPr>
        <w:spacing w:after="0"/>
        <w:ind w:left="3600"/>
        <w:rPr>
          <w:rFonts w:eastAsiaTheme="majorEastAsia"/>
        </w:rPr>
      </w:pPr>
    </w:p>
    <w:p w14:paraId="38D53C5E" w14:textId="77777777" w:rsidR="005564B1" w:rsidRDefault="005564B1" w:rsidP="005564B1">
      <w:pPr>
        <w:spacing w:after="0"/>
        <w:ind w:left="3600"/>
        <w:rPr>
          <w:rFonts w:eastAsiaTheme="majorEastAsia"/>
        </w:rPr>
      </w:pPr>
    </w:p>
    <w:p w14:paraId="40AEE2B7" w14:textId="77777777" w:rsidR="005564B1" w:rsidRDefault="005564B1" w:rsidP="005564B1">
      <w:pPr>
        <w:spacing w:after="0"/>
        <w:ind w:left="3600"/>
        <w:rPr>
          <w:rFonts w:eastAsiaTheme="majorEastAsia"/>
        </w:rPr>
      </w:pPr>
    </w:p>
    <w:p w14:paraId="103C6F75" w14:textId="03FA1042" w:rsidR="005564B1" w:rsidRPr="00A77619" w:rsidRDefault="00B34D4D" w:rsidP="005564B1">
      <w:pPr>
        <w:numPr>
          <w:ilvl w:val="0"/>
          <w:numId w:val="25"/>
        </w:numPr>
        <w:rPr>
          <w:b/>
        </w:rPr>
      </w:pPr>
      <w:r>
        <w:rPr>
          <w:b/>
          <w:noProof/>
          <w:lang w:eastAsia="en-NZ"/>
        </w:rPr>
        <w:lastRenderedPageBreak/>
        <w:drawing>
          <wp:anchor distT="0" distB="0" distL="114300" distR="114300" simplePos="0" relativeHeight="252779520" behindDoc="0" locked="0" layoutInCell="1" allowOverlap="1" wp14:anchorId="6FC5D025" wp14:editId="07C006A3">
            <wp:simplePos x="0" y="0"/>
            <wp:positionH relativeFrom="margin">
              <wp:align>left</wp:align>
            </wp:positionH>
            <wp:positionV relativeFrom="paragraph">
              <wp:posOffset>-5715</wp:posOffset>
            </wp:positionV>
            <wp:extent cx="1219200" cy="1347470"/>
            <wp:effectExtent l="0" t="0" r="0" b="5080"/>
            <wp:wrapNone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347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442C">
        <w:rPr>
          <w:b/>
        </w:rPr>
        <w:t>Should people that work in the family justice s</w:t>
      </w:r>
      <w:r w:rsidR="005564B1">
        <w:rPr>
          <w:b/>
        </w:rPr>
        <w:t xml:space="preserve">ervice tell people about </w:t>
      </w:r>
      <w:r w:rsidR="00D376A8">
        <w:rPr>
          <w:b/>
        </w:rPr>
        <w:t xml:space="preserve">why it is good to use </w:t>
      </w:r>
      <w:r w:rsidR="005564B1">
        <w:rPr>
          <w:b/>
        </w:rPr>
        <w:t xml:space="preserve">Family Dispute Resolution services more often? </w:t>
      </w:r>
    </w:p>
    <w:p w14:paraId="798CA155" w14:textId="77777777" w:rsidR="005564B1" w:rsidRDefault="005564B1" w:rsidP="005564B1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13280" behindDoc="0" locked="0" layoutInCell="1" allowOverlap="1" wp14:anchorId="017E1E11" wp14:editId="6253537F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92" name="Straight Connector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A8BE19" id="Straight Connector 92" o:spid="_x0000_s1026" style="position:absolute;flip:y;z-index:2525132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316452C" w14:textId="77777777" w:rsidR="005564B1" w:rsidRDefault="005564B1" w:rsidP="005564B1">
      <w:pPr>
        <w:ind w:left="3600"/>
        <w:rPr>
          <w:b/>
        </w:rPr>
      </w:pPr>
    </w:p>
    <w:p w14:paraId="2868763D" w14:textId="77777777" w:rsidR="005564B1" w:rsidRDefault="005564B1" w:rsidP="005564B1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14304" behindDoc="0" locked="0" layoutInCell="1" allowOverlap="1" wp14:anchorId="5D188AA2" wp14:editId="31B72586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93" name="Straight Connector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73C60C" id="Straight Connector 93" o:spid="_x0000_s1026" style="position:absolute;flip:y;z-index:2525143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4A8CC00D" w14:textId="77777777" w:rsidR="005564B1" w:rsidRDefault="005564B1" w:rsidP="005564B1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15328" behindDoc="0" locked="0" layoutInCell="1" allowOverlap="1" wp14:anchorId="289E1A0D" wp14:editId="5A275F38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94" name="Straight Connector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506E12" id="Straight Connector 94" o:spid="_x0000_s1026" style="position:absolute;flip:y;z-index:2525153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14B08DEA" w14:textId="77777777" w:rsidR="005564B1" w:rsidRDefault="005564B1" w:rsidP="005564B1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16352" behindDoc="0" locked="0" layoutInCell="1" allowOverlap="1" wp14:anchorId="2008C692" wp14:editId="337CC382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95" name="Straight Connector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A6F9B3" id="Straight Connector 95" o:spid="_x0000_s1026" style="position:absolute;flip:y;z-index:2525163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5440FFA8" w14:textId="77777777" w:rsidR="005564B1" w:rsidRDefault="005564B1" w:rsidP="005564B1">
      <w:pPr>
        <w:spacing w:after="0"/>
        <w:ind w:left="3600"/>
        <w:rPr>
          <w:rFonts w:eastAsiaTheme="majorEastAsia"/>
        </w:rPr>
      </w:pPr>
    </w:p>
    <w:p w14:paraId="6CCB4805" w14:textId="2F5388B0" w:rsidR="00B34D4D" w:rsidRDefault="00B34D4D" w:rsidP="005564B1">
      <w:pPr>
        <w:spacing w:after="0"/>
        <w:ind w:left="3600"/>
        <w:rPr>
          <w:rFonts w:eastAsiaTheme="majorEastAsia"/>
        </w:rPr>
      </w:pPr>
      <w:r>
        <w:rPr>
          <w:b/>
          <w:noProof/>
          <w:lang w:eastAsia="en-NZ"/>
        </w:rPr>
        <w:drawing>
          <wp:anchor distT="0" distB="0" distL="114300" distR="114300" simplePos="0" relativeHeight="252778496" behindDoc="0" locked="0" layoutInCell="1" allowOverlap="1" wp14:anchorId="39ACEBAD" wp14:editId="7B2DDED5">
            <wp:simplePos x="0" y="0"/>
            <wp:positionH relativeFrom="margin">
              <wp:align>left</wp:align>
            </wp:positionH>
            <wp:positionV relativeFrom="paragraph">
              <wp:posOffset>18203</wp:posOffset>
            </wp:positionV>
            <wp:extent cx="1621790" cy="1627505"/>
            <wp:effectExtent l="0" t="0" r="0" b="0"/>
            <wp:wrapNone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790" cy="162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4F914E" w14:textId="271D6FB7" w:rsidR="00D376A8" w:rsidRDefault="00D376A8" w:rsidP="005564B1">
      <w:pPr>
        <w:spacing w:after="0"/>
        <w:ind w:left="3600"/>
        <w:rPr>
          <w:rFonts w:eastAsiaTheme="majorEastAsia"/>
        </w:rPr>
      </w:pPr>
    </w:p>
    <w:p w14:paraId="4B39E1FC" w14:textId="593A6A27" w:rsidR="00D376A8" w:rsidRPr="00AA09F3" w:rsidRDefault="00AA09F3" w:rsidP="00D376A8">
      <w:pPr>
        <w:numPr>
          <w:ilvl w:val="0"/>
          <w:numId w:val="25"/>
        </w:numPr>
        <w:rPr>
          <w:b/>
        </w:rPr>
      </w:pPr>
      <w:r w:rsidRPr="00AA09F3">
        <w:rPr>
          <w:b/>
        </w:rPr>
        <w:t xml:space="preserve">What should be done to make the Family Dispute Resolution Service easy to </w:t>
      </w:r>
      <w:r w:rsidR="00B34D4D">
        <w:rPr>
          <w:b/>
        </w:rPr>
        <w:t>use</w:t>
      </w:r>
      <w:r w:rsidRPr="00AA09F3">
        <w:rPr>
          <w:b/>
        </w:rPr>
        <w:t xml:space="preserve">? </w:t>
      </w:r>
    </w:p>
    <w:p w14:paraId="069F4CC1" w14:textId="77777777" w:rsidR="00D376A8" w:rsidRDefault="00D376A8" w:rsidP="00D376A8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18400" behindDoc="0" locked="0" layoutInCell="1" allowOverlap="1" wp14:anchorId="1ED9C5B0" wp14:editId="44FFC063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440" name="Straight Connector 1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22A3AF" id="Straight Connector 1440" o:spid="_x0000_s1026" style="position:absolute;flip:y;z-index:2525184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Lwfa6D7AQAAUw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850312D" w14:textId="77777777" w:rsidR="00D376A8" w:rsidRDefault="00D376A8" w:rsidP="00D376A8">
      <w:pPr>
        <w:ind w:left="3600"/>
        <w:rPr>
          <w:b/>
        </w:rPr>
      </w:pPr>
    </w:p>
    <w:p w14:paraId="277B5381" w14:textId="77777777" w:rsidR="00D376A8" w:rsidRDefault="00D376A8" w:rsidP="00D376A8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19424" behindDoc="0" locked="0" layoutInCell="1" allowOverlap="1" wp14:anchorId="41423486" wp14:editId="22846FCE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441" name="Straight Connector 1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1CF123" id="Straight Connector 1441" o:spid="_x0000_s1026" style="position:absolute;flip:y;z-index:2525194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413F52A1" w14:textId="77777777" w:rsidR="00D376A8" w:rsidRDefault="00D376A8" w:rsidP="00D376A8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20448" behindDoc="0" locked="0" layoutInCell="1" allowOverlap="1" wp14:anchorId="40D5E07E" wp14:editId="4DC20382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442" name="Straight Connector 1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70988F" id="Straight Connector 1442" o:spid="_x0000_s1026" style="position:absolute;flip:y;z-index:2525204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9EF528E" w14:textId="448B0A80" w:rsidR="00E275E4" w:rsidRPr="00AA09F3" w:rsidRDefault="00D376A8" w:rsidP="00AA09F3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21472" behindDoc="0" locked="0" layoutInCell="1" allowOverlap="1" wp14:anchorId="17E2BCEB" wp14:editId="270D6B9E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443" name="Straight Connector 1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479DA2" id="Straight Connector 1443" o:spid="_x0000_s1026" style="position:absolute;flip:y;z-index:2525214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8B41EA2" w14:textId="574A4342" w:rsidR="00E275E4" w:rsidRDefault="00E275E4" w:rsidP="00A20480">
      <w:pPr>
        <w:pStyle w:val="Heading1"/>
      </w:pPr>
      <w:r>
        <w:rPr>
          <w:b w:val="0"/>
          <w:color w:val="000000" w:themeColor="text1"/>
          <w:sz w:val="36"/>
          <w:szCs w:val="36"/>
        </w:rPr>
        <w:br w:type="column"/>
      </w: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375040" behindDoc="1" locked="0" layoutInCell="1" allowOverlap="1" wp14:anchorId="40F916CF" wp14:editId="48E65AA0">
                <wp:simplePos x="0" y="0"/>
                <wp:positionH relativeFrom="column">
                  <wp:posOffset>-295422</wp:posOffset>
                </wp:positionH>
                <wp:positionV relativeFrom="paragraph">
                  <wp:posOffset>-140677</wp:posOffset>
                </wp:positionV>
                <wp:extent cx="6253480" cy="611945"/>
                <wp:effectExtent l="0" t="0" r="13970" b="17145"/>
                <wp:wrapNone/>
                <wp:docPr id="174" name="Rectangle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3480" cy="61194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F35E40" id="Rectangle 174" o:spid="_x0000_s1026" style="position:absolute;margin-left:-23.25pt;margin-top:-11.1pt;width:492.4pt;height:48.2pt;z-index:-25094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" fillcolor="white [3212]" strokecolor="#2f5496 [2408]" strokeweight="2pt"/>
            </w:pict>
          </mc:Fallback>
        </mc:AlternateContent>
      </w:r>
      <w:r>
        <w:t>Legal advice and representation</w:t>
      </w:r>
    </w:p>
    <w:p w14:paraId="2107FBC1" w14:textId="63EE9E36" w:rsidR="00E275E4" w:rsidRDefault="00ED656F" w:rsidP="00E275E4">
      <w:pPr>
        <w:spacing w:after="0"/>
        <w:ind w:left="3600"/>
        <w:rPr>
          <w:rFonts w:eastAsiaTheme="majorEastAsia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3010944" behindDoc="1" locked="0" layoutInCell="1" allowOverlap="1" wp14:anchorId="3C2148CC" wp14:editId="771142FE">
                <wp:simplePos x="0" y="0"/>
                <wp:positionH relativeFrom="margin">
                  <wp:posOffset>2099733</wp:posOffset>
                </wp:positionH>
                <wp:positionV relativeFrom="paragraph">
                  <wp:posOffset>500168</wp:posOffset>
                </wp:positionV>
                <wp:extent cx="3843867" cy="2387600"/>
                <wp:effectExtent l="0" t="0" r="4445" b="0"/>
                <wp:wrapNone/>
                <wp:docPr id="1867" name="Rectangle 1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43867" cy="238760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602129" id="Rectangle 1867" o:spid="_x0000_s1026" style="position:absolute;margin-left:165.35pt;margin-top:39.4pt;width:302.65pt;height:188pt;z-index:-250305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" fillcolor="#b4c7e7" stroked="f" strokeweight="1pt">
                <v:path arrowok="t"/>
                <w10:wrap anchorx="margin"/>
              </v:rect>
            </w:pict>
          </mc:Fallback>
        </mc:AlternateContent>
      </w:r>
      <w:r w:rsidR="00925797">
        <w:rPr>
          <w:rFonts w:eastAsiaTheme="majorEastAsia"/>
        </w:rPr>
        <w:br/>
      </w:r>
    </w:p>
    <w:p w14:paraId="1A73A8E5" w14:textId="4E105736" w:rsidR="00A20480" w:rsidRDefault="006D5D98" w:rsidP="00A20480">
      <w:pPr>
        <w:spacing w:after="0"/>
        <w:ind w:left="3600"/>
        <w:rPr>
          <w:rFonts w:eastAsiaTheme="majorEastAsia"/>
        </w:rPr>
      </w:pPr>
      <w:r>
        <w:rPr>
          <w:rFonts w:eastAsiaTheme="majorEastAsia"/>
          <w:b/>
          <w:noProof/>
          <w:lang w:eastAsia="en-NZ"/>
        </w:rPr>
        <w:drawing>
          <wp:anchor distT="0" distB="0" distL="114300" distR="114300" simplePos="0" relativeHeight="252666880" behindDoc="0" locked="0" layoutInCell="1" allowOverlap="1" wp14:anchorId="2BB362FA" wp14:editId="482F77E1">
            <wp:simplePos x="0" y="0"/>
            <wp:positionH relativeFrom="column">
              <wp:posOffset>-355600</wp:posOffset>
            </wp:positionH>
            <wp:positionV relativeFrom="paragraph">
              <wp:posOffset>10795</wp:posOffset>
            </wp:positionV>
            <wp:extent cx="1762125" cy="1755775"/>
            <wp:effectExtent l="0" t="0" r="0" b="0"/>
            <wp:wrapNone/>
            <wp:docPr id="1383" name="Picture 1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5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20480">
        <w:rPr>
          <w:rFonts w:eastAsiaTheme="majorEastAsia"/>
        </w:rPr>
        <w:t>A</w:t>
      </w:r>
      <w:r w:rsidR="00395CA5">
        <w:rPr>
          <w:rFonts w:eastAsiaTheme="majorEastAsia"/>
          <w:b/>
        </w:rPr>
        <w:t xml:space="preserve"> l</w:t>
      </w:r>
      <w:r w:rsidR="00A20480" w:rsidRPr="00A20480">
        <w:rPr>
          <w:rFonts w:eastAsiaTheme="majorEastAsia"/>
          <w:b/>
        </w:rPr>
        <w:t>awyer</w:t>
      </w:r>
      <w:r w:rsidR="00A20480">
        <w:rPr>
          <w:rFonts w:eastAsiaTheme="majorEastAsia"/>
        </w:rPr>
        <w:t xml:space="preserve"> i</w:t>
      </w:r>
      <w:r w:rsidR="00395CA5">
        <w:rPr>
          <w:rFonts w:eastAsiaTheme="majorEastAsia"/>
        </w:rPr>
        <w:t>s a person who knows about the l</w:t>
      </w:r>
      <w:r w:rsidR="00A20480">
        <w:rPr>
          <w:rFonts w:eastAsiaTheme="majorEastAsia"/>
        </w:rPr>
        <w:t xml:space="preserve">aw. </w:t>
      </w:r>
    </w:p>
    <w:p w14:paraId="39EE7583" w14:textId="77777777" w:rsidR="00A20480" w:rsidRDefault="00A20480" w:rsidP="00E275E4">
      <w:pPr>
        <w:spacing w:after="0"/>
        <w:ind w:left="3600"/>
        <w:rPr>
          <w:rFonts w:eastAsiaTheme="majorEastAsia"/>
          <w:b/>
        </w:rPr>
      </w:pPr>
    </w:p>
    <w:p w14:paraId="0C1EF397" w14:textId="3CEA4BBB" w:rsidR="00A20480" w:rsidRDefault="00A20480" w:rsidP="00E275E4">
      <w:pPr>
        <w:spacing w:after="0"/>
        <w:ind w:left="3600"/>
        <w:rPr>
          <w:rFonts w:eastAsiaTheme="majorEastAsia"/>
          <w:b/>
        </w:rPr>
      </w:pPr>
    </w:p>
    <w:p w14:paraId="4675F4ED" w14:textId="657880DE" w:rsidR="007946DC" w:rsidRDefault="00A20480" w:rsidP="00E275E4">
      <w:pPr>
        <w:spacing w:after="0"/>
        <w:ind w:left="3600"/>
        <w:rPr>
          <w:rFonts w:eastAsiaTheme="majorEastAsia"/>
        </w:rPr>
      </w:pPr>
      <w:r w:rsidRPr="00A20480">
        <w:rPr>
          <w:rFonts w:eastAsiaTheme="majorEastAsia"/>
          <w:b/>
        </w:rPr>
        <w:t>Legal advice and representation</w:t>
      </w:r>
      <w:r>
        <w:rPr>
          <w:rFonts w:eastAsiaTheme="majorEastAsia"/>
        </w:rPr>
        <w:t xml:space="preserve"> means a</w:t>
      </w:r>
      <w:r w:rsidR="00395CA5">
        <w:rPr>
          <w:rFonts w:eastAsiaTheme="majorEastAsia"/>
          <w:b/>
        </w:rPr>
        <w:t xml:space="preserve"> l</w:t>
      </w:r>
      <w:r w:rsidRPr="00A20480">
        <w:rPr>
          <w:rFonts w:eastAsiaTheme="majorEastAsia"/>
          <w:b/>
        </w:rPr>
        <w:t>awyer</w:t>
      </w:r>
      <w:r w:rsidR="007946DC">
        <w:rPr>
          <w:rFonts w:eastAsiaTheme="majorEastAsia"/>
        </w:rPr>
        <w:t xml:space="preserve"> helps a person.</w:t>
      </w:r>
    </w:p>
    <w:p w14:paraId="1BA4D922" w14:textId="77777777" w:rsidR="007946DC" w:rsidRDefault="007946DC" w:rsidP="00E275E4">
      <w:pPr>
        <w:spacing w:after="0"/>
        <w:ind w:left="3600"/>
        <w:rPr>
          <w:rFonts w:eastAsiaTheme="majorEastAsia"/>
        </w:rPr>
      </w:pPr>
    </w:p>
    <w:p w14:paraId="63D3C08D" w14:textId="77777777" w:rsidR="007946DC" w:rsidRDefault="007946DC" w:rsidP="00E275E4">
      <w:pPr>
        <w:spacing w:after="0"/>
        <w:ind w:left="3600"/>
        <w:rPr>
          <w:rFonts w:eastAsiaTheme="majorEastAsia"/>
        </w:rPr>
      </w:pPr>
    </w:p>
    <w:p w14:paraId="2F7F0F22" w14:textId="3EFBFB41" w:rsidR="007946DC" w:rsidRDefault="007946DC" w:rsidP="00E275E4">
      <w:pPr>
        <w:spacing w:after="0"/>
        <w:ind w:left="3600"/>
        <w:rPr>
          <w:rFonts w:eastAsiaTheme="majorEastAsia"/>
        </w:rPr>
      </w:pPr>
      <w:r>
        <w:rPr>
          <w:noProof/>
          <w:lang w:eastAsia="en-NZ"/>
        </w:rPr>
        <w:drawing>
          <wp:anchor distT="0" distB="0" distL="114300" distR="114300" simplePos="0" relativeHeight="252523520" behindDoc="0" locked="0" layoutInCell="1" allowOverlap="1" wp14:anchorId="49BBD47C" wp14:editId="6016BEB7">
            <wp:simplePos x="0" y="0"/>
            <wp:positionH relativeFrom="margin">
              <wp:align>left</wp:align>
            </wp:positionH>
            <wp:positionV relativeFrom="paragraph">
              <wp:posOffset>1022155</wp:posOffset>
            </wp:positionV>
            <wp:extent cx="1633855" cy="1894205"/>
            <wp:effectExtent l="0" t="0" r="4445" b="0"/>
            <wp:wrapNone/>
            <wp:docPr id="1444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855" cy="189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Theme="majorEastAsia"/>
        </w:rPr>
        <w:t xml:space="preserve">In 2014 people could not get </w:t>
      </w:r>
      <w:r w:rsidRPr="007946DC">
        <w:rPr>
          <w:rFonts w:eastAsiaTheme="majorEastAsia"/>
          <w:b/>
        </w:rPr>
        <w:t xml:space="preserve">legal advice and representation </w:t>
      </w:r>
      <w:r>
        <w:rPr>
          <w:rFonts w:eastAsiaTheme="majorEastAsia"/>
        </w:rPr>
        <w:t>in</w:t>
      </w:r>
      <w:r w:rsidR="00B85F41">
        <w:rPr>
          <w:rFonts w:eastAsiaTheme="majorEastAsia"/>
        </w:rPr>
        <w:t xml:space="preserve"> some parts of</w:t>
      </w:r>
      <w:r>
        <w:rPr>
          <w:rFonts w:eastAsiaTheme="majorEastAsia"/>
        </w:rPr>
        <w:t xml:space="preserve"> </w:t>
      </w:r>
      <w:r w:rsidRPr="007946DC">
        <w:rPr>
          <w:rFonts w:eastAsiaTheme="majorEastAsia"/>
          <w:b/>
        </w:rPr>
        <w:t>out of court processes</w:t>
      </w:r>
      <w:r>
        <w:rPr>
          <w:rFonts w:eastAsiaTheme="majorEastAsia"/>
        </w:rPr>
        <w:t xml:space="preserve">.  </w:t>
      </w:r>
    </w:p>
    <w:p w14:paraId="1E7743D0" w14:textId="136F760A" w:rsidR="007946DC" w:rsidRDefault="007946DC" w:rsidP="00E275E4">
      <w:pPr>
        <w:spacing w:after="0"/>
        <w:ind w:left="3600"/>
        <w:rPr>
          <w:rFonts w:eastAsiaTheme="majorEastAsia"/>
        </w:rPr>
      </w:pPr>
    </w:p>
    <w:p w14:paraId="05DE874B" w14:textId="4A00BDD3" w:rsidR="00B85F41" w:rsidRDefault="00ED656F" w:rsidP="00E275E4">
      <w:pPr>
        <w:spacing w:after="0"/>
        <w:ind w:left="3600"/>
        <w:rPr>
          <w:rFonts w:eastAsiaTheme="majorEastAsia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3012992" behindDoc="1" locked="0" layoutInCell="1" allowOverlap="1" wp14:anchorId="0966DB3E" wp14:editId="0C7C57ED">
                <wp:simplePos x="0" y="0"/>
                <wp:positionH relativeFrom="margin">
                  <wp:posOffset>2150110</wp:posOffset>
                </wp:positionH>
                <wp:positionV relativeFrom="paragraph">
                  <wp:posOffset>165100</wp:posOffset>
                </wp:positionV>
                <wp:extent cx="3848946" cy="1253067"/>
                <wp:effectExtent l="0" t="0" r="0" b="4445"/>
                <wp:wrapNone/>
                <wp:docPr id="1868" name="Rectangle 1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48946" cy="1253067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EEBF44" id="Rectangle 1868" o:spid="_x0000_s1026" style="position:absolute;margin-left:169.3pt;margin-top:13pt;width:303.05pt;height:98.65pt;z-index:-250303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" fillcolor="#b4c7e7" stroked="f" strokeweight="1pt">
                <v:path arrowok="t"/>
                <w10:wrap anchorx="margin"/>
              </v:rect>
            </w:pict>
          </mc:Fallback>
        </mc:AlternateContent>
      </w:r>
      <w:r w:rsidR="00B85F41">
        <w:rPr>
          <w:rFonts w:eastAsiaTheme="majorEastAsia"/>
          <w:noProof/>
          <w:lang w:eastAsia="en-NZ"/>
        </w:rPr>
        <w:drawing>
          <wp:anchor distT="0" distB="0" distL="114300" distR="114300" simplePos="0" relativeHeight="252524544" behindDoc="0" locked="0" layoutInCell="1" allowOverlap="1" wp14:anchorId="7F55CE2E" wp14:editId="4D613D91">
            <wp:simplePos x="0" y="0"/>
            <wp:positionH relativeFrom="column">
              <wp:posOffset>700193</wp:posOffset>
            </wp:positionH>
            <wp:positionV relativeFrom="paragraph">
              <wp:posOffset>201930</wp:posOffset>
            </wp:positionV>
            <wp:extent cx="1438910" cy="658495"/>
            <wp:effectExtent l="0" t="0" r="8890" b="8255"/>
            <wp:wrapNone/>
            <wp:docPr id="1445" name="Picture 1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658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0714E2A" w14:textId="19A780B1" w:rsidR="007946DC" w:rsidRDefault="007946DC" w:rsidP="00E275E4">
      <w:pPr>
        <w:spacing w:after="0"/>
        <w:ind w:left="3600"/>
        <w:rPr>
          <w:rFonts w:eastAsiaTheme="majorEastAsia"/>
        </w:rPr>
      </w:pPr>
      <w:r>
        <w:rPr>
          <w:rFonts w:eastAsiaTheme="majorEastAsia"/>
          <w:b/>
        </w:rPr>
        <w:t xml:space="preserve">Out of court processes </w:t>
      </w:r>
      <w:r w:rsidR="0085478D">
        <w:rPr>
          <w:rFonts w:eastAsiaTheme="majorEastAsia"/>
        </w:rPr>
        <w:t>are</w:t>
      </w:r>
      <w:r>
        <w:rPr>
          <w:rFonts w:eastAsiaTheme="majorEastAsia"/>
        </w:rPr>
        <w:t xml:space="preserve"> things that do not happen inside a court room.  </w:t>
      </w:r>
    </w:p>
    <w:p w14:paraId="63E2D1FD" w14:textId="77777777" w:rsidR="00B85F41" w:rsidRDefault="00B85F41" w:rsidP="00E275E4">
      <w:pPr>
        <w:spacing w:after="0"/>
        <w:ind w:left="3600"/>
        <w:rPr>
          <w:rFonts w:eastAsiaTheme="majorEastAsia"/>
        </w:rPr>
      </w:pPr>
    </w:p>
    <w:p w14:paraId="4F928E3A" w14:textId="77777777" w:rsidR="00B85F41" w:rsidRDefault="00B85F41" w:rsidP="00E275E4">
      <w:pPr>
        <w:spacing w:after="0"/>
        <w:ind w:left="3600"/>
        <w:rPr>
          <w:rFonts w:eastAsiaTheme="majorEastAsia"/>
        </w:rPr>
      </w:pPr>
    </w:p>
    <w:p w14:paraId="44671E10" w14:textId="77777777" w:rsidR="00B85F41" w:rsidRPr="007946DC" w:rsidRDefault="00B85F41" w:rsidP="00E275E4">
      <w:pPr>
        <w:spacing w:after="0"/>
        <w:ind w:left="3600"/>
        <w:rPr>
          <w:rFonts w:eastAsiaTheme="majorEastAsia"/>
        </w:rPr>
      </w:pPr>
    </w:p>
    <w:p w14:paraId="4A51D8DB" w14:textId="387461AB" w:rsidR="00E275E4" w:rsidRDefault="00A20480" w:rsidP="00E275E4">
      <w:pPr>
        <w:spacing w:after="0"/>
        <w:ind w:left="3600"/>
        <w:rPr>
          <w:rFonts w:eastAsiaTheme="majorEastAsia"/>
        </w:rPr>
      </w:pPr>
      <w:r w:rsidRPr="007946DC">
        <w:rPr>
          <w:rFonts w:eastAsiaTheme="majorEastAsia"/>
        </w:rPr>
        <w:t xml:space="preserve"> </w:t>
      </w:r>
    </w:p>
    <w:p w14:paraId="2C1A2969" w14:textId="4DEFB461" w:rsidR="00E275E4" w:rsidRDefault="00E275E4" w:rsidP="00B85F41">
      <w:pPr>
        <w:spacing w:after="0"/>
        <w:rPr>
          <w:rFonts w:eastAsiaTheme="majorEastAsia"/>
        </w:rPr>
      </w:pPr>
    </w:p>
    <w:p w14:paraId="793F449D" w14:textId="7FE7C62D" w:rsidR="00B85F41" w:rsidRDefault="00B34D4D" w:rsidP="00B85F41">
      <w:pPr>
        <w:numPr>
          <w:ilvl w:val="0"/>
          <w:numId w:val="25"/>
        </w:numPr>
        <w:rPr>
          <w:b/>
        </w:rPr>
      </w:pPr>
      <w:r>
        <w:rPr>
          <w:b/>
          <w:noProof/>
          <w:lang w:eastAsia="en-NZ"/>
        </w:rPr>
        <w:lastRenderedPageBreak/>
        <w:drawing>
          <wp:anchor distT="0" distB="0" distL="114300" distR="114300" simplePos="0" relativeHeight="252731392" behindDoc="0" locked="0" layoutInCell="1" allowOverlap="1" wp14:anchorId="136DE8A5" wp14:editId="7F0545BA">
            <wp:simplePos x="0" y="0"/>
            <wp:positionH relativeFrom="column">
              <wp:posOffset>-162772</wp:posOffset>
            </wp:positionH>
            <wp:positionV relativeFrom="paragraph">
              <wp:posOffset>-474557</wp:posOffset>
            </wp:positionV>
            <wp:extent cx="1530350" cy="1774190"/>
            <wp:effectExtent l="0" t="0" r="0" b="0"/>
            <wp:wrapNone/>
            <wp:docPr id="1699" name="Picture 1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350" cy="177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0E3F">
        <w:rPr>
          <w:b/>
        </w:rPr>
        <w:t>Should people be able to get</w:t>
      </w:r>
      <w:r w:rsidR="0005772F">
        <w:rPr>
          <w:b/>
        </w:rPr>
        <w:t xml:space="preserve"> advice</w:t>
      </w:r>
      <w:r w:rsidR="00870E3F">
        <w:rPr>
          <w:b/>
        </w:rPr>
        <w:t xml:space="preserve"> from a lawyer to stop arguments out of the court room</w:t>
      </w:r>
      <w:r w:rsidR="00B85F41" w:rsidRPr="00B85F41">
        <w:rPr>
          <w:b/>
        </w:rPr>
        <w:t xml:space="preserve">? </w:t>
      </w:r>
    </w:p>
    <w:p w14:paraId="76745AE4" w14:textId="77777777" w:rsidR="00B34D4D" w:rsidRDefault="00B34D4D" w:rsidP="00B34D4D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3002752" behindDoc="0" locked="0" layoutInCell="1" allowOverlap="1" wp14:anchorId="3354F361" wp14:editId="5D09AAE6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839" name="Straight Connector 1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A1B29B" id="Straight Connector 1839" o:spid="_x0000_s1026" style="position:absolute;flip:y;z-index:2530027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8CFC43A" w14:textId="77777777" w:rsidR="00B34D4D" w:rsidRDefault="00B34D4D" w:rsidP="00B34D4D">
      <w:pPr>
        <w:ind w:left="3600"/>
        <w:rPr>
          <w:b/>
        </w:rPr>
      </w:pPr>
    </w:p>
    <w:p w14:paraId="05A7D864" w14:textId="77777777" w:rsidR="00B34D4D" w:rsidRDefault="00B34D4D" w:rsidP="00B34D4D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3003776" behindDoc="0" locked="0" layoutInCell="1" allowOverlap="1" wp14:anchorId="56EE3184" wp14:editId="0AEE6761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840" name="Straight Connector 1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5B9BC2" id="Straight Connector 1840" o:spid="_x0000_s1026" style="position:absolute;flip:y;z-index:2530037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13251659" w14:textId="77777777" w:rsidR="00B34D4D" w:rsidRDefault="00B34D4D" w:rsidP="00B34D4D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3004800" behindDoc="0" locked="0" layoutInCell="1" allowOverlap="1" wp14:anchorId="7700A038" wp14:editId="6E0F7615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841" name="Straight Connector 1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22FA0E" id="Straight Connector 1841" o:spid="_x0000_s1026" style="position:absolute;flip:y;z-index:2530048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10D719A5" w14:textId="77777777" w:rsidR="00B34D4D" w:rsidRPr="009D5019" w:rsidRDefault="00B34D4D" w:rsidP="00B34D4D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3005824" behindDoc="0" locked="0" layoutInCell="1" allowOverlap="1" wp14:anchorId="6231F9A4" wp14:editId="3242E5B7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842" name="Straight Connector 1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4C221A" id="Straight Connector 1842" o:spid="_x0000_s1026" style="position:absolute;flip:y;z-index:2530058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6FF8318" w14:textId="567566C9" w:rsidR="00B34D4D" w:rsidRDefault="00B34D4D" w:rsidP="00B34D4D">
      <w:pPr>
        <w:spacing w:after="0"/>
        <w:ind w:left="3600"/>
        <w:rPr>
          <w:rFonts w:eastAsiaTheme="majorEastAsia"/>
        </w:rPr>
      </w:pPr>
      <w:r>
        <w:rPr>
          <w:b/>
          <w:noProof/>
          <w:lang w:eastAsia="en-NZ"/>
        </w:rPr>
        <w:drawing>
          <wp:anchor distT="0" distB="0" distL="114300" distR="114300" simplePos="0" relativeHeight="253006848" behindDoc="1" locked="0" layoutInCell="1" allowOverlap="1" wp14:anchorId="35F47BBB" wp14:editId="1AADD67F">
            <wp:simplePos x="0" y="0"/>
            <wp:positionH relativeFrom="margin">
              <wp:align>left</wp:align>
            </wp:positionH>
            <wp:positionV relativeFrom="paragraph">
              <wp:posOffset>333163</wp:posOffset>
            </wp:positionV>
            <wp:extent cx="1371600" cy="1778000"/>
            <wp:effectExtent l="0" t="0" r="0" b="0"/>
            <wp:wrapNone/>
            <wp:docPr id="1850" name="Picture 1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" name="thinking-bubble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85BB13" w14:textId="0B1C4450" w:rsidR="00B34D4D" w:rsidRDefault="00B34D4D" w:rsidP="00B34D4D">
      <w:pPr>
        <w:rPr>
          <w:b/>
        </w:rPr>
      </w:pPr>
    </w:p>
    <w:p w14:paraId="1A0A775E" w14:textId="77777777" w:rsidR="00B34D4D" w:rsidRDefault="00B34D4D" w:rsidP="0005772F">
      <w:pPr>
        <w:ind w:left="3960"/>
        <w:rPr>
          <w:b/>
        </w:rPr>
      </w:pPr>
    </w:p>
    <w:p w14:paraId="3169BBEB" w14:textId="58E5CE89" w:rsidR="0005772F" w:rsidRPr="00B85F41" w:rsidRDefault="0005772F" w:rsidP="0005772F">
      <w:pPr>
        <w:ind w:left="3960"/>
        <w:rPr>
          <w:b/>
        </w:rPr>
      </w:pPr>
      <w:r>
        <w:rPr>
          <w:b/>
        </w:rPr>
        <w:t xml:space="preserve">What needs to be done to make this a good service? </w:t>
      </w:r>
    </w:p>
    <w:p w14:paraId="0B38425C" w14:textId="77777777" w:rsidR="00B85F41" w:rsidRDefault="00B85F41" w:rsidP="00B85F41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26592" behindDoc="0" locked="0" layoutInCell="1" allowOverlap="1" wp14:anchorId="3798FB33" wp14:editId="3248E4FB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446" name="Straight Connector 1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AD7ACB3" id="Straight Connector 1446" o:spid="_x0000_s1026" style="position:absolute;flip:y;z-index:2525265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N7em877AQAAUw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85678B3" w14:textId="77777777" w:rsidR="00B85F41" w:rsidRDefault="00B85F41" w:rsidP="00B85F41">
      <w:pPr>
        <w:ind w:left="3600"/>
        <w:rPr>
          <w:b/>
        </w:rPr>
      </w:pPr>
    </w:p>
    <w:p w14:paraId="7861241F" w14:textId="77777777" w:rsidR="00B85F41" w:rsidRDefault="00B85F41" w:rsidP="00B85F41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27616" behindDoc="0" locked="0" layoutInCell="1" allowOverlap="1" wp14:anchorId="579BD89D" wp14:editId="31853C56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447" name="Straight Connector 1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39ACA2A" id="Straight Connector 1447" o:spid="_x0000_s1026" style="position:absolute;flip:y;z-index:2525276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41B3A2D6" w14:textId="77777777" w:rsidR="00B85F41" w:rsidRDefault="00B85F41" w:rsidP="00B85F41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28640" behindDoc="0" locked="0" layoutInCell="1" allowOverlap="1" wp14:anchorId="61CF8021" wp14:editId="5F689033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448" name="Straight Connector 1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1A89BE" id="Straight Connector 1448" o:spid="_x0000_s1026" style="position:absolute;flip:y;z-index:2525286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37AC309" w14:textId="77777777" w:rsidR="00B85F41" w:rsidRPr="009D5019" w:rsidRDefault="00B85F41" w:rsidP="00B85F41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29664" behindDoc="0" locked="0" layoutInCell="1" allowOverlap="1" wp14:anchorId="13D762AE" wp14:editId="4970D004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449" name="Straight Connector 1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48796D" id="Straight Connector 1449" o:spid="_x0000_s1026" style="position:absolute;flip:y;z-index:2525296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2B36782" w14:textId="77777777" w:rsidR="00E275E4" w:rsidRDefault="00E275E4" w:rsidP="00E275E4">
      <w:pPr>
        <w:spacing w:after="0"/>
        <w:ind w:left="3600"/>
        <w:rPr>
          <w:rFonts w:eastAsiaTheme="majorEastAsia"/>
        </w:rPr>
      </w:pPr>
    </w:p>
    <w:p w14:paraId="379688D8" w14:textId="77777777" w:rsidR="00E275E4" w:rsidRDefault="00E275E4" w:rsidP="00E275E4">
      <w:pPr>
        <w:spacing w:after="0"/>
        <w:ind w:left="3600"/>
        <w:rPr>
          <w:rFonts w:eastAsiaTheme="majorEastAsia"/>
        </w:rPr>
      </w:pPr>
    </w:p>
    <w:p w14:paraId="6FF624CE" w14:textId="4F272EBE" w:rsidR="00E275E4" w:rsidRDefault="00E275E4" w:rsidP="00E275E4">
      <w:pPr>
        <w:pStyle w:val="Heading1"/>
      </w:pPr>
      <w:r>
        <w:rPr>
          <w:b w:val="0"/>
          <w:color w:val="000000" w:themeColor="text1"/>
          <w:sz w:val="36"/>
          <w:szCs w:val="36"/>
        </w:rPr>
        <w:br w:type="column"/>
      </w: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378112" behindDoc="1" locked="0" layoutInCell="1" allowOverlap="1" wp14:anchorId="6BA990AF" wp14:editId="07E8FAFB">
                <wp:simplePos x="0" y="0"/>
                <wp:positionH relativeFrom="column">
                  <wp:posOffset>-295422</wp:posOffset>
                </wp:positionH>
                <wp:positionV relativeFrom="paragraph">
                  <wp:posOffset>-140677</wp:posOffset>
                </wp:positionV>
                <wp:extent cx="6253480" cy="604911"/>
                <wp:effectExtent l="0" t="0" r="13970" b="24130"/>
                <wp:wrapNone/>
                <wp:docPr id="177" name="Rectangle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3480" cy="604911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EA446D" id="Rectangle 177" o:spid="_x0000_s1026" style="position:absolute;margin-left:-23.25pt;margin-top:-11.1pt;width:492.4pt;height:47.65pt;z-index:-25093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" fillcolor="white [3212]" strokecolor="#2f5496 [2408]" strokeweight="2pt"/>
            </w:pict>
          </mc:Fallback>
        </mc:AlternateContent>
      </w:r>
      <w:r>
        <w:t>Case tracks and conferences</w:t>
      </w:r>
    </w:p>
    <w:p w14:paraId="50EED6CA" w14:textId="77777777" w:rsidR="00E275E4" w:rsidRDefault="00E275E4" w:rsidP="00E275E4">
      <w:pPr>
        <w:spacing w:after="0"/>
        <w:ind w:left="3600"/>
        <w:rPr>
          <w:rFonts w:eastAsiaTheme="majorEastAsia"/>
        </w:rPr>
      </w:pPr>
    </w:p>
    <w:p w14:paraId="1832DC68" w14:textId="777A91E7" w:rsidR="002E5A68" w:rsidRDefault="00ED656F" w:rsidP="002E5A68">
      <w:pPr>
        <w:spacing w:after="0"/>
        <w:ind w:left="3600"/>
        <w:rPr>
          <w:rFonts w:eastAsiaTheme="majorEastAsia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3015040" behindDoc="1" locked="0" layoutInCell="1" allowOverlap="1" wp14:anchorId="0925AEA7" wp14:editId="07D5C15E">
                <wp:simplePos x="0" y="0"/>
                <wp:positionH relativeFrom="margin">
                  <wp:posOffset>2099733</wp:posOffset>
                </wp:positionH>
                <wp:positionV relativeFrom="paragraph">
                  <wp:posOffset>200448</wp:posOffset>
                </wp:positionV>
                <wp:extent cx="3848946" cy="3793067"/>
                <wp:effectExtent l="0" t="0" r="0" b="0"/>
                <wp:wrapNone/>
                <wp:docPr id="1869" name="Rectangle 1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48946" cy="3793067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DE70AA" id="Rectangle 1869" o:spid="_x0000_s1026" style="position:absolute;margin-left:165.35pt;margin-top:15.8pt;width:303.05pt;height:298.65pt;z-index:-250301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" fillcolor="#b4c7e7" stroked="f" strokeweight="1pt">
                <v:path arrowok="t"/>
                <w10:wrap anchorx="margin"/>
              </v:rect>
            </w:pict>
          </mc:Fallback>
        </mc:AlternateContent>
      </w:r>
      <w:r w:rsidR="00E275E4">
        <w:rPr>
          <w:noProof/>
          <w:lang w:eastAsia="en-NZ"/>
        </w:rPr>
        <w:drawing>
          <wp:anchor distT="0" distB="0" distL="114300" distR="114300" simplePos="0" relativeHeight="252377088" behindDoc="1" locked="0" layoutInCell="1" allowOverlap="1" wp14:anchorId="7132F5F8" wp14:editId="0FF11447">
            <wp:simplePos x="0" y="0"/>
            <wp:positionH relativeFrom="column">
              <wp:posOffset>-48260</wp:posOffset>
            </wp:positionH>
            <wp:positionV relativeFrom="paragraph">
              <wp:posOffset>142240</wp:posOffset>
            </wp:positionV>
            <wp:extent cx="1714500" cy="1610995"/>
            <wp:effectExtent l="0" t="0" r="0" b="0"/>
            <wp:wrapNone/>
            <wp:docPr id="178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61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75E4">
        <w:rPr>
          <w:rFonts w:eastAsiaTheme="majorEastAsia"/>
        </w:rPr>
        <w:br/>
      </w:r>
      <w:r w:rsidR="00141463" w:rsidRPr="00141463">
        <w:rPr>
          <w:rFonts w:eastAsiaTheme="majorEastAsia"/>
          <w:b/>
        </w:rPr>
        <w:t>Case tracks</w:t>
      </w:r>
      <w:r w:rsidR="00141463">
        <w:rPr>
          <w:rFonts w:eastAsiaTheme="majorEastAsia"/>
        </w:rPr>
        <w:t xml:space="preserve"> and </w:t>
      </w:r>
      <w:r w:rsidR="00141463" w:rsidRPr="00141463">
        <w:rPr>
          <w:rFonts w:eastAsiaTheme="majorEastAsia"/>
          <w:b/>
        </w:rPr>
        <w:t xml:space="preserve">conferences </w:t>
      </w:r>
      <w:r w:rsidR="00141463">
        <w:rPr>
          <w:rFonts w:eastAsiaTheme="majorEastAsia"/>
        </w:rPr>
        <w:t>are things that are supposed to make</w:t>
      </w:r>
      <w:r w:rsidR="00141463" w:rsidRPr="001C2D56">
        <w:rPr>
          <w:rFonts w:eastAsiaTheme="majorEastAsia"/>
          <w:b/>
        </w:rPr>
        <w:t xml:space="preserve"> in court processes</w:t>
      </w:r>
      <w:r w:rsidR="002E5A68">
        <w:rPr>
          <w:rFonts w:eastAsiaTheme="majorEastAsia"/>
        </w:rPr>
        <w:t>:</w:t>
      </w:r>
    </w:p>
    <w:p w14:paraId="5A2E9863" w14:textId="103FB7CB" w:rsidR="002E5A68" w:rsidRDefault="002E5A68" w:rsidP="002E5A68">
      <w:pPr>
        <w:spacing w:after="0"/>
        <w:ind w:left="3600"/>
        <w:rPr>
          <w:rFonts w:eastAsiaTheme="majorEastAsia"/>
        </w:rPr>
      </w:pPr>
    </w:p>
    <w:p w14:paraId="7A23F77F" w14:textId="06965FF7" w:rsidR="002E5A68" w:rsidRDefault="002E5A68" w:rsidP="002E5A68">
      <w:pPr>
        <w:numPr>
          <w:ilvl w:val="0"/>
          <w:numId w:val="36"/>
        </w:numPr>
        <w:spacing w:after="0"/>
        <w:rPr>
          <w:rFonts w:eastAsiaTheme="majorEastAsia"/>
        </w:rPr>
      </w:pPr>
      <w:r>
        <w:rPr>
          <w:rFonts w:eastAsiaTheme="majorEastAsia"/>
        </w:rPr>
        <w:t xml:space="preserve">well organised </w:t>
      </w:r>
      <w:r>
        <w:rPr>
          <w:rFonts w:eastAsiaTheme="majorEastAsia"/>
        </w:rPr>
        <w:br/>
      </w:r>
    </w:p>
    <w:p w14:paraId="54551C72" w14:textId="4906203F" w:rsidR="00141463" w:rsidRPr="002E5A68" w:rsidRDefault="002E5A68" w:rsidP="002E5A68">
      <w:pPr>
        <w:numPr>
          <w:ilvl w:val="0"/>
          <w:numId w:val="36"/>
        </w:numPr>
        <w:spacing w:after="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535808" behindDoc="0" locked="0" layoutInCell="1" allowOverlap="1" wp14:anchorId="1C1C9001" wp14:editId="2EA397E6">
            <wp:simplePos x="0" y="0"/>
            <wp:positionH relativeFrom="margin">
              <wp:posOffset>-380075</wp:posOffset>
            </wp:positionH>
            <wp:positionV relativeFrom="paragraph">
              <wp:posOffset>157015</wp:posOffset>
            </wp:positionV>
            <wp:extent cx="1633855" cy="1889760"/>
            <wp:effectExtent l="0" t="0" r="4445" b="0"/>
            <wp:wrapNone/>
            <wp:docPr id="1457" name="Picture 1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85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Theme="majorEastAsia"/>
        </w:rPr>
        <w:t>fast.</w:t>
      </w:r>
    </w:p>
    <w:p w14:paraId="60311EB3" w14:textId="0B0E4EEF" w:rsidR="00141463" w:rsidRDefault="002E5A68" w:rsidP="00141463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536832" behindDoc="0" locked="0" layoutInCell="1" allowOverlap="1" wp14:anchorId="59193C95" wp14:editId="55071D8F">
            <wp:simplePos x="0" y="0"/>
            <wp:positionH relativeFrom="column">
              <wp:posOffset>382088</wp:posOffset>
            </wp:positionH>
            <wp:positionV relativeFrom="paragraph">
              <wp:posOffset>11009</wp:posOffset>
            </wp:positionV>
            <wp:extent cx="1237615" cy="658495"/>
            <wp:effectExtent l="0" t="0" r="635" b="8255"/>
            <wp:wrapNone/>
            <wp:docPr id="1458" name="Picture 1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58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7739856" w14:textId="3120C7E5" w:rsidR="00141463" w:rsidRDefault="002E5A68" w:rsidP="00141463">
      <w:pPr>
        <w:spacing w:after="0"/>
        <w:ind w:left="3600"/>
        <w:rPr>
          <w:rFonts w:eastAsiaTheme="majorEastAsia"/>
        </w:rPr>
      </w:pPr>
      <w:r>
        <w:rPr>
          <w:rFonts w:eastAsiaTheme="majorEastAsia"/>
          <w:b/>
        </w:rPr>
        <w:t xml:space="preserve">In court processes </w:t>
      </w:r>
      <w:r w:rsidRPr="002E5A68">
        <w:rPr>
          <w:rFonts w:eastAsiaTheme="majorEastAsia"/>
        </w:rPr>
        <w:t>are</w:t>
      </w:r>
      <w:r w:rsidR="001C2D56">
        <w:rPr>
          <w:rFonts w:eastAsiaTheme="majorEastAsia"/>
        </w:rPr>
        <w:t xml:space="preserve"> things that happen inside a court room. </w:t>
      </w:r>
    </w:p>
    <w:p w14:paraId="52B42166" w14:textId="0FF31511" w:rsidR="001C2D56" w:rsidRDefault="001C2D56" w:rsidP="002E5A68">
      <w:pPr>
        <w:spacing w:after="0"/>
        <w:rPr>
          <w:rFonts w:eastAsiaTheme="majorEastAsia"/>
        </w:rPr>
      </w:pPr>
    </w:p>
    <w:p w14:paraId="08A7F6E2" w14:textId="631B78E4" w:rsidR="00141463" w:rsidRPr="00141463" w:rsidRDefault="001C2D56" w:rsidP="00141463">
      <w:pPr>
        <w:numPr>
          <w:ilvl w:val="0"/>
          <w:numId w:val="25"/>
        </w:numPr>
        <w:rPr>
          <w:b/>
        </w:rPr>
      </w:pPr>
      <w:r>
        <w:rPr>
          <w:b/>
        </w:rPr>
        <w:t xml:space="preserve">What can be done to make </w:t>
      </w:r>
      <w:r w:rsidR="00ED656F">
        <w:rPr>
          <w:b/>
        </w:rPr>
        <w:t xml:space="preserve">     in </w:t>
      </w:r>
      <w:r>
        <w:rPr>
          <w:b/>
        </w:rPr>
        <w:t>court processes better</w:t>
      </w:r>
      <w:r w:rsidR="00141463" w:rsidRPr="00141463">
        <w:rPr>
          <w:b/>
        </w:rPr>
        <w:t xml:space="preserve">? </w:t>
      </w:r>
    </w:p>
    <w:p w14:paraId="2EB6F533" w14:textId="77777777" w:rsidR="00141463" w:rsidRDefault="00141463" w:rsidP="00141463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31712" behindDoc="0" locked="0" layoutInCell="1" allowOverlap="1" wp14:anchorId="15360B02" wp14:editId="0D05C9F9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451" name="Straight Connector 1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E2B84B" id="Straight Connector 1451" o:spid="_x0000_s1026" style="position:absolute;flip:y;z-index:2525317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Dpro2/7AQAAUw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BE968BD" w14:textId="77777777" w:rsidR="00141463" w:rsidRDefault="00141463" w:rsidP="00141463">
      <w:pPr>
        <w:ind w:left="3600"/>
        <w:rPr>
          <w:b/>
        </w:rPr>
      </w:pPr>
    </w:p>
    <w:p w14:paraId="0463F1E1" w14:textId="77777777" w:rsidR="00141463" w:rsidRDefault="00141463" w:rsidP="00141463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32736" behindDoc="0" locked="0" layoutInCell="1" allowOverlap="1" wp14:anchorId="1E7B09A7" wp14:editId="322212D3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452" name="Straight Connector 1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B17207" id="Straight Connector 1452" o:spid="_x0000_s1026" style="position:absolute;flip:y;z-index:2525327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94308B4" w14:textId="77777777" w:rsidR="00141463" w:rsidRDefault="00141463" w:rsidP="00141463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33760" behindDoc="0" locked="0" layoutInCell="1" allowOverlap="1" wp14:anchorId="0EBE67CE" wp14:editId="6038F96C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454" name="Straight Connector 1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4835E5" id="Straight Connector 1454" o:spid="_x0000_s1026" style="position:absolute;flip:y;z-index:2525337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BB18B33" w14:textId="54BF1D46" w:rsidR="00141463" w:rsidRPr="009D5019" w:rsidRDefault="00141463" w:rsidP="00141463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34784" behindDoc="0" locked="0" layoutInCell="1" allowOverlap="1" wp14:anchorId="6EF7C52F" wp14:editId="04C59D19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455" name="Straight Connector 1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C5F2B3" id="Straight Connector 1455" o:spid="_x0000_s1026" style="position:absolute;flip:y;z-index:2525347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49476E09" w14:textId="77777777" w:rsidR="00141463" w:rsidRDefault="00141463" w:rsidP="00141463">
      <w:pPr>
        <w:spacing w:after="0"/>
        <w:ind w:left="3600"/>
        <w:rPr>
          <w:rFonts w:eastAsiaTheme="majorEastAsia"/>
        </w:rPr>
      </w:pPr>
    </w:p>
    <w:p w14:paraId="60DDD3E8" w14:textId="0DC7504B" w:rsidR="00E275E4" w:rsidRPr="002E5A68" w:rsidRDefault="00E275E4" w:rsidP="002E5A68">
      <w:pPr>
        <w:spacing w:after="0"/>
        <w:jc w:val="center"/>
        <w:rPr>
          <w:rFonts w:eastAsiaTheme="majorEastAsia"/>
          <w:b/>
          <w:sz w:val="44"/>
          <w:szCs w:val="44"/>
        </w:rPr>
      </w:pPr>
      <w:r>
        <w:rPr>
          <w:b/>
          <w:color w:val="000000" w:themeColor="text1"/>
          <w:sz w:val="36"/>
          <w:szCs w:val="36"/>
        </w:rPr>
        <w:br w:type="column"/>
      </w:r>
      <w:r w:rsidRPr="002E5A68">
        <w:rPr>
          <w:b/>
          <w:noProof/>
          <w:color w:val="2F5496" w:themeColor="accent5" w:themeShade="BF"/>
          <w:sz w:val="44"/>
          <w:szCs w:val="44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381184" behindDoc="1" locked="0" layoutInCell="1" allowOverlap="1" wp14:anchorId="01C2471C" wp14:editId="2C287B09">
                <wp:simplePos x="0" y="0"/>
                <wp:positionH relativeFrom="column">
                  <wp:posOffset>-295422</wp:posOffset>
                </wp:positionH>
                <wp:positionV relativeFrom="paragraph">
                  <wp:posOffset>-140677</wp:posOffset>
                </wp:positionV>
                <wp:extent cx="6253480" cy="654148"/>
                <wp:effectExtent l="0" t="0" r="13970" b="12700"/>
                <wp:wrapNone/>
                <wp:docPr id="180" name="Rectangle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3480" cy="65414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5F4C50" id="Rectangle 180" o:spid="_x0000_s1026" style="position:absolute;margin-left:-23.25pt;margin-top:-11.1pt;width:492.4pt;height:51.5pt;z-index:-25093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" fillcolor="white [3212]" strokecolor="#2f5496 [2408]" strokeweight="2pt"/>
            </w:pict>
          </mc:Fallback>
        </mc:AlternateContent>
      </w:r>
      <w:r w:rsidRPr="002E5A68">
        <w:rPr>
          <w:b/>
          <w:color w:val="2F5496" w:themeColor="accent5" w:themeShade="BF"/>
          <w:sz w:val="44"/>
          <w:szCs w:val="44"/>
        </w:rPr>
        <w:t>Without notice applications</w:t>
      </w:r>
    </w:p>
    <w:p w14:paraId="391746C6" w14:textId="77777777" w:rsidR="00E275E4" w:rsidRDefault="00E275E4" w:rsidP="00E275E4">
      <w:pPr>
        <w:spacing w:after="0"/>
        <w:ind w:left="3600"/>
        <w:rPr>
          <w:rFonts w:eastAsiaTheme="majorEastAsia"/>
        </w:rPr>
      </w:pPr>
    </w:p>
    <w:p w14:paraId="4D02DC17" w14:textId="31FA572C" w:rsidR="00E275E4" w:rsidRDefault="00ED656F" w:rsidP="00E275E4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738560" behindDoc="0" locked="0" layoutInCell="1" allowOverlap="1" wp14:anchorId="4A0C419F" wp14:editId="09541F11">
            <wp:simplePos x="0" y="0"/>
            <wp:positionH relativeFrom="column">
              <wp:posOffset>-160231</wp:posOffset>
            </wp:positionH>
            <wp:positionV relativeFrom="paragraph">
              <wp:posOffset>199179</wp:posOffset>
            </wp:positionV>
            <wp:extent cx="1688465" cy="1347470"/>
            <wp:effectExtent l="0" t="0" r="6985" b="5080"/>
            <wp:wrapNone/>
            <wp:docPr id="1704" name="Picture 1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465" cy="1347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3017088" behindDoc="1" locked="0" layoutInCell="1" allowOverlap="1" wp14:anchorId="1757EE26" wp14:editId="6BEEFE82">
                <wp:simplePos x="0" y="0"/>
                <wp:positionH relativeFrom="margin">
                  <wp:posOffset>2065867</wp:posOffset>
                </wp:positionH>
                <wp:positionV relativeFrom="paragraph">
                  <wp:posOffset>166582</wp:posOffset>
                </wp:positionV>
                <wp:extent cx="3848946" cy="1659466"/>
                <wp:effectExtent l="0" t="0" r="0" b="0"/>
                <wp:wrapNone/>
                <wp:docPr id="1870" name="Rectangle 1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48946" cy="1659466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D6DDE5" id="Rectangle 1870" o:spid="_x0000_s1026" style="position:absolute;margin-left:162.65pt;margin-top:13.1pt;width:303.05pt;height:130.65pt;z-index:-25029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" fillcolor="#b4c7e7" stroked="f" strokeweight="1pt">
                <v:path arrowok="t"/>
                <w10:wrap anchorx="margin"/>
              </v:rect>
            </w:pict>
          </mc:Fallback>
        </mc:AlternateContent>
      </w:r>
      <w:r w:rsidR="00E275E4">
        <w:rPr>
          <w:rFonts w:eastAsiaTheme="majorEastAsia"/>
        </w:rPr>
        <w:br/>
      </w:r>
      <w:r w:rsidR="008F0F69">
        <w:rPr>
          <w:rFonts w:eastAsiaTheme="majorEastAsia"/>
          <w:b/>
        </w:rPr>
        <w:t xml:space="preserve">Without notice applications </w:t>
      </w:r>
      <w:r w:rsidR="00F23A95">
        <w:rPr>
          <w:rFonts w:eastAsiaTheme="majorEastAsia"/>
        </w:rPr>
        <w:t>are important in the family c</w:t>
      </w:r>
      <w:r w:rsidR="008F0F69">
        <w:rPr>
          <w:rFonts w:eastAsiaTheme="majorEastAsia"/>
        </w:rPr>
        <w:t xml:space="preserve">ourt process because </w:t>
      </w:r>
      <w:r w:rsidR="002258E4">
        <w:rPr>
          <w:rFonts w:eastAsiaTheme="majorEastAsia"/>
        </w:rPr>
        <w:t xml:space="preserve">they make sure people get help quickly when they need it. </w:t>
      </w:r>
    </w:p>
    <w:p w14:paraId="5547E97C" w14:textId="11CC3D66" w:rsidR="00E275E4" w:rsidRDefault="002258E4" w:rsidP="002258E4">
      <w:pPr>
        <w:spacing w:after="0"/>
        <w:rPr>
          <w:rFonts w:eastAsiaTheme="majorEastAsia"/>
        </w:rPr>
      </w:pPr>
      <w:r>
        <w:rPr>
          <w:rFonts w:eastAsiaTheme="majorEastAsia"/>
        </w:rPr>
        <w:tab/>
      </w:r>
      <w:r>
        <w:rPr>
          <w:rFonts w:eastAsiaTheme="majorEastAsia"/>
        </w:rPr>
        <w:tab/>
      </w:r>
      <w:r>
        <w:rPr>
          <w:rFonts w:eastAsiaTheme="majorEastAsia"/>
        </w:rPr>
        <w:tab/>
      </w:r>
      <w:r>
        <w:rPr>
          <w:rFonts w:eastAsiaTheme="majorEastAsia"/>
        </w:rPr>
        <w:tab/>
      </w:r>
      <w:r>
        <w:rPr>
          <w:rFonts w:eastAsiaTheme="majorEastAsia"/>
        </w:rPr>
        <w:tab/>
      </w:r>
    </w:p>
    <w:p w14:paraId="18B2FF80" w14:textId="212E080C" w:rsidR="002258E4" w:rsidRDefault="00FB553E" w:rsidP="002258E4">
      <w:pPr>
        <w:spacing w:after="0"/>
        <w:ind w:left="3600"/>
        <w:rPr>
          <w:rFonts w:eastAsiaTheme="majorEastAsia"/>
        </w:rPr>
      </w:pPr>
      <w:r>
        <w:rPr>
          <w:b/>
          <w:noProof/>
          <w:lang w:eastAsia="en-NZ"/>
        </w:rPr>
        <w:drawing>
          <wp:anchor distT="0" distB="0" distL="114300" distR="114300" simplePos="0" relativeHeight="252739584" behindDoc="0" locked="0" layoutInCell="1" allowOverlap="1" wp14:anchorId="0614F48A" wp14:editId="5B9A3DEA">
            <wp:simplePos x="0" y="0"/>
            <wp:positionH relativeFrom="margin">
              <wp:posOffset>-1321806</wp:posOffset>
            </wp:positionH>
            <wp:positionV relativeFrom="paragraph">
              <wp:posOffset>331124</wp:posOffset>
            </wp:positionV>
            <wp:extent cx="3177766" cy="1301750"/>
            <wp:effectExtent l="0" t="0" r="0" b="0"/>
            <wp:wrapNone/>
            <wp:docPr id="1705" name="Picture 1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766" cy="130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253F46" w14:textId="0114CD7F" w:rsidR="0073693F" w:rsidRDefault="0073693F" w:rsidP="002258E4">
      <w:pPr>
        <w:numPr>
          <w:ilvl w:val="0"/>
          <w:numId w:val="25"/>
        </w:numPr>
        <w:rPr>
          <w:b/>
        </w:rPr>
      </w:pPr>
      <w:r>
        <w:rPr>
          <w:b/>
        </w:rPr>
        <w:t>Do you think people will need to do less of these kinds of applications if they can get:</w:t>
      </w:r>
      <w:r>
        <w:rPr>
          <w:b/>
        </w:rPr>
        <w:br/>
      </w:r>
    </w:p>
    <w:p w14:paraId="56129432" w14:textId="161C3451" w:rsidR="0073693F" w:rsidRDefault="0073693F" w:rsidP="0073693F">
      <w:pPr>
        <w:numPr>
          <w:ilvl w:val="0"/>
          <w:numId w:val="37"/>
        </w:numPr>
        <w:rPr>
          <w:b/>
        </w:rPr>
      </w:pPr>
      <w:r>
        <w:rPr>
          <w:b/>
        </w:rPr>
        <w:t>advice about the law</w:t>
      </w:r>
      <w:r>
        <w:rPr>
          <w:b/>
        </w:rPr>
        <w:br/>
      </w:r>
    </w:p>
    <w:p w14:paraId="26009430" w14:textId="739A49F9" w:rsidR="002258E4" w:rsidRPr="0073693F" w:rsidRDefault="0073693F" w:rsidP="0073693F">
      <w:pPr>
        <w:numPr>
          <w:ilvl w:val="0"/>
          <w:numId w:val="37"/>
        </w:numPr>
        <w:rPr>
          <w:b/>
        </w:rPr>
      </w:pPr>
      <w:r>
        <w:rPr>
          <w:b/>
        </w:rPr>
        <w:t>a lawyer to work for their case</w:t>
      </w:r>
      <w:r w:rsidR="002258E4" w:rsidRPr="0073693F">
        <w:rPr>
          <w:b/>
        </w:rPr>
        <w:t xml:space="preserve">? </w:t>
      </w:r>
    </w:p>
    <w:p w14:paraId="7F41C23C" w14:textId="77777777" w:rsidR="002258E4" w:rsidRDefault="002258E4" w:rsidP="002258E4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38880" behindDoc="0" locked="0" layoutInCell="1" allowOverlap="1" wp14:anchorId="354743C2" wp14:editId="47462BF9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460" name="Straight Connector 1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F70C156" id="Straight Connector 1460" o:spid="_x0000_s1026" style="position:absolute;flip:y;z-index:2525388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BCy9Xf7AQAAUw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18C57EF8" w14:textId="77777777" w:rsidR="002258E4" w:rsidRDefault="002258E4" w:rsidP="002258E4">
      <w:pPr>
        <w:ind w:left="3600"/>
        <w:rPr>
          <w:b/>
        </w:rPr>
      </w:pPr>
    </w:p>
    <w:p w14:paraId="6BA4BDA4" w14:textId="77777777" w:rsidR="002258E4" w:rsidRDefault="002258E4" w:rsidP="002258E4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39904" behindDoc="0" locked="0" layoutInCell="1" allowOverlap="1" wp14:anchorId="1DBE2F05" wp14:editId="6A11D3DC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461" name="Straight Connector 1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D02BC5" id="Straight Connector 1461" o:spid="_x0000_s1026" style="position:absolute;flip:y;z-index:2525399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A0C3CB5" w14:textId="77777777" w:rsidR="002258E4" w:rsidRDefault="002258E4" w:rsidP="002258E4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40928" behindDoc="0" locked="0" layoutInCell="1" allowOverlap="1" wp14:anchorId="42073D6F" wp14:editId="48F9880C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462" name="Straight Connector 1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B44FB1" id="Straight Connector 1462" o:spid="_x0000_s1026" style="position:absolute;flip:y;z-index:2525409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5BF76F1F" w14:textId="7B9E36DE" w:rsidR="005533D9" w:rsidRPr="0073693F" w:rsidRDefault="002258E4" w:rsidP="0073693F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41952" behindDoc="0" locked="0" layoutInCell="1" allowOverlap="1" wp14:anchorId="0A503242" wp14:editId="27E50822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463" name="Straight Connector 1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EC3D1DD" id="Straight Connector 1463" o:spid="_x0000_s1026" style="position:absolute;flip:y;z-index:2525419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BB00A6E" w14:textId="77777777" w:rsidR="005533D9" w:rsidRDefault="005533D9" w:rsidP="005533D9">
      <w:pPr>
        <w:spacing w:after="0"/>
        <w:ind w:left="3600"/>
        <w:rPr>
          <w:rFonts w:eastAsiaTheme="majorEastAsia"/>
        </w:rPr>
      </w:pPr>
    </w:p>
    <w:p w14:paraId="0D3BB90E" w14:textId="0BF48D86" w:rsidR="005533D9" w:rsidRPr="00141463" w:rsidRDefault="00957244" w:rsidP="005533D9">
      <w:pPr>
        <w:numPr>
          <w:ilvl w:val="0"/>
          <w:numId w:val="25"/>
        </w:numPr>
        <w:rPr>
          <w:b/>
        </w:rPr>
      </w:pPr>
      <w:r>
        <w:rPr>
          <w:b/>
          <w:noProof/>
          <w:lang w:eastAsia="en-NZ"/>
        </w:rPr>
        <w:lastRenderedPageBreak/>
        <w:drawing>
          <wp:anchor distT="0" distB="0" distL="114300" distR="114300" simplePos="0" relativeHeight="252781568" behindDoc="0" locked="0" layoutInCell="1" allowOverlap="1" wp14:anchorId="6B842925" wp14:editId="1875B6A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694815" cy="1597025"/>
            <wp:effectExtent l="0" t="0" r="635" b="3175"/>
            <wp:wrapNone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815" cy="159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33D9">
        <w:rPr>
          <w:b/>
        </w:rPr>
        <w:t xml:space="preserve">Would it be a good idea to make sure people know </w:t>
      </w:r>
      <w:r w:rsidR="00EA696B">
        <w:rPr>
          <w:b/>
        </w:rPr>
        <w:t xml:space="preserve">that </w:t>
      </w:r>
      <w:r w:rsidR="005533D9">
        <w:rPr>
          <w:b/>
        </w:rPr>
        <w:t>parenting orders made without notice can be cancelled?</w:t>
      </w:r>
    </w:p>
    <w:p w14:paraId="473718DD" w14:textId="77777777" w:rsidR="005533D9" w:rsidRDefault="005533D9" w:rsidP="005533D9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44000" behindDoc="0" locked="0" layoutInCell="1" allowOverlap="1" wp14:anchorId="44896F38" wp14:editId="76EDD8C5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464" name="Straight Connector 1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756E05" id="Straight Connector 1464" o:spid="_x0000_s1026" style="position:absolute;flip:y;z-index:2525440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JMxeor7AQAAUw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7C1BAC4" w14:textId="77777777" w:rsidR="005533D9" w:rsidRDefault="005533D9" w:rsidP="005533D9">
      <w:pPr>
        <w:ind w:left="3600"/>
        <w:rPr>
          <w:b/>
        </w:rPr>
      </w:pPr>
    </w:p>
    <w:p w14:paraId="4E26BAEF" w14:textId="77777777" w:rsidR="005533D9" w:rsidRDefault="005533D9" w:rsidP="005533D9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45024" behindDoc="0" locked="0" layoutInCell="1" allowOverlap="1" wp14:anchorId="32FCB12D" wp14:editId="1DA1FA2D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465" name="Straight Connector 1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491B47" id="Straight Connector 1465" o:spid="_x0000_s1026" style="position:absolute;flip:y;z-index:2525450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EDE3279" w14:textId="77777777" w:rsidR="005533D9" w:rsidRDefault="005533D9" w:rsidP="005533D9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46048" behindDoc="0" locked="0" layoutInCell="1" allowOverlap="1" wp14:anchorId="7D69500A" wp14:editId="6A074685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466" name="Straight Connector 1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95DC1B" id="Straight Connector 1466" o:spid="_x0000_s1026" style="position:absolute;flip:y;z-index:2525460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D432904" w14:textId="77777777" w:rsidR="005533D9" w:rsidRPr="009D5019" w:rsidRDefault="005533D9" w:rsidP="005533D9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47072" behindDoc="0" locked="0" layoutInCell="1" allowOverlap="1" wp14:anchorId="7F2489D0" wp14:editId="342942AB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467" name="Straight Connector 1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E53EF32" id="Straight Connector 1467" o:spid="_x0000_s1026" style="position:absolute;flip:y;z-index:2525470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6B5D71E" w14:textId="77777777" w:rsidR="00E275E4" w:rsidRDefault="00E275E4" w:rsidP="00E275E4">
      <w:pPr>
        <w:spacing w:after="0"/>
        <w:ind w:left="3600"/>
        <w:rPr>
          <w:rFonts w:eastAsiaTheme="majorEastAsia"/>
        </w:rPr>
      </w:pPr>
    </w:p>
    <w:p w14:paraId="6D9D12A5" w14:textId="0F17256A" w:rsidR="00E275E4" w:rsidRDefault="00E275E4" w:rsidP="00E275E4">
      <w:pPr>
        <w:pStyle w:val="Heading1"/>
      </w:pPr>
      <w:r>
        <w:rPr>
          <w:b w:val="0"/>
          <w:color w:val="000000" w:themeColor="text1"/>
          <w:sz w:val="36"/>
          <w:szCs w:val="36"/>
        </w:rPr>
        <w:br w:type="column"/>
      </w: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384256" behindDoc="1" locked="0" layoutInCell="1" allowOverlap="1" wp14:anchorId="6590F6B1" wp14:editId="2DEF789B">
                <wp:simplePos x="0" y="0"/>
                <wp:positionH relativeFrom="column">
                  <wp:posOffset>-295422</wp:posOffset>
                </wp:positionH>
                <wp:positionV relativeFrom="paragraph">
                  <wp:posOffset>-140677</wp:posOffset>
                </wp:positionV>
                <wp:extent cx="6253480" cy="604911"/>
                <wp:effectExtent l="0" t="0" r="13970" b="24130"/>
                <wp:wrapNone/>
                <wp:docPr id="182" name="Rectangle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3480" cy="604911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F1B450" id="Rectangle 182" o:spid="_x0000_s1026" style="position:absolute;margin-left:-23.25pt;margin-top:-11.1pt;width:492.4pt;height:47.65pt;z-index:-25093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" fillcolor="white [3212]" strokecolor="#2f5496 [2408]" strokeweight="2pt"/>
            </w:pict>
          </mc:Fallback>
        </mc:AlternateContent>
      </w:r>
      <w:r>
        <w:t>Triaging</w:t>
      </w:r>
    </w:p>
    <w:p w14:paraId="03F4E8BB" w14:textId="28FBF8A8" w:rsidR="00E275E4" w:rsidRDefault="00ED656F" w:rsidP="00160F4F">
      <w:pPr>
        <w:spacing w:after="0"/>
        <w:ind w:left="3600"/>
        <w:rPr>
          <w:rFonts w:eastAsiaTheme="majorEastAsia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3019136" behindDoc="1" locked="0" layoutInCell="1" allowOverlap="1" wp14:anchorId="62A98CC6" wp14:editId="5224873D">
                <wp:simplePos x="0" y="0"/>
                <wp:positionH relativeFrom="margin">
                  <wp:posOffset>2082800</wp:posOffset>
                </wp:positionH>
                <wp:positionV relativeFrom="paragraph">
                  <wp:posOffset>520912</wp:posOffset>
                </wp:positionV>
                <wp:extent cx="3848946" cy="1253067"/>
                <wp:effectExtent l="0" t="0" r="0" b="4445"/>
                <wp:wrapNone/>
                <wp:docPr id="1871" name="Rectangle 1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48946" cy="1253067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5C9C2F" id="Rectangle 1871" o:spid="_x0000_s1026" style="position:absolute;margin-left:164pt;margin-top:41pt;width:303.05pt;height:98.65pt;z-index:-25029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" fillcolor="#b4c7e7" stroked="f" strokeweight="1pt">
                <v:path arrowok="t"/>
                <w10:wrap anchorx="margin"/>
              </v:rect>
            </w:pict>
          </mc:Fallback>
        </mc:AlternateContent>
      </w:r>
      <w:r w:rsidR="00630493">
        <w:rPr>
          <w:noProof/>
          <w:lang w:eastAsia="en-NZ"/>
        </w:rPr>
        <w:drawing>
          <wp:anchor distT="0" distB="0" distL="114300" distR="114300" simplePos="0" relativeHeight="252383232" behindDoc="1" locked="0" layoutInCell="1" allowOverlap="1" wp14:anchorId="23BB06F4" wp14:editId="56F2AE05">
            <wp:simplePos x="0" y="0"/>
            <wp:positionH relativeFrom="column">
              <wp:posOffset>-210676</wp:posOffset>
            </wp:positionH>
            <wp:positionV relativeFrom="paragraph">
              <wp:posOffset>540020</wp:posOffset>
            </wp:positionV>
            <wp:extent cx="1714500" cy="1610995"/>
            <wp:effectExtent l="0" t="0" r="0" b="0"/>
            <wp:wrapNone/>
            <wp:docPr id="184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61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5797">
        <w:rPr>
          <w:rFonts w:eastAsiaTheme="majorEastAsia"/>
          <w:b/>
        </w:rPr>
        <w:br/>
      </w:r>
      <w:r w:rsidR="00E275E4">
        <w:rPr>
          <w:rFonts w:eastAsiaTheme="majorEastAsia"/>
        </w:rPr>
        <w:br/>
      </w:r>
      <w:r w:rsidR="00503F2E">
        <w:rPr>
          <w:rFonts w:eastAsiaTheme="majorEastAsia"/>
          <w:b/>
        </w:rPr>
        <w:t xml:space="preserve">Triaging </w:t>
      </w:r>
      <w:r w:rsidR="00C276BA">
        <w:rPr>
          <w:rFonts w:eastAsiaTheme="majorEastAsia"/>
        </w:rPr>
        <w:t>means we work out what are the best things to do next</w:t>
      </w:r>
      <w:r w:rsidR="00503F2E">
        <w:rPr>
          <w:rFonts w:eastAsiaTheme="majorEastAsia"/>
        </w:rPr>
        <w:t xml:space="preserve"> for each person</w:t>
      </w:r>
      <w:r w:rsidR="00E275E4" w:rsidRPr="00503F2E">
        <w:rPr>
          <w:rFonts w:eastAsiaTheme="majorEastAsia"/>
          <w:b/>
        </w:rPr>
        <w:t xml:space="preserve"> </w:t>
      </w:r>
      <w:r w:rsidR="00BC23A2">
        <w:rPr>
          <w:rFonts w:eastAsiaTheme="majorEastAsia"/>
        </w:rPr>
        <w:t>that goes to</w:t>
      </w:r>
      <w:r w:rsidR="00F23A95">
        <w:rPr>
          <w:rFonts w:eastAsiaTheme="majorEastAsia"/>
        </w:rPr>
        <w:t xml:space="preserve"> family c</w:t>
      </w:r>
      <w:r w:rsidR="00160F4F">
        <w:rPr>
          <w:rFonts w:eastAsiaTheme="majorEastAsia"/>
        </w:rPr>
        <w:t>ourt.</w:t>
      </w:r>
    </w:p>
    <w:p w14:paraId="1D2BA0A9" w14:textId="77777777" w:rsidR="00160F4F" w:rsidRDefault="00160F4F" w:rsidP="00160F4F">
      <w:pPr>
        <w:spacing w:after="0"/>
        <w:ind w:left="3600"/>
        <w:rPr>
          <w:rFonts w:eastAsiaTheme="majorEastAsia"/>
        </w:rPr>
      </w:pPr>
    </w:p>
    <w:p w14:paraId="1A7C5C97" w14:textId="77777777" w:rsidR="00160F4F" w:rsidRPr="00160F4F" w:rsidRDefault="00160F4F" w:rsidP="00160F4F">
      <w:pPr>
        <w:spacing w:after="0"/>
        <w:ind w:left="3600"/>
        <w:rPr>
          <w:rFonts w:eastAsiaTheme="majorEastAsia"/>
        </w:rPr>
      </w:pPr>
    </w:p>
    <w:p w14:paraId="002FAE52" w14:textId="77777777" w:rsidR="00182442" w:rsidRDefault="00182442" w:rsidP="00182442">
      <w:pPr>
        <w:spacing w:after="0"/>
        <w:ind w:left="3600"/>
        <w:rPr>
          <w:rFonts w:eastAsiaTheme="majorEastAsia"/>
        </w:rPr>
      </w:pPr>
    </w:p>
    <w:p w14:paraId="403F3A9C" w14:textId="7D85BD93" w:rsidR="00182442" w:rsidRPr="00141463" w:rsidRDefault="00E40E5A" w:rsidP="00182442">
      <w:pPr>
        <w:numPr>
          <w:ilvl w:val="0"/>
          <w:numId w:val="25"/>
        </w:numPr>
        <w:rPr>
          <w:b/>
        </w:rPr>
      </w:pPr>
      <w:r>
        <w:rPr>
          <w:noProof/>
          <w:lang w:eastAsia="en-NZ"/>
        </w:rPr>
        <w:drawing>
          <wp:anchor distT="0" distB="0" distL="114300" distR="114300" simplePos="0" relativeHeight="252783616" behindDoc="0" locked="0" layoutInCell="1" allowOverlap="1" wp14:anchorId="505FAD2A" wp14:editId="370ADC3F">
            <wp:simplePos x="0" y="0"/>
            <wp:positionH relativeFrom="column">
              <wp:posOffset>-642796</wp:posOffset>
            </wp:positionH>
            <wp:positionV relativeFrom="paragraph">
              <wp:posOffset>335333</wp:posOffset>
            </wp:positionV>
            <wp:extent cx="2489703" cy="1149441"/>
            <wp:effectExtent l="0" t="0" r="6350" b="0"/>
            <wp:wrapNone/>
            <wp:docPr id="334" name="Picture 1655" descr="A close up of a logoDescription generated with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5" descr="A close up of a logoDescription generated with high confidence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704" cy="115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2442">
        <w:rPr>
          <w:b/>
        </w:rPr>
        <w:t xml:space="preserve">What is the best way to make sure </w:t>
      </w:r>
      <w:r w:rsidR="00C276BA">
        <w:rPr>
          <w:b/>
        </w:rPr>
        <w:t>we work out what are the best things to do next</w:t>
      </w:r>
      <w:r w:rsidR="00182442">
        <w:rPr>
          <w:b/>
        </w:rPr>
        <w:t xml:space="preserve"> fo</w:t>
      </w:r>
      <w:r w:rsidR="00BC23A2">
        <w:rPr>
          <w:b/>
        </w:rPr>
        <w:t xml:space="preserve">r each person that goes to </w:t>
      </w:r>
      <w:r w:rsidR="00F23A95">
        <w:rPr>
          <w:b/>
        </w:rPr>
        <w:t>family c</w:t>
      </w:r>
      <w:r w:rsidR="00182442">
        <w:rPr>
          <w:b/>
        </w:rPr>
        <w:t>ourt?</w:t>
      </w:r>
    </w:p>
    <w:p w14:paraId="54B83CB4" w14:textId="77777777" w:rsidR="00182442" w:rsidRDefault="00182442" w:rsidP="00182442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49120" behindDoc="0" locked="0" layoutInCell="1" allowOverlap="1" wp14:anchorId="348D5FDF" wp14:editId="36B01BFA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468" name="Straight Connector 1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EB2C7C" id="Straight Connector 1468" o:spid="_x0000_s1026" style="position:absolute;flip:y;z-index:2525491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Fezm1f7AQAAUw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AFD98F0" w14:textId="77777777" w:rsidR="00182442" w:rsidRDefault="00182442" w:rsidP="00182442">
      <w:pPr>
        <w:ind w:left="3600"/>
        <w:rPr>
          <w:b/>
        </w:rPr>
      </w:pPr>
    </w:p>
    <w:p w14:paraId="2DE0F6F8" w14:textId="77777777" w:rsidR="00182442" w:rsidRDefault="00182442" w:rsidP="00182442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50144" behindDoc="0" locked="0" layoutInCell="1" allowOverlap="1" wp14:anchorId="5ACF7808" wp14:editId="1D2E1D6A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469" name="Straight Connector 1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F167631" id="Straight Connector 1469" o:spid="_x0000_s1026" style="position:absolute;flip:y;z-index:2525501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A6F6262" w14:textId="77777777" w:rsidR="00182442" w:rsidRDefault="00182442" w:rsidP="00182442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51168" behindDoc="0" locked="0" layoutInCell="1" allowOverlap="1" wp14:anchorId="07ED4984" wp14:editId="0D2B2BF3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470" name="Straight Connector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13EEAC" id="Straight Connector 1470" o:spid="_x0000_s1026" style="position:absolute;flip:y;z-index:2525511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E1E1EB9" w14:textId="77777777" w:rsidR="00182442" w:rsidRPr="009D5019" w:rsidRDefault="00182442" w:rsidP="00182442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52192" behindDoc="0" locked="0" layoutInCell="1" allowOverlap="1" wp14:anchorId="27FD6686" wp14:editId="4C41C4D8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471" name="Straight Connector 1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721E89" id="Straight Connector 1471" o:spid="_x0000_s1026" style="position:absolute;flip:y;z-index:2525521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6031A05" w14:textId="77777777" w:rsidR="00E275E4" w:rsidRDefault="00E275E4" w:rsidP="00E275E4">
      <w:pPr>
        <w:spacing w:after="0"/>
        <w:ind w:left="3600"/>
        <w:rPr>
          <w:rFonts w:eastAsiaTheme="majorEastAsia"/>
        </w:rPr>
      </w:pPr>
    </w:p>
    <w:p w14:paraId="4009E25F" w14:textId="77777777" w:rsidR="00E275E4" w:rsidRDefault="00E275E4" w:rsidP="00E275E4">
      <w:pPr>
        <w:spacing w:after="0"/>
        <w:ind w:left="3600"/>
        <w:rPr>
          <w:rFonts w:eastAsiaTheme="majorEastAsia"/>
        </w:rPr>
      </w:pPr>
    </w:p>
    <w:p w14:paraId="51B21628" w14:textId="41FC95D8" w:rsidR="00E275E4" w:rsidRDefault="00E275E4" w:rsidP="005363BA">
      <w:pPr>
        <w:pStyle w:val="Heading1"/>
      </w:pPr>
      <w:r>
        <w:rPr>
          <w:b w:val="0"/>
          <w:color w:val="000000" w:themeColor="text1"/>
          <w:sz w:val="36"/>
          <w:szCs w:val="36"/>
        </w:rPr>
        <w:br w:type="column"/>
      </w: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387328" behindDoc="1" locked="0" layoutInCell="1" allowOverlap="1" wp14:anchorId="474E1E16" wp14:editId="12297BD2">
                <wp:simplePos x="0" y="0"/>
                <wp:positionH relativeFrom="column">
                  <wp:posOffset>-295422</wp:posOffset>
                </wp:positionH>
                <wp:positionV relativeFrom="paragraph">
                  <wp:posOffset>-140677</wp:posOffset>
                </wp:positionV>
                <wp:extent cx="6253480" cy="597877"/>
                <wp:effectExtent l="0" t="0" r="13970" b="12065"/>
                <wp:wrapNone/>
                <wp:docPr id="185" name="Rectangle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3480" cy="597877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2A187C" id="Rectangle 185" o:spid="_x0000_s1026" style="position:absolute;margin-left:-23.25pt;margin-top:-11.1pt;width:492.4pt;height:47.1pt;z-index:-25092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" fillcolor="white [3212]" strokecolor="#2f5496 [2408]" strokeweight="2pt"/>
            </w:pict>
          </mc:Fallback>
        </mc:AlternateContent>
      </w:r>
      <w:r>
        <w:t>Complex cases</w:t>
      </w:r>
    </w:p>
    <w:p w14:paraId="4CB39005" w14:textId="18723C2F" w:rsidR="005363BA" w:rsidRDefault="00ED656F" w:rsidP="00E275E4">
      <w:pPr>
        <w:spacing w:after="0"/>
        <w:ind w:left="3600"/>
        <w:rPr>
          <w:rFonts w:eastAsiaTheme="majorEastAsia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3021184" behindDoc="1" locked="0" layoutInCell="1" allowOverlap="1" wp14:anchorId="684D31AF" wp14:editId="354FE17E">
                <wp:simplePos x="0" y="0"/>
                <wp:positionH relativeFrom="margin">
                  <wp:posOffset>2065866</wp:posOffset>
                </wp:positionH>
                <wp:positionV relativeFrom="paragraph">
                  <wp:posOffset>499110</wp:posOffset>
                </wp:positionV>
                <wp:extent cx="3848946" cy="1253067"/>
                <wp:effectExtent l="0" t="0" r="0" b="4445"/>
                <wp:wrapNone/>
                <wp:docPr id="1872" name="Rectangle 1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48946" cy="1253067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DCBCEC" id="Rectangle 1872" o:spid="_x0000_s1026" style="position:absolute;margin-left:162.65pt;margin-top:39.3pt;width:303.05pt;height:98.65pt;z-index:-250295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" fillcolor="#b4c7e7" stroked="f" strokeweight="1pt">
                <v:path arrowok="t"/>
                <w10:wrap anchorx="margin"/>
              </v:rect>
            </w:pict>
          </mc:Fallback>
        </mc:AlternateContent>
      </w:r>
      <w:r w:rsidR="005E7275">
        <w:rPr>
          <w:rFonts w:eastAsiaTheme="majorEastAsia"/>
          <w:noProof/>
          <w:lang w:eastAsia="en-NZ"/>
        </w:rPr>
        <w:drawing>
          <wp:anchor distT="0" distB="0" distL="114300" distR="114300" simplePos="0" relativeHeight="252761088" behindDoc="0" locked="0" layoutInCell="1" allowOverlap="1" wp14:anchorId="7A1C5342" wp14:editId="5C7FE999">
            <wp:simplePos x="0" y="0"/>
            <wp:positionH relativeFrom="column">
              <wp:posOffset>-147647</wp:posOffset>
            </wp:positionH>
            <wp:positionV relativeFrom="paragraph">
              <wp:posOffset>1107214</wp:posOffset>
            </wp:positionV>
            <wp:extent cx="1713230" cy="1718945"/>
            <wp:effectExtent l="0" t="0" r="1270" b="0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230" cy="1718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5797">
        <w:rPr>
          <w:rFonts w:eastAsiaTheme="majorEastAsia"/>
        </w:rPr>
        <w:br/>
      </w:r>
      <w:r w:rsidR="00E275E4">
        <w:rPr>
          <w:rFonts w:eastAsiaTheme="majorEastAsia"/>
        </w:rPr>
        <w:br/>
      </w:r>
      <w:r w:rsidR="005363BA">
        <w:rPr>
          <w:rFonts w:eastAsiaTheme="majorEastAsia"/>
        </w:rPr>
        <w:t xml:space="preserve">A </w:t>
      </w:r>
      <w:r w:rsidR="005363BA" w:rsidRPr="005363BA">
        <w:rPr>
          <w:rFonts w:eastAsiaTheme="majorEastAsia"/>
          <w:b/>
        </w:rPr>
        <w:t>complex case</w:t>
      </w:r>
      <w:r w:rsidR="005363BA">
        <w:rPr>
          <w:rFonts w:eastAsiaTheme="majorEastAsia"/>
        </w:rPr>
        <w:t xml:space="preserve"> </w:t>
      </w:r>
      <w:r w:rsidR="00E83968">
        <w:rPr>
          <w:rFonts w:eastAsiaTheme="majorEastAsia"/>
        </w:rPr>
        <w:t>has many things</w:t>
      </w:r>
      <w:r w:rsidR="00256535">
        <w:rPr>
          <w:rFonts w:eastAsiaTheme="majorEastAsia"/>
        </w:rPr>
        <w:t xml:space="preserve"> that make it hard to</w:t>
      </w:r>
      <w:r w:rsidR="00C276BA">
        <w:rPr>
          <w:rFonts w:eastAsiaTheme="majorEastAsia"/>
        </w:rPr>
        <w:t xml:space="preserve"> work out what to do to make things </w:t>
      </w:r>
      <w:r w:rsidR="00256535">
        <w:rPr>
          <w:rFonts w:eastAsiaTheme="majorEastAsia"/>
        </w:rPr>
        <w:t>better</w:t>
      </w:r>
      <w:r w:rsidR="005363BA">
        <w:rPr>
          <w:rFonts w:eastAsiaTheme="majorEastAsia"/>
        </w:rPr>
        <w:t xml:space="preserve">. </w:t>
      </w:r>
    </w:p>
    <w:p w14:paraId="2F690B94" w14:textId="746D1958" w:rsidR="005363BA" w:rsidRDefault="005363BA" w:rsidP="00E275E4">
      <w:pPr>
        <w:spacing w:after="0"/>
        <w:ind w:left="3600"/>
        <w:rPr>
          <w:rFonts w:eastAsiaTheme="majorEastAsia"/>
        </w:rPr>
      </w:pPr>
    </w:p>
    <w:p w14:paraId="6BEDE748" w14:textId="77777777" w:rsidR="005363BA" w:rsidRDefault="005363BA" w:rsidP="00E275E4">
      <w:pPr>
        <w:spacing w:after="0"/>
        <w:ind w:left="3600"/>
        <w:rPr>
          <w:rFonts w:eastAsiaTheme="majorEastAsia"/>
        </w:rPr>
      </w:pPr>
    </w:p>
    <w:p w14:paraId="20CEB00A" w14:textId="1749888E" w:rsidR="005363BA" w:rsidRDefault="005363BA" w:rsidP="00E275E4">
      <w:pPr>
        <w:spacing w:after="0"/>
        <w:ind w:left="3600"/>
        <w:rPr>
          <w:rFonts w:eastAsiaTheme="majorEastAsia"/>
        </w:rPr>
      </w:pPr>
      <w:r>
        <w:rPr>
          <w:rFonts w:eastAsiaTheme="majorEastAsia"/>
        </w:rPr>
        <w:t xml:space="preserve">The Independent Panel </w:t>
      </w:r>
      <w:r w:rsidR="00ED656F">
        <w:rPr>
          <w:rFonts w:eastAsiaTheme="majorEastAsia"/>
        </w:rPr>
        <w:t xml:space="preserve">has </w:t>
      </w:r>
      <w:r>
        <w:rPr>
          <w:rFonts w:eastAsiaTheme="majorEastAsia"/>
        </w:rPr>
        <w:t xml:space="preserve">heard that some </w:t>
      </w:r>
      <w:r w:rsidRPr="005363BA">
        <w:rPr>
          <w:rFonts w:eastAsiaTheme="majorEastAsia"/>
          <w:b/>
        </w:rPr>
        <w:t>complex cases</w:t>
      </w:r>
      <w:r>
        <w:rPr>
          <w:rFonts w:eastAsiaTheme="majorEastAsia"/>
        </w:rPr>
        <w:t xml:space="preserve"> are hard to </w:t>
      </w:r>
      <w:r w:rsidR="00ED656F">
        <w:rPr>
          <w:rFonts w:eastAsiaTheme="majorEastAsia"/>
        </w:rPr>
        <w:t>fix</w:t>
      </w:r>
      <w:r>
        <w:rPr>
          <w:rFonts w:eastAsiaTheme="majorEastAsia"/>
        </w:rPr>
        <w:t xml:space="preserve">. </w:t>
      </w:r>
    </w:p>
    <w:p w14:paraId="34444547" w14:textId="20128938" w:rsidR="005363BA" w:rsidRDefault="00B35231" w:rsidP="00E275E4">
      <w:pPr>
        <w:spacing w:after="0"/>
        <w:ind w:left="3600"/>
        <w:rPr>
          <w:rFonts w:eastAsiaTheme="majorEastAsia"/>
        </w:rPr>
      </w:pPr>
      <w:r>
        <w:rPr>
          <w:b/>
          <w:noProof/>
          <w:lang w:eastAsia="en-NZ"/>
        </w:rPr>
        <w:drawing>
          <wp:anchor distT="0" distB="0" distL="114300" distR="114300" simplePos="0" relativeHeight="252662784" behindDoc="0" locked="0" layoutInCell="1" allowOverlap="1" wp14:anchorId="6E7F2C58" wp14:editId="32318945">
            <wp:simplePos x="0" y="0"/>
            <wp:positionH relativeFrom="column">
              <wp:posOffset>-110359</wp:posOffset>
            </wp:positionH>
            <wp:positionV relativeFrom="paragraph">
              <wp:posOffset>287961</wp:posOffset>
            </wp:positionV>
            <wp:extent cx="1694815" cy="1597025"/>
            <wp:effectExtent l="0" t="0" r="635" b="317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815" cy="159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A227FDF" w14:textId="7CECB617" w:rsidR="005363BA" w:rsidRDefault="005363BA" w:rsidP="005363BA">
      <w:pPr>
        <w:spacing w:after="0"/>
        <w:ind w:left="3600"/>
        <w:rPr>
          <w:rFonts w:eastAsiaTheme="majorEastAsia"/>
        </w:rPr>
      </w:pPr>
    </w:p>
    <w:p w14:paraId="58906800" w14:textId="36DD4DF2" w:rsidR="005363BA" w:rsidRPr="00141463" w:rsidRDefault="005363BA" w:rsidP="005363BA">
      <w:pPr>
        <w:numPr>
          <w:ilvl w:val="0"/>
          <w:numId w:val="25"/>
        </w:numPr>
        <w:rPr>
          <w:b/>
        </w:rPr>
      </w:pPr>
      <w:r>
        <w:rPr>
          <w:b/>
        </w:rPr>
        <w:t xml:space="preserve">What </w:t>
      </w:r>
      <w:r w:rsidR="00C276BA">
        <w:rPr>
          <w:b/>
        </w:rPr>
        <w:t>can be done to help j</w:t>
      </w:r>
      <w:r w:rsidR="00CC4E22">
        <w:rPr>
          <w:b/>
        </w:rPr>
        <w:t xml:space="preserve">udges </w:t>
      </w:r>
      <w:r w:rsidR="00ED656F">
        <w:rPr>
          <w:b/>
        </w:rPr>
        <w:t>fix</w:t>
      </w:r>
      <w:r w:rsidR="00C0673A">
        <w:rPr>
          <w:b/>
        </w:rPr>
        <w:t xml:space="preserve"> complex cases</w:t>
      </w:r>
      <w:r>
        <w:rPr>
          <w:b/>
        </w:rPr>
        <w:t>?</w:t>
      </w:r>
    </w:p>
    <w:p w14:paraId="36F2A79C" w14:textId="77777777" w:rsidR="005363BA" w:rsidRDefault="005363BA" w:rsidP="005363BA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54240" behindDoc="0" locked="0" layoutInCell="1" allowOverlap="1" wp14:anchorId="1AF45223" wp14:editId="316BEB1E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96" name="Straight Connector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31DCEC" id="Straight Connector 96" o:spid="_x0000_s1026" style="position:absolute;flip:y;z-index:2525542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1614DCD2" w14:textId="77777777" w:rsidR="005363BA" w:rsidRDefault="005363BA" w:rsidP="005363BA">
      <w:pPr>
        <w:ind w:left="3600"/>
        <w:rPr>
          <w:b/>
        </w:rPr>
      </w:pPr>
    </w:p>
    <w:p w14:paraId="39683344" w14:textId="77777777" w:rsidR="005363BA" w:rsidRDefault="005363BA" w:rsidP="005363BA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55264" behindDoc="0" locked="0" layoutInCell="1" allowOverlap="1" wp14:anchorId="55E01312" wp14:editId="1427A994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97" name="Straight Connector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46EAFF" id="Straight Connector 97" o:spid="_x0000_s1026" style="position:absolute;flip:y;z-index:252555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D837C69" w14:textId="77777777" w:rsidR="005363BA" w:rsidRDefault="005363BA" w:rsidP="005363BA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56288" behindDoc="0" locked="0" layoutInCell="1" allowOverlap="1" wp14:anchorId="48E0867E" wp14:editId="50A157C6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98" name="Straight Connector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E5A5481" id="Straight Connector 98" o:spid="_x0000_s1026" style="position:absolute;flip:y;z-index:2525562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848B7A3" w14:textId="77777777" w:rsidR="005363BA" w:rsidRPr="009D5019" w:rsidRDefault="005363BA" w:rsidP="005363BA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57312" behindDoc="0" locked="0" layoutInCell="1" allowOverlap="1" wp14:anchorId="21E0AF7C" wp14:editId="58B12BEF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03" name="Straight Connector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741E6B" id="Straight Connector 103" o:spid="_x0000_s1026" style="position:absolute;flip:y;z-index:2525573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DF7C70F" w14:textId="77777777" w:rsidR="005363BA" w:rsidRDefault="005363BA" w:rsidP="00C276BA">
      <w:pPr>
        <w:spacing w:after="0"/>
        <w:rPr>
          <w:rFonts w:eastAsiaTheme="majorEastAsia"/>
        </w:rPr>
      </w:pPr>
    </w:p>
    <w:p w14:paraId="658F0271" w14:textId="77777777" w:rsidR="00ED656F" w:rsidRDefault="00513A94" w:rsidP="00ED656F">
      <w:pPr>
        <w:numPr>
          <w:ilvl w:val="0"/>
          <w:numId w:val="25"/>
        </w:numPr>
        <w:rPr>
          <w:b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785664" behindDoc="0" locked="0" layoutInCell="1" allowOverlap="1" wp14:anchorId="2D393897" wp14:editId="1FEF43F9">
            <wp:simplePos x="0" y="0"/>
            <wp:positionH relativeFrom="column">
              <wp:posOffset>-90535</wp:posOffset>
            </wp:positionH>
            <wp:positionV relativeFrom="paragraph">
              <wp:posOffset>12342</wp:posOffset>
            </wp:positionV>
            <wp:extent cx="1438910" cy="1134110"/>
            <wp:effectExtent l="0" t="0" r="8890" b="8890"/>
            <wp:wrapNone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1134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0673A">
        <w:rPr>
          <w:b/>
        </w:rPr>
        <w:t>What therapeutic intervention would be good to use in complex cases</w:t>
      </w:r>
      <w:r w:rsidR="005363BA">
        <w:rPr>
          <w:b/>
        </w:rPr>
        <w:t>?</w:t>
      </w:r>
    </w:p>
    <w:p w14:paraId="31228E9D" w14:textId="26CA2408" w:rsidR="00ED656F" w:rsidRDefault="00ED656F" w:rsidP="00ED656F">
      <w:pPr>
        <w:ind w:left="3960"/>
        <w:rPr>
          <w:b/>
        </w:rPr>
      </w:pPr>
    </w:p>
    <w:p w14:paraId="15C5E139" w14:textId="33D50818" w:rsidR="00ED656F" w:rsidRDefault="00ED656F" w:rsidP="00ED656F">
      <w:pPr>
        <w:ind w:left="39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3034496" behindDoc="1" locked="0" layoutInCell="1" allowOverlap="1" wp14:anchorId="395723FC" wp14:editId="7759AD28">
                <wp:simplePos x="0" y="0"/>
                <wp:positionH relativeFrom="margin">
                  <wp:posOffset>2269067</wp:posOffset>
                </wp:positionH>
                <wp:positionV relativeFrom="paragraph">
                  <wp:posOffset>229659</wp:posOffset>
                </wp:positionV>
                <wp:extent cx="3877310" cy="1337733"/>
                <wp:effectExtent l="0" t="0" r="8890" b="0"/>
                <wp:wrapNone/>
                <wp:docPr id="1886" name="Rectangle 1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77310" cy="1337733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FCB823" id="Rectangle 1886" o:spid="_x0000_s1026" style="position:absolute;margin-left:178.65pt;margin-top:18.1pt;width:305.3pt;height:105.35pt;z-index:-250281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" fillcolor="#b4c7e7" stroked="f" strokeweight="1pt">
                <v:path arrowok="t"/>
                <w10:wrap anchorx="margin"/>
              </v:rect>
            </w:pict>
          </mc:Fallback>
        </mc:AlternateContent>
      </w:r>
      <w:r>
        <w:rPr>
          <w:noProof/>
          <w:lang w:eastAsia="en-NZ"/>
        </w:rPr>
        <w:drawing>
          <wp:anchor distT="0" distB="0" distL="114300" distR="114300" simplePos="0" relativeHeight="253028352" behindDoc="0" locked="0" layoutInCell="1" allowOverlap="1" wp14:anchorId="770922C2" wp14:editId="230ACF34">
            <wp:simplePos x="0" y="0"/>
            <wp:positionH relativeFrom="margin">
              <wp:posOffset>-50800</wp:posOffset>
            </wp:positionH>
            <wp:positionV relativeFrom="paragraph">
              <wp:posOffset>332317</wp:posOffset>
            </wp:positionV>
            <wp:extent cx="1550035" cy="1430020"/>
            <wp:effectExtent l="0" t="0" r="0" b="0"/>
            <wp:wrapNone/>
            <wp:docPr id="1883" name="Picture 1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035" cy="143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C4E16F" w14:textId="5D09BA80" w:rsidR="00ED656F" w:rsidRPr="00ED656F" w:rsidRDefault="00ED656F" w:rsidP="00ED656F">
      <w:pPr>
        <w:ind w:left="3960"/>
        <w:rPr>
          <w:b/>
        </w:rPr>
      </w:pPr>
      <w:r w:rsidRPr="00ED656F">
        <w:rPr>
          <w:rFonts w:eastAsiaTheme="majorEastAsia"/>
          <w:b/>
        </w:rPr>
        <w:t>Therapeutic intervention</w:t>
      </w:r>
      <w:r w:rsidRPr="00ED656F">
        <w:rPr>
          <w:rFonts w:eastAsiaTheme="majorEastAsia"/>
        </w:rPr>
        <w:t xml:space="preserve"> means when things are done to help someone feel better in their mind. </w:t>
      </w:r>
    </w:p>
    <w:p w14:paraId="1624AB1B" w14:textId="77777777" w:rsidR="00ED656F" w:rsidRPr="00141463" w:rsidRDefault="00ED656F" w:rsidP="00ED656F">
      <w:pPr>
        <w:ind w:left="3960"/>
        <w:jc w:val="right"/>
        <w:rPr>
          <w:b/>
        </w:rPr>
      </w:pPr>
    </w:p>
    <w:p w14:paraId="6EF097E6" w14:textId="77777777" w:rsidR="005363BA" w:rsidRDefault="005363BA" w:rsidP="005363BA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59360" behindDoc="0" locked="0" layoutInCell="1" allowOverlap="1" wp14:anchorId="6F746266" wp14:editId="390F5A42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04" name="Straight Connector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EA0E8F" id="Straight Connector 104" o:spid="_x0000_s1026" style="position:absolute;flip:y;z-index:2525593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1F0045CC" w14:textId="77777777" w:rsidR="005363BA" w:rsidRDefault="005363BA" w:rsidP="005363BA">
      <w:pPr>
        <w:ind w:left="3600"/>
        <w:rPr>
          <w:b/>
        </w:rPr>
      </w:pPr>
    </w:p>
    <w:p w14:paraId="688264AB" w14:textId="77777777" w:rsidR="005363BA" w:rsidRDefault="005363BA" w:rsidP="005363BA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60384" behindDoc="0" locked="0" layoutInCell="1" allowOverlap="1" wp14:anchorId="315ECA36" wp14:editId="1D0675AA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05" name="Straight Connector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4624DC" id="Straight Connector 105" o:spid="_x0000_s1026" style="position:absolute;flip:y;z-index:2525603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D5CF1D9" w14:textId="77777777" w:rsidR="005363BA" w:rsidRDefault="005363BA" w:rsidP="005363BA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61408" behindDoc="0" locked="0" layoutInCell="1" allowOverlap="1" wp14:anchorId="001D378E" wp14:editId="1BDCAC83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06" name="Straight Connector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227691" id="Straight Connector 106" o:spid="_x0000_s1026" style="position:absolute;flip:y;z-index:2525614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1B70A18" w14:textId="77777777" w:rsidR="005363BA" w:rsidRPr="009D5019" w:rsidRDefault="005363BA" w:rsidP="005363BA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62432" behindDoc="0" locked="0" layoutInCell="1" allowOverlap="1" wp14:anchorId="30BF11CF" wp14:editId="7BD2E871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07" name="Straight Connector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93CDA5" id="Straight Connector 107" o:spid="_x0000_s1026" style="position:absolute;flip:y;z-index:2525624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FE54947" w14:textId="77777777" w:rsidR="00ED656F" w:rsidRDefault="00ED656F" w:rsidP="00ED656F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3023232" behindDoc="0" locked="0" layoutInCell="1" allowOverlap="1" wp14:anchorId="1B87BAE7" wp14:editId="411A0350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873" name="Straight Connector 1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214024" id="Straight Connector 1873" o:spid="_x0000_s1026" style="position:absolute;flip:y;z-index:2530232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4A390ACD" w14:textId="77777777" w:rsidR="00ED656F" w:rsidRDefault="00ED656F" w:rsidP="00ED656F">
      <w:pPr>
        <w:ind w:left="3600"/>
        <w:rPr>
          <w:b/>
        </w:rPr>
      </w:pPr>
    </w:p>
    <w:p w14:paraId="0960246E" w14:textId="77777777" w:rsidR="00ED656F" w:rsidRDefault="00ED656F" w:rsidP="00ED656F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3024256" behindDoc="0" locked="0" layoutInCell="1" allowOverlap="1" wp14:anchorId="1DFDF446" wp14:editId="3290DD99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874" name="Straight Connector 1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950E9C0" id="Straight Connector 1874" o:spid="_x0000_s1026" style="position:absolute;flip:y;z-index:2530242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48624E27" w14:textId="77777777" w:rsidR="00ED656F" w:rsidRDefault="00ED656F" w:rsidP="00ED656F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3025280" behindDoc="0" locked="0" layoutInCell="1" allowOverlap="1" wp14:anchorId="7A920AF3" wp14:editId="4FBAFA59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875" name="Straight Connector 1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FCF6E8" id="Straight Connector 1875" o:spid="_x0000_s1026" style="position:absolute;flip:y;z-index:2530252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7E5CFEDD" w14:textId="77777777" w:rsidR="00ED656F" w:rsidRPr="009D5019" w:rsidRDefault="00ED656F" w:rsidP="00ED656F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3026304" behindDoc="0" locked="0" layoutInCell="1" allowOverlap="1" wp14:anchorId="5322FBBA" wp14:editId="001FEEC8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876" name="Straight Connector 1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54CCDF" id="Straight Connector 1876" o:spid="_x0000_s1026" style="position:absolute;flip:y;z-index:2530263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50AA562D" w14:textId="77777777" w:rsidR="00ED656F" w:rsidRDefault="00ED656F" w:rsidP="00ED656F">
      <w:pPr>
        <w:spacing w:after="0"/>
        <w:ind w:left="3600"/>
        <w:rPr>
          <w:rFonts w:eastAsiaTheme="majorEastAsia"/>
        </w:rPr>
      </w:pPr>
    </w:p>
    <w:p w14:paraId="31B8D9C9" w14:textId="77777777" w:rsidR="00ED656F" w:rsidRDefault="00ED656F" w:rsidP="00ED656F">
      <w:pPr>
        <w:spacing w:after="0"/>
        <w:ind w:left="3600"/>
        <w:rPr>
          <w:rFonts w:eastAsiaTheme="majorEastAsia"/>
        </w:rPr>
      </w:pPr>
      <w:r>
        <w:rPr>
          <w:rFonts w:eastAsiaTheme="majorEastAsia"/>
        </w:rPr>
        <w:t xml:space="preserve"> </w:t>
      </w:r>
      <w:r w:rsidRPr="00FA5B83">
        <w:rPr>
          <w:rFonts w:eastAsiaTheme="majorEastAsia"/>
        </w:rPr>
        <w:t xml:space="preserve"> </w:t>
      </w:r>
    </w:p>
    <w:p w14:paraId="3808DE8A" w14:textId="1FA8F26D" w:rsidR="00E275E4" w:rsidRDefault="00E275E4" w:rsidP="00E275E4">
      <w:pPr>
        <w:spacing w:after="0"/>
        <w:ind w:left="3600"/>
        <w:rPr>
          <w:rFonts w:eastAsiaTheme="majorEastAsia"/>
        </w:rPr>
      </w:pPr>
    </w:p>
    <w:p w14:paraId="7DF70C13" w14:textId="4C709B2F" w:rsidR="00E275E4" w:rsidRDefault="00E275E4" w:rsidP="00E275E4">
      <w:pPr>
        <w:pStyle w:val="Heading1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390400" behindDoc="1" locked="0" layoutInCell="1" allowOverlap="1" wp14:anchorId="33B6BED2" wp14:editId="652C227F">
                <wp:simplePos x="0" y="0"/>
                <wp:positionH relativeFrom="column">
                  <wp:posOffset>-295422</wp:posOffset>
                </wp:positionH>
                <wp:positionV relativeFrom="paragraph">
                  <wp:posOffset>-140677</wp:posOffset>
                </wp:positionV>
                <wp:extent cx="6253480" cy="597877"/>
                <wp:effectExtent l="0" t="0" r="13970" b="12065"/>
                <wp:wrapNone/>
                <wp:docPr id="187" name="Rectangle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3480" cy="597877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E49791" id="Rectangle 187" o:spid="_x0000_s1026" style="position:absolute;margin-left:-23.25pt;margin-top:-11.1pt;width:492.4pt;height:47.1pt;z-index:-25092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" fillcolor="white [3212]" strokecolor="#2f5496 [2408]" strokeweight="2pt"/>
            </w:pict>
          </mc:Fallback>
        </mc:AlternateContent>
      </w:r>
      <w:r>
        <w:t>Cultural information in court</w:t>
      </w:r>
    </w:p>
    <w:p w14:paraId="09973482" w14:textId="77777777" w:rsidR="00E275E4" w:rsidRDefault="00E275E4" w:rsidP="00E275E4">
      <w:pPr>
        <w:spacing w:after="0"/>
        <w:ind w:left="3600"/>
        <w:rPr>
          <w:rFonts w:eastAsiaTheme="majorEastAsia"/>
        </w:rPr>
      </w:pPr>
    </w:p>
    <w:p w14:paraId="273049D6" w14:textId="664838BF" w:rsidR="00134868" w:rsidRDefault="00721443" w:rsidP="00E275E4">
      <w:pPr>
        <w:spacing w:after="0"/>
        <w:ind w:left="3600"/>
        <w:rPr>
          <w:rFonts w:eastAsiaTheme="majorEastAsia"/>
        </w:rPr>
      </w:pPr>
      <w:r>
        <w:rPr>
          <w:noProof/>
          <w:lang w:eastAsia="en-NZ"/>
        </w:rPr>
        <w:drawing>
          <wp:anchor distT="0" distB="0" distL="114300" distR="114300" simplePos="0" relativeHeight="252681216" behindDoc="0" locked="0" layoutInCell="1" allowOverlap="1" wp14:anchorId="0979D9F2" wp14:editId="69344E42">
            <wp:simplePos x="0" y="0"/>
            <wp:positionH relativeFrom="column">
              <wp:posOffset>-122946</wp:posOffset>
            </wp:positionH>
            <wp:positionV relativeFrom="paragraph">
              <wp:posOffset>345974</wp:posOffset>
            </wp:positionV>
            <wp:extent cx="1695842" cy="1294646"/>
            <wp:effectExtent l="0" t="0" r="0" b="1270"/>
            <wp:wrapNone/>
            <wp:docPr id="1531" name="Picture 1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194" cy="1297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75E4">
        <w:rPr>
          <w:rFonts w:eastAsiaTheme="majorEastAsia"/>
        </w:rPr>
        <w:br/>
      </w:r>
      <w:r w:rsidR="00134868">
        <w:rPr>
          <w:rFonts w:eastAsiaTheme="majorEastAsia"/>
        </w:rPr>
        <w:t xml:space="preserve">The Law says a court can get information about a child’s culture. </w:t>
      </w:r>
    </w:p>
    <w:p w14:paraId="0250CD6A" w14:textId="77777777" w:rsidR="00134868" w:rsidRDefault="00134868" w:rsidP="00E275E4">
      <w:pPr>
        <w:spacing w:after="0"/>
        <w:ind w:left="3600"/>
        <w:rPr>
          <w:rFonts w:eastAsiaTheme="majorEastAsia"/>
        </w:rPr>
      </w:pPr>
    </w:p>
    <w:p w14:paraId="08C61F98" w14:textId="21F0D282" w:rsidR="00E275E4" w:rsidRDefault="00DF511A" w:rsidP="00E275E4">
      <w:pPr>
        <w:spacing w:after="0"/>
        <w:ind w:left="3600"/>
        <w:rPr>
          <w:rFonts w:eastAsiaTheme="majorEastAsia"/>
        </w:rPr>
      </w:pPr>
      <w:r>
        <w:rPr>
          <w:b/>
          <w:noProof/>
          <w:lang w:eastAsia="en-NZ"/>
        </w:rPr>
        <w:drawing>
          <wp:anchor distT="0" distB="0" distL="114300" distR="114300" simplePos="0" relativeHeight="252663808" behindDoc="0" locked="0" layoutInCell="1" allowOverlap="1" wp14:anchorId="61359A01" wp14:editId="5997166F">
            <wp:simplePos x="0" y="0"/>
            <wp:positionH relativeFrom="margin">
              <wp:posOffset>-186266</wp:posOffset>
            </wp:positionH>
            <wp:positionV relativeFrom="paragraph">
              <wp:posOffset>756073</wp:posOffset>
            </wp:positionV>
            <wp:extent cx="1694815" cy="1597025"/>
            <wp:effectExtent l="0" t="0" r="635" b="3175"/>
            <wp:wrapNone/>
            <wp:docPr id="1376" name="Picture 1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815" cy="159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34868" w:rsidRPr="00134868">
        <w:rPr>
          <w:rFonts w:eastAsiaTheme="majorEastAsia"/>
          <w:b/>
        </w:rPr>
        <w:t>Cultural reports</w:t>
      </w:r>
      <w:r w:rsidR="00134868">
        <w:rPr>
          <w:rFonts w:eastAsiaTheme="majorEastAsia"/>
        </w:rPr>
        <w:t xml:space="preserve"> can be asked for by a judge to help the judge make a decision. </w:t>
      </w:r>
    </w:p>
    <w:p w14:paraId="0F0B24E4" w14:textId="6F441544" w:rsidR="00134868" w:rsidRDefault="00134868" w:rsidP="00E275E4">
      <w:pPr>
        <w:spacing w:after="0"/>
        <w:ind w:left="3600"/>
        <w:rPr>
          <w:rFonts w:eastAsiaTheme="majorEastAsia"/>
        </w:rPr>
      </w:pPr>
    </w:p>
    <w:p w14:paraId="1BB0F12D" w14:textId="574EFB1F" w:rsidR="00105145" w:rsidRDefault="00105145" w:rsidP="00105145">
      <w:pPr>
        <w:spacing w:after="0"/>
        <w:rPr>
          <w:rFonts w:eastAsiaTheme="majorEastAsia"/>
        </w:rPr>
      </w:pPr>
      <w:r>
        <w:rPr>
          <w:rFonts w:eastAsiaTheme="majorEastAsia"/>
        </w:rPr>
        <w:tab/>
      </w:r>
      <w:r>
        <w:rPr>
          <w:rFonts w:eastAsiaTheme="majorEastAsia"/>
        </w:rPr>
        <w:tab/>
      </w:r>
      <w:r>
        <w:rPr>
          <w:rFonts w:eastAsiaTheme="majorEastAsia"/>
        </w:rPr>
        <w:tab/>
      </w:r>
      <w:r>
        <w:rPr>
          <w:rFonts w:eastAsiaTheme="majorEastAsia"/>
        </w:rPr>
        <w:tab/>
      </w:r>
      <w:r>
        <w:rPr>
          <w:rFonts w:eastAsiaTheme="majorEastAsia"/>
        </w:rPr>
        <w:tab/>
      </w:r>
    </w:p>
    <w:p w14:paraId="6E21141A" w14:textId="70D146C9" w:rsidR="00105145" w:rsidRPr="00141463" w:rsidRDefault="00E83968" w:rsidP="00ED656F">
      <w:pPr>
        <w:numPr>
          <w:ilvl w:val="0"/>
          <w:numId w:val="41"/>
        </w:numPr>
        <w:rPr>
          <w:b/>
        </w:rPr>
      </w:pPr>
      <w:r>
        <w:rPr>
          <w:b/>
        </w:rPr>
        <w:t>How can we</w:t>
      </w:r>
      <w:r w:rsidR="00105145">
        <w:rPr>
          <w:b/>
        </w:rPr>
        <w:t xml:space="preserve"> get lawyers and judges to use cultural reports?</w:t>
      </w:r>
    </w:p>
    <w:p w14:paraId="060D1199" w14:textId="77777777" w:rsidR="00105145" w:rsidRDefault="00105145" w:rsidP="00105145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64480" behindDoc="0" locked="0" layoutInCell="1" allowOverlap="1" wp14:anchorId="1BF88DB1" wp14:editId="3CC2237C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10" name="Straight Connector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28EC87" id="Straight Connector 110" o:spid="_x0000_s1026" style="position:absolute;flip:y;z-index:2525644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E68E0A4" w14:textId="77777777" w:rsidR="00105145" w:rsidRDefault="00105145" w:rsidP="00105145">
      <w:pPr>
        <w:ind w:left="3600"/>
        <w:rPr>
          <w:b/>
        </w:rPr>
      </w:pPr>
    </w:p>
    <w:p w14:paraId="587EC70C" w14:textId="77777777" w:rsidR="00105145" w:rsidRDefault="00105145" w:rsidP="00105145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65504" behindDoc="0" locked="0" layoutInCell="1" allowOverlap="1" wp14:anchorId="75CF3A90" wp14:editId="7ED828F4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12" name="Straight Connector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F378360" id="Straight Connector 112" o:spid="_x0000_s1026" style="position:absolute;flip:y;z-index:2525655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12A6FE8A" w14:textId="77777777" w:rsidR="00105145" w:rsidRDefault="00105145" w:rsidP="00105145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66528" behindDoc="0" locked="0" layoutInCell="1" allowOverlap="1" wp14:anchorId="5B76EFFA" wp14:editId="45A821D6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13" name="Straight Connector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B012F0" id="Straight Connector 113" o:spid="_x0000_s1026" style="position:absolute;flip:y;z-index:2525665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B7FAC2E" w14:textId="77777777" w:rsidR="00105145" w:rsidRPr="009D5019" w:rsidRDefault="00105145" w:rsidP="00105145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67552" behindDoc="0" locked="0" layoutInCell="1" allowOverlap="1" wp14:anchorId="6463F917" wp14:editId="5E26D8B2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14" name="Straight Connector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8B2BB05" id="Straight Connector 114" o:spid="_x0000_s1026" style="position:absolute;flip:y;z-index:2525675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5BFD3574" w14:textId="77777777" w:rsidR="00105145" w:rsidRDefault="00105145" w:rsidP="00105145">
      <w:pPr>
        <w:spacing w:after="0"/>
        <w:ind w:left="3600"/>
        <w:rPr>
          <w:rFonts w:eastAsiaTheme="majorEastAsia"/>
        </w:rPr>
      </w:pPr>
    </w:p>
    <w:p w14:paraId="2F518BF2" w14:textId="77777777" w:rsidR="00105145" w:rsidRDefault="00105145" w:rsidP="00105145">
      <w:pPr>
        <w:spacing w:after="0"/>
        <w:ind w:left="3600"/>
        <w:rPr>
          <w:rFonts w:eastAsiaTheme="majorEastAsia"/>
        </w:rPr>
      </w:pPr>
    </w:p>
    <w:p w14:paraId="535987CA" w14:textId="77777777" w:rsidR="00105145" w:rsidRDefault="00105145" w:rsidP="00105145">
      <w:pPr>
        <w:spacing w:after="0"/>
        <w:ind w:left="3600"/>
        <w:rPr>
          <w:rFonts w:eastAsiaTheme="majorEastAsia"/>
        </w:rPr>
      </w:pPr>
    </w:p>
    <w:p w14:paraId="7836A6FA" w14:textId="77777777" w:rsidR="00105145" w:rsidRDefault="00105145" w:rsidP="00105145">
      <w:pPr>
        <w:spacing w:after="0"/>
        <w:ind w:left="3600"/>
        <w:rPr>
          <w:rFonts w:eastAsiaTheme="majorEastAsia"/>
        </w:rPr>
      </w:pPr>
    </w:p>
    <w:p w14:paraId="2CBB26C7" w14:textId="6EBA7B21" w:rsidR="00105145" w:rsidRPr="00141463" w:rsidRDefault="00721443" w:rsidP="00ED656F">
      <w:pPr>
        <w:numPr>
          <w:ilvl w:val="0"/>
          <w:numId w:val="41"/>
        </w:numPr>
        <w:rPr>
          <w:b/>
        </w:rPr>
      </w:pPr>
      <w:r>
        <w:rPr>
          <w:b/>
          <w:noProof/>
          <w:lang w:eastAsia="en-NZ"/>
        </w:rPr>
        <w:lastRenderedPageBreak/>
        <w:drawing>
          <wp:anchor distT="0" distB="0" distL="114300" distR="114300" simplePos="0" relativeHeight="252682240" behindDoc="0" locked="0" layoutInCell="1" allowOverlap="1" wp14:anchorId="594CB1CA" wp14:editId="2490A37F">
            <wp:simplePos x="0" y="0"/>
            <wp:positionH relativeFrom="column">
              <wp:posOffset>-220133</wp:posOffset>
            </wp:positionH>
            <wp:positionV relativeFrom="paragraph">
              <wp:posOffset>16933</wp:posOffset>
            </wp:positionV>
            <wp:extent cx="1776095" cy="1355913"/>
            <wp:effectExtent l="0" t="0" r="0" b="0"/>
            <wp:wrapNone/>
            <wp:docPr id="1532" name="Picture 1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951" cy="13596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5145">
        <w:rPr>
          <w:b/>
        </w:rPr>
        <w:t xml:space="preserve">Would </w:t>
      </w:r>
      <w:r w:rsidR="00397041">
        <w:rPr>
          <w:b/>
        </w:rPr>
        <w:t>it be better</w:t>
      </w:r>
      <w:r w:rsidR="00105145">
        <w:rPr>
          <w:b/>
        </w:rPr>
        <w:t xml:space="preserve"> to get someone to come and talk to the court about a child’</w:t>
      </w:r>
      <w:r w:rsidR="00397041">
        <w:rPr>
          <w:b/>
        </w:rPr>
        <w:t>s cultural background than</w:t>
      </w:r>
      <w:r w:rsidR="00105145">
        <w:rPr>
          <w:b/>
        </w:rPr>
        <w:t xml:space="preserve"> getting a written </w:t>
      </w:r>
      <w:r w:rsidR="00397041">
        <w:rPr>
          <w:b/>
        </w:rPr>
        <w:t xml:space="preserve">cultural </w:t>
      </w:r>
      <w:r w:rsidR="00105145">
        <w:rPr>
          <w:b/>
        </w:rPr>
        <w:t>report?</w:t>
      </w:r>
    </w:p>
    <w:p w14:paraId="22CB6454" w14:textId="77777777" w:rsidR="00105145" w:rsidRDefault="00105145" w:rsidP="00105145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69600" behindDoc="0" locked="0" layoutInCell="1" allowOverlap="1" wp14:anchorId="0E9F88C5" wp14:editId="19F27A0B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15" name="Straight Connector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78B28F" id="Straight Connector 115" o:spid="_x0000_s1026" style="position:absolute;flip:y;z-index:2525696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FD4C1A8" w14:textId="77777777" w:rsidR="00105145" w:rsidRDefault="00105145" w:rsidP="00105145">
      <w:pPr>
        <w:ind w:left="3600"/>
        <w:rPr>
          <w:b/>
        </w:rPr>
      </w:pPr>
    </w:p>
    <w:p w14:paraId="50162D63" w14:textId="77777777" w:rsidR="00105145" w:rsidRDefault="00105145" w:rsidP="00105145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70624" behindDoc="0" locked="0" layoutInCell="1" allowOverlap="1" wp14:anchorId="78AD32DB" wp14:editId="0640C387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16" name="Straight Connector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93B506" id="Straight Connector 116" o:spid="_x0000_s1026" style="position:absolute;flip:y;z-index:2525706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7DD80368" w14:textId="77777777" w:rsidR="00105145" w:rsidRDefault="00105145" w:rsidP="00105145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71648" behindDoc="0" locked="0" layoutInCell="1" allowOverlap="1" wp14:anchorId="30C45BBB" wp14:editId="7D99C91D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18" name="Straight Connector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D7CBBF" id="Straight Connector 118" o:spid="_x0000_s1026" style="position:absolute;flip:y;z-index:2525716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307A1D1" w14:textId="77777777" w:rsidR="00105145" w:rsidRPr="009D5019" w:rsidRDefault="00105145" w:rsidP="00105145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72672" behindDoc="0" locked="0" layoutInCell="1" allowOverlap="1" wp14:anchorId="2DC332C5" wp14:editId="0FC54AC9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23" name="Straight Connector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2BE751" id="Straight Connector 123" o:spid="_x0000_s1026" style="position:absolute;flip:y;z-index:2525726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6D7C4A4" w14:textId="77777777" w:rsidR="00105145" w:rsidRDefault="00105145" w:rsidP="00105145">
      <w:pPr>
        <w:spacing w:after="0"/>
        <w:ind w:left="3600"/>
        <w:rPr>
          <w:rFonts w:eastAsiaTheme="majorEastAsia"/>
        </w:rPr>
      </w:pPr>
    </w:p>
    <w:p w14:paraId="66728B5E" w14:textId="7260E0C7" w:rsidR="00105145" w:rsidRDefault="00105145" w:rsidP="00105145">
      <w:pPr>
        <w:spacing w:after="0"/>
        <w:ind w:left="3600"/>
        <w:rPr>
          <w:rFonts w:eastAsiaTheme="majorEastAsia"/>
        </w:rPr>
      </w:pPr>
    </w:p>
    <w:p w14:paraId="18D0A8B7" w14:textId="49C0FB43" w:rsidR="00397041" w:rsidRPr="00141463" w:rsidRDefault="00721443" w:rsidP="00ED656F">
      <w:pPr>
        <w:numPr>
          <w:ilvl w:val="0"/>
          <w:numId w:val="41"/>
        </w:numPr>
        <w:rPr>
          <w:b/>
        </w:rPr>
      </w:pPr>
      <w:r>
        <w:rPr>
          <w:b/>
          <w:noProof/>
          <w:lang w:eastAsia="en-NZ"/>
        </w:rPr>
        <w:drawing>
          <wp:anchor distT="0" distB="0" distL="114300" distR="114300" simplePos="0" relativeHeight="252683264" behindDoc="0" locked="0" layoutInCell="1" allowOverlap="1" wp14:anchorId="59DD6AAC" wp14:editId="1ED2AE34">
            <wp:simplePos x="0" y="0"/>
            <wp:positionH relativeFrom="margin">
              <wp:align>left</wp:align>
            </wp:positionH>
            <wp:positionV relativeFrom="paragraph">
              <wp:posOffset>18107</wp:posOffset>
            </wp:positionV>
            <wp:extent cx="956945" cy="847725"/>
            <wp:effectExtent l="0" t="0" r="0" b="9525"/>
            <wp:wrapNone/>
            <wp:docPr id="1533" name="Picture 1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" cy="847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97041">
        <w:rPr>
          <w:b/>
        </w:rPr>
        <w:t xml:space="preserve">Do you have anything else to say </w:t>
      </w:r>
      <w:r w:rsidR="00DF511A">
        <w:rPr>
          <w:b/>
        </w:rPr>
        <w:t>about</w:t>
      </w:r>
      <w:r w:rsidR="00397041">
        <w:rPr>
          <w:b/>
        </w:rPr>
        <w:t xml:space="preserve"> how t</w:t>
      </w:r>
      <w:r w:rsidR="00C276BA">
        <w:rPr>
          <w:b/>
        </w:rPr>
        <w:t xml:space="preserve">he court can get </w:t>
      </w:r>
      <w:r w:rsidR="00397041">
        <w:rPr>
          <w:b/>
        </w:rPr>
        <w:t>cultural inf</w:t>
      </w:r>
      <w:r w:rsidR="00C276BA">
        <w:rPr>
          <w:b/>
        </w:rPr>
        <w:t xml:space="preserve">ormation </w:t>
      </w:r>
      <w:r w:rsidR="00397041">
        <w:rPr>
          <w:b/>
        </w:rPr>
        <w:t>in a better way?</w:t>
      </w:r>
    </w:p>
    <w:p w14:paraId="17E532D3" w14:textId="77777777" w:rsidR="00397041" w:rsidRDefault="00397041" w:rsidP="00397041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74720" behindDoc="0" locked="0" layoutInCell="1" allowOverlap="1" wp14:anchorId="254BC442" wp14:editId="1371C8AD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472" name="Straight Connector 1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3FBAA1" id="Straight Connector 1472" o:spid="_x0000_s1026" style="position:absolute;flip:y;z-index:2525747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4EDB80EC" w14:textId="77777777" w:rsidR="00397041" w:rsidRDefault="00397041" w:rsidP="00397041">
      <w:pPr>
        <w:ind w:left="3600"/>
        <w:rPr>
          <w:b/>
        </w:rPr>
      </w:pPr>
    </w:p>
    <w:p w14:paraId="55EDC762" w14:textId="77777777" w:rsidR="00397041" w:rsidRDefault="00397041" w:rsidP="00397041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75744" behindDoc="0" locked="0" layoutInCell="1" allowOverlap="1" wp14:anchorId="4272015B" wp14:editId="0F2C48C7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473" name="Straight Connector 1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117A3B" id="Straight Connector 1473" o:spid="_x0000_s1026" style="position:absolute;flip:y;z-index:2525757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1E06D8CA" w14:textId="77777777" w:rsidR="00397041" w:rsidRDefault="00397041" w:rsidP="00397041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76768" behindDoc="0" locked="0" layoutInCell="1" allowOverlap="1" wp14:anchorId="7482203D" wp14:editId="30F0A90D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474" name="Straight Connector 1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540CB0" id="Straight Connector 1474" o:spid="_x0000_s1026" style="position:absolute;flip:y;z-index:2525767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7B77D3A" w14:textId="77777777" w:rsidR="00397041" w:rsidRPr="009D5019" w:rsidRDefault="00397041" w:rsidP="00397041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77792" behindDoc="0" locked="0" layoutInCell="1" allowOverlap="1" wp14:anchorId="22EAC7EB" wp14:editId="1B921863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475" name="Straight Connector 1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7D216FA" id="Straight Connector 1475" o:spid="_x0000_s1026" style="position:absolute;flip:y;z-index:2525777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434FDA6" w14:textId="77777777" w:rsidR="00E275E4" w:rsidRDefault="00E275E4" w:rsidP="00FA5EC5">
      <w:pPr>
        <w:spacing w:after="0"/>
        <w:rPr>
          <w:rFonts w:eastAsiaTheme="majorEastAsia"/>
        </w:rPr>
      </w:pPr>
    </w:p>
    <w:p w14:paraId="6FF38F36" w14:textId="77777777" w:rsidR="00E275E4" w:rsidRDefault="00E275E4" w:rsidP="00E275E4">
      <w:pPr>
        <w:spacing w:after="0"/>
        <w:ind w:left="3600"/>
        <w:rPr>
          <w:rFonts w:eastAsiaTheme="majorEastAsia"/>
        </w:rPr>
      </w:pPr>
    </w:p>
    <w:p w14:paraId="2397FD77" w14:textId="45A80695" w:rsidR="00E275E4" w:rsidRDefault="00E275E4" w:rsidP="0052298D">
      <w:pPr>
        <w:pStyle w:val="Heading1"/>
      </w:pPr>
      <w:r>
        <w:rPr>
          <w:b w:val="0"/>
          <w:color w:val="000000" w:themeColor="text1"/>
          <w:sz w:val="36"/>
          <w:szCs w:val="36"/>
        </w:rPr>
        <w:br w:type="column"/>
      </w: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393472" behindDoc="1" locked="0" layoutInCell="1" allowOverlap="1" wp14:anchorId="69E6EEE8" wp14:editId="4EBE5E70">
                <wp:simplePos x="0" y="0"/>
                <wp:positionH relativeFrom="column">
                  <wp:posOffset>-295422</wp:posOffset>
                </wp:positionH>
                <wp:positionV relativeFrom="paragraph">
                  <wp:posOffset>-140677</wp:posOffset>
                </wp:positionV>
                <wp:extent cx="6253480" cy="618979"/>
                <wp:effectExtent l="0" t="0" r="13970" b="10160"/>
                <wp:wrapNone/>
                <wp:docPr id="189" name="Rectangle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3480" cy="618979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6BC2C8" id="Rectangle 189" o:spid="_x0000_s1026" style="position:absolute;margin-left:-23.25pt;margin-top:-11.1pt;width:492.4pt;height:48.75pt;z-index:-25092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" fillcolor="white [3212]" strokecolor="#2f5496 [2408]" strokeweight="2pt"/>
            </w:pict>
          </mc:Fallback>
        </mc:AlternateContent>
      </w:r>
      <w:r w:rsidR="00C276BA">
        <w:t>F</w:t>
      </w:r>
      <w:r>
        <w:t>amily justice services coordinator</w:t>
      </w:r>
    </w:p>
    <w:p w14:paraId="49BAB828" w14:textId="3EA8D9CE" w:rsidR="00FA5EC5" w:rsidRDefault="009C1713" w:rsidP="00E275E4">
      <w:pPr>
        <w:spacing w:after="0"/>
        <w:ind w:left="3600"/>
        <w:rPr>
          <w:rFonts w:eastAsiaTheme="majorEastAsia"/>
        </w:rPr>
      </w:pPr>
      <w:r>
        <w:rPr>
          <w:noProof/>
          <w:lang w:eastAsia="en-NZ"/>
        </w:rPr>
        <w:drawing>
          <wp:anchor distT="0" distB="0" distL="114300" distR="114300" simplePos="0" relativeHeight="252701696" behindDoc="0" locked="0" layoutInCell="1" allowOverlap="1" wp14:anchorId="310D7654" wp14:editId="7839CBAC">
            <wp:simplePos x="0" y="0"/>
            <wp:positionH relativeFrom="column">
              <wp:posOffset>-70338</wp:posOffset>
            </wp:positionH>
            <wp:positionV relativeFrom="paragraph">
              <wp:posOffset>736941</wp:posOffset>
            </wp:positionV>
            <wp:extent cx="1365885" cy="1200785"/>
            <wp:effectExtent l="0" t="0" r="5715" b="0"/>
            <wp:wrapNone/>
            <wp:docPr id="1546" name="Picture 1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9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85" cy="120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76BA">
        <w:rPr>
          <w:rFonts w:eastAsiaTheme="majorEastAsia"/>
        </w:rPr>
        <w:br/>
      </w:r>
      <w:r w:rsidR="00E275E4">
        <w:rPr>
          <w:rFonts w:eastAsiaTheme="majorEastAsia"/>
        </w:rPr>
        <w:br/>
      </w:r>
      <w:r w:rsidR="00FA5EC5">
        <w:rPr>
          <w:rFonts w:eastAsiaTheme="majorEastAsia"/>
        </w:rPr>
        <w:t xml:space="preserve">The </w:t>
      </w:r>
      <w:r w:rsidR="00B07049">
        <w:rPr>
          <w:rFonts w:eastAsiaTheme="majorEastAsia"/>
        </w:rPr>
        <w:t>work a</w:t>
      </w:r>
      <w:r w:rsidR="00E83968">
        <w:rPr>
          <w:rFonts w:eastAsiaTheme="majorEastAsia"/>
        </w:rPr>
        <w:t xml:space="preserve"> family justice</w:t>
      </w:r>
      <w:r w:rsidR="00B07049">
        <w:rPr>
          <w:rFonts w:eastAsiaTheme="majorEastAsia"/>
        </w:rPr>
        <w:t xml:space="preserve"> services</w:t>
      </w:r>
      <w:r w:rsidR="00F23A95">
        <w:rPr>
          <w:rFonts w:eastAsiaTheme="majorEastAsia"/>
        </w:rPr>
        <w:t xml:space="preserve"> c</w:t>
      </w:r>
      <w:r w:rsidR="00FA5EC5">
        <w:rPr>
          <w:rFonts w:eastAsiaTheme="majorEastAsia"/>
        </w:rPr>
        <w:t>oordinator</w:t>
      </w:r>
      <w:r w:rsidR="00F23A95">
        <w:rPr>
          <w:rFonts w:eastAsiaTheme="majorEastAsia"/>
        </w:rPr>
        <w:t xml:space="preserve"> does</w:t>
      </w:r>
      <w:r w:rsidR="00FA5EC5">
        <w:rPr>
          <w:rFonts w:eastAsiaTheme="majorEastAsia"/>
        </w:rPr>
        <w:t xml:space="preserve"> has changed</w:t>
      </w:r>
      <w:r w:rsidR="005A56C5">
        <w:rPr>
          <w:rFonts w:eastAsiaTheme="majorEastAsia"/>
        </w:rPr>
        <w:t xml:space="preserve"> over the years. </w:t>
      </w:r>
      <w:r w:rsidR="00FA5EC5">
        <w:rPr>
          <w:rFonts w:eastAsiaTheme="majorEastAsia"/>
        </w:rPr>
        <w:t xml:space="preserve"> </w:t>
      </w:r>
    </w:p>
    <w:p w14:paraId="43E30DC2" w14:textId="77777777" w:rsidR="00FA5EC5" w:rsidRDefault="00FA5EC5" w:rsidP="00E275E4">
      <w:pPr>
        <w:spacing w:after="0"/>
        <w:ind w:left="3600"/>
        <w:rPr>
          <w:rFonts w:eastAsiaTheme="majorEastAsia"/>
        </w:rPr>
      </w:pPr>
    </w:p>
    <w:p w14:paraId="7893B293" w14:textId="77777777" w:rsidR="00FA5EC5" w:rsidRDefault="00FA5EC5" w:rsidP="00E275E4">
      <w:pPr>
        <w:spacing w:after="0"/>
        <w:ind w:left="3600"/>
        <w:rPr>
          <w:rFonts w:eastAsiaTheme="majorEastAsia"/>
        </w:rPr>
      </w:pPr>
    </w:p>
    <w:p w14:paraId="5536AF35" w14:textId="06A9FFD3" w:rsidR="00FA5EC5" w:rsidRPr="00141463" w:rsidRDefault="00E35424" w:rsidP="00ED656F">
      <w:pPr>
        <w:numPr>
          <w:ilvl w:val="0"/>
          <w:numId w:val="41"/>
        </w:numPr>
        <w:rPr>
          <w:b/>
        </w:rPr>
      </w:pPr>
      <w:r>
        <w:rPr>
          <w:b/>
          <w:noProof/>
          <w:lang w:eastAsia="en-NZ"/>
        </w:rPr>
        <w:drawing>
          <wp:anchor distT="0" distB="0" distL="114300" distR="114300" simplePos="0" relativeHeight="252702720" behindDoc="0" locked="0" layoutInCell="1" allowOverlap="1" wp14:anchorId="7F343720" wp14:editId="5CA96373">
            <wp:simplePos x="0" y="0"/>
            <wp:positionH relativeFrom="margin">
              <wp:align>left</wp:align>
            </wp:positionH>
            <wp:positionV relativeFrom="paragraph">
              <wp:posOffset>15664</wp:posOffset>
            </wp:positionV>
            <wp:extent cx="1195070" cy="1377950"/>
            <wp:effectExtent l="0" t="0" r="5080" b="0"/>
            <wp:wrapNone/>
            <wp:docPr id="1547" name="Picture 1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70" cy="137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A5EC5">
        <w:rPr>
          <w:b/>
        </w:rPr>
        <w:t xml:space="preserve">Would it be </w:t>
      </w:r>
      <w:r w:rsidR="005A56C5">
        <w:rPr>
          <w:b/>
        </w:rPr>
        <w:t>a go</w:t>
      </w:r>
      <w:r w:rsidR="002D34CE">
        <w:rPr>
          <w:b/>
        </w:rPr>
        <w:t>od idea to have a</w:t>
      </w:r>
      <w:r w:rsidR="00C276BA">
        <w:rPr>
          <w:b/>
        </w:rPr>
        <w:t xml:space="preserve"> person work as a</w:t>
      </w:r>
      <w:r w:rsidR="004D442C">
        <w:rPr>
          <w:b/>
        </w:rPr>
        <w:t xml:space="preserve"> family justice services c</w:t>
      </w:r>
      <w:r w:rsidR="005A56C5">
        <w:rPr>
          <w:b/>
        </w:rPr>
        <w:t>oordinator to help make sure people get connected to the service they need</w:t>
      </w:r>
      <w:r w:rsidR="00FA5EC5">
        <w:rPr>
          <w:b/>
        </w:rPr>
        <w:t>?</w:t>
      </w:r>
    </w:p>
    <w:p w14:paraId="2DEC5D32" w14:textId="77777777" w:rsidR="00FA5EC5" w:rsidRDefault="00FA5EC5" w:rsidP="00FA5EC5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79840" behindDoc="0" locked="0" layoutInCell="1" allowOverlap="1" wp14:anchorId="1DCD8E6C" wp14:editId="3B850947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476" name="Straight Connector 1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9EDE24" id="Straight Connector 1476" o:spid="_x0000_s1026" style="position:absolute;flip:y;z-index:2525798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KQlynL7AQAAUw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5FC011F1" w14:textId="77777777" w:rsidR="00FA5EC5" w:rsidRDefault="00FA5EC5" w:rsidP="00FA5EC5">
      <w:pPr>
        <w:ind w:left="3600"/>
        <w:rPr>
          <w:b/>
        </w:rPr>
      </w:pPr>
    </w:p>
    <w:p w14:paraId="667D2F07" w14:textId="77777777" w:rsidR="00FA5EC5" w:rsidRDefault="00FA5EC5" w:rsidP="00FA5EC5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80864" behindDoc="0" locked="0" layoutInCell="1" allowOverlap="1" wp14:anchorId="5CEA7C0F" wp14:editId="79C1C6C0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477" name="Straight Connector 1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B194C5" id="Straight Connector 1477" o:spid="_x0000_s1026" style="position:absolute;flip:y;z-index:2525808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B820FA2" w14:textId="77777777" w:rsidR="00FA5EC5" w:rsidRDefault="00FA5EC5" w:rsidP="00FA5EC5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81888" behindDoc="0" locked="0" layoutInCell="1" allowOverlap="1" wp14:anchorId="4313D801" wp14:editId="19F2AB6A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478" name="Straight Connector 1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667941" id="Straight Connector 1478" o:spid="_x0000_s1026" style="position:absolute;flip:y;z-index:2525818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779EAFDC" w14:textId="77777777" w:rsidR="00FA5EC5" w:rsidRPr="009D5019" w:rsidRDefault="00FA5EC5" w:rsidP="00FA5EC5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82912" behindDoc="0" locked="0" layoutInCell="1" allowOverlap="1" wp14:anchorId="541F887A" wp14:editId="0DA6B822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479" name="Straight Connector 1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51F684" id="Straight Connector 1479" o:spid="_x0000_s1026" style="position:absolute;flip:y;z-index:2525829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18E37AB3" w14:textId="1B37B9E4" w:rsidR="00E275E4" w:rsidRDefault="00E275E4" w:rsidP="00E275E4">
      <w:pPr>
        <w:spacing w:after="0"/>
        <w:ind w:left="3600"/>
        <w:rPr>
          <w:rFonts w:eastAsiaTheme="majorEastAsia"/>
        </w:rPr>
      </w:pPr>
      <w:r w:rsidRPr="00FA5B83">
        <w:rPr>
          <w:rFonts w:eastAsiaTheme="majorEastAsia"/>
        </w:rPr>
        <w:t xml:space="preserve"> </w:t>
      </w:r>
    </w:p>
    <w:p w14:paraId="18B74191" w14:textId="77777777" w:rsidR="00E275E4" w:rsidRDefault="00E275E4" w:rsidP="00E275E4">
      <w:pPr>
        <w:spacing w:after="0"/>
        <w:ind w:left="3600"/>
        <w:rPr>
          <w:rFonts w:eastAsiaTheme="majorEastAsia"/>
        </w:rPr>
      </w:pPr>
    </w:p>
    <w:p w14:paraId="495B1185" w14:textId="77777777" w:rsidR="00E275E4" w:rsidRDefault="00E275E4" w:rsidP="00E275E4">
      <w:pPr>
        <w:spacing w:after="0"/>
        <w:ind w:left="3600"/>
        <w:rPr>
          <w:rFonts w:eastAsiaTheme="majorEastAsia"/>
        </w:rPr>
      </w:pPr>
    </w:p>
    <w:p w14:paraId="03268C9A" w14:textId="0D872545" w:rsidR="00E275E4" w:rsidRDefault="00E275E4" w:rsidP="002D34CE">
      <w:pPr>
        <w:pStyle w:val="Heading1"/>
      </w:pPr>
      <w:r>
        <w:rPr>
          <w:b w:val="0"/>
          <w:color w:val="000000" w:themeColor="text1"/>
          <w:sz w:val="36"/>
          <w:szCs w:val="36"/>
        </w:rPr>
        <w:br w:type="column"/>
      </w: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396544" behindDoc="1" locked="0" layoutInCell="1" allowOverlap="1" wp14:anchorId="284C2329" wp14:editId="4FF2B3C9">
                <wp:simplePos x="0" y="0"/>
                <wp:positionH relativeFrom="column">
                  <wp:posOffset>-295422</wp:posOffset>
                </wp:positionH>
                <wp:positionV relativeFrom="paragraph">
                  <wp:posOffset>-140677</wp:posOffset>
                </wp:positionV>
                <wp:extent cx="6253480" cy="633046"/>
                <wp:effectExtent l="0" t="0" r="13970" b="15240"/>
                <wp:wrapNone/>
                <wp:docPr id="1539" name="Rectangle 1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3480" cy="633046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804E9F" id="Rectangle 1539" o:spid="_x0000_s1026" style="position:absolute;margin-left:-23.25pt;margin-top:-11.1pt;width:492.4pt;height:49.85pt;z-index:-25091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" fillcolor="white [3212]" strokecolor="#2f5496 [2408]" strokeweight="2pt"/>
            </w:pict>
          </mc:Fallback>
        </mc:AlternateContent>
      </w:r>
      <w:r w:rsidR="00C276BA">
        <w:t>S</w:t>
      </w:r>
      <w:r w:rsidR="002D34CE">
        <w:t>enior family c</w:t>
      </w:r>
      <w:r w:rsidR="00BA322D">
        <w:t>ourt registrar</w:t>
      </w:r>
    </w:p>
    <w:p w14:paraId="78EC9CE6" w14:textId="6A807130" w:rsidR="00E275E4" w:rsidRDefault="007001FA" w:rsidP="00E275E4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732416" behindDoc="0" locked="0" layoutInCell="1" allowOverlap="1" wp14:anchorId="473CF9BB" wp14:editId="2CE81224">
            <wp:simplePos x="0" y="0"/>
            <wp:positionH relativeFrom="margin">
              <wp:align>left</wp:align>
            </wp:positionH>
            <wp:positionV relativeFrom="paragraph">
              <wp:posOffset>467198</wp:posOffset>
            </wp:positionV>
            <wp:extent cx="1566545" cy="1566545"/>
            <wp:effectExtent l="0" t="0" r="0" b="0"/>
            <wp:wrapNone/>
            <wp:docPr id="1700" name="Picture 1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545" cy="1566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76BA">
        <w:rPr>
          <w:rFonts w:eastAsiaTheme="majorEastAsia"/>
        </w:rPr>
        <w:br/>
      </w:r>
      <w:r w:rsidR="00E275E4">
        <w:rPr>
          <w:rFonts w:eastAsiaTheme="majorEastAsia"/>
        </w:rPr>
        <w:br/>
      </w:r>
      <w:r w:rsidR="005A56C5">
        <w:rPr>
          <w:rFonts w:eastAsiaTheme="majorEastAsia"/>
        </w:rPr>
        <w:t>We want to make sure people do not have to wait a very long time to get the family justice service they need.</w:t>
      </w:r>
    </w:p>
    <w:p w14:paraId="2BD6F322" w14:textId="77777777" w:rsidR="00025DD8" w:rsidRDefault="00025DD8" w:rsidP="00E275E4">
      <w:pPr>
        <w:spacing w:after="0"/>
        <w:ind w:left="3600"/>
        <w:rPr>
          <w:rFonts w:eastAsiaTheme="majorEastAsia"/>
        </w:rPr>
      </w:pPr>
    </w:p>
    <w:p w14:paraId="763DA982" w14:textId="77777777" w:rsidR="00025DD8" w:rsidRDefault="00025DD8" w:rsidP="00E275E4">
      <w:pPr>
        <w:spacing w:after="0"/>
        <w:ind w:left="3600"/>
        <w:rPr>
          <w:rFonts w:eastAsiaTheme="majorEastAsia"/>
        </w:rPr>
      </w:pPr>
    </w:p>
    <w:p w14:paraId="703A2BDA" w14:textId="2851DD78" w:rsidR="00025DD8" w:rsidRPr="00025DD8" w:rsidRDefault="00025DD8" w:rsidP="00E275E4">
      <w:pPr>
        <w:spacing w:after="0"/>
        <w:ind w:left="3600"/>
        <w:rPr>
          <w:rFonts w:eastAsiaTheme="majorEastAsia"/>
          <w:szCs w:val="32"/>
        </w:rPr>
      </w:pPr>
      <w:r w:rsidRPr="00025DD8">
        <w:rPr>
          <w:color w:val="212121"/>
          <w:szCs w:val="32"/>
        </w:rPr>
        <w:t>We think having a senior family court registrar will help this.</w:t>
      </w:r>
    </w:p>
    <w:p w14:paraId="53742CA1" w14:textId="77777777" w:rsidR="005A56C5" w:rsidRDefault="005A56C5" w:rsidP="00E275E4">
      <w:pPr>
        <w:spacing w:after="0"/>
        <w:ind w:left="3600"/>
        <w:rPr>
          <w:rFonts w:eastAsiaTheme="majorEastAsia"/>
        </w:rPr>
      </w:pPr>
    </w:p>
    <w:p w14:paraId="1595FBE4" w14:textId="1344C3C0" w:rsidR="00771DA7" w:rsidRDefault="002A2915" w:rsidP="00771DA7">
      <w:pPr>
        <w:spacing w:after="0"/>
        <w:rPr>
          <w:rFonts w:eastAsiaTheme="majorEastAsia"/>
        </w:rPr>
      </w:pPr>
      <w:r>
        <w:rPr>
          <w:b/>
          <w:noProof/>
          <w:lang w:eastAsia="en-NZ"/>
        </w:rPr>
        <w:drawing>
          <wp:anchor distT="0" distB="0" distL="114300" distR="114300" simplePos="0" relativeHeight="252703744" behindDoc="0" locked="0" layoutInCell="1" allowOverlap="1" wp14:anchorId="184BD3AD" wp14:editId="29221352">
            <wp:simplePos x="0" y="0"/>
            <wp:positionH relativeFrom="margin">
              <wp:posOffset>-169334</wp:posOffset>
            </wp:positionH>
            <wp:positionV relativeFrom="paragraph">
              <wp:posOffset>360469</wp:posOffset>
            </wp:positionV>
            <wp:extent cx="1678298" cy="1935126"/>
            <wp:effectExtent l="0" t="0" r="0" b="8255"/>
            <wp:wrapNone/>
            <wp:docPr id="1548" name="Picture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298" cy="19351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1DA7">
        <w:rPr>
          <w:rFonts w:eastAsiaTheme="majorEastAsia"/>
        </w:rPr>
        <w:tab/>
      </w:r>
      <w:r w:rsidR="00771DA7">
        <w:rPr>
          <w:rFonts w:eastAsiaTheme="majorEastAsia"/>
        </w:rPr>
        <w:tab/>
      </w:r>
      <w:r w:rsidR="00771DA7">
        <w:rPr>
          <w:rFonts w:eastAsiaTheme="majorEastAsia"/>
        </w:rPr>
        <w:tab/>
      </w:r>
      <w:r w:rsidR="00771DA7">
        <w:rPr>
          <w:rFonts w:eastAsiaTheme="majorEastAsia"/>
        </w:rPr>
        <w:tab/>
      </w:r>
      <w:r w:rsidR="00771DA7">
        <w:rPr>
          <w:rFonts w:eastAsiaTheme="majorEastAsia"/>
        </w:rPr>
        <w:tab/>
      </w:r>
    </w:p>
    <w:p w14:paraId="35ED2774" w14:textId="11BDB0A3" w:rsidR="00771DA7" w:rsidRPr="00141463" w:rsidRDefault="002D34CE" w:rsidP="00ED656F">
      <w:pPr>
        <w:numPr>
          <w:ilvl w:val="0"/>
          <w:numId w:val="41"/>
        </w:numPr>
        <w:rPr>
          <w:b/>
        </w:rPr>
      </w:pPr>
      <w:r>
        <w:rPr>
          <w:b/>
        </w:rPr>
        <w:t xml:space="preserve">Do you think it is a good idea to have a </w:t>
      </w:r>
      <w:r w:rsidR="00C276BA">
        <w:rPr>
          <w:b/>
        </w:rPr>
        <w:t>person work as a</w:t>
      </w:r>
      <w:r>
        <w:rPr>
          <w:b/>
        </w:rPr>
        <w:t xml:space="preserve"> senior family court registrar </w:t>
      </w:r>
      <w:r w:rsidR="002A2915">
        <w:rPr>
          <w:b/>
        </w:rPr>
        <w:t xml:space="preserve">so </w:t>
      </w:r>
      <w:r>
        <w:rPr>
          <w:b/>
        </w:rPr>
        <w:t>people do not have to wait a long time to get the service they need</w:t>
      </w:r>
      <w:r w:rsidR="00771DA7">
        <w:rPr>
          <w:b/>
        </w:rPr>
        <w:t>?</w:t>
      </w:r>
    </w:p>
    <w:p w14:paraId="660F6DDF" w14:textId="3DD0E10F" w:rsidR="00771DA7" w:rsidRDefault="00771DA7" w:rsidP="00771DA7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84960" behindDoc="0" locked="0" layoutInCell="1" allowOverlap="1" wp14:anchorId="6A28653E" wp14:editId="2C22C9EE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480" name="Straight Connector 1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97ED4A" id="Straight Connector 1480" o:spid="_x0000_s1026" style="position:absolute;flip:y;z-index:2525849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Jf4vzz7AQAAUw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78F6F0F4" w14:textId="77777777" w:rsidR="00771DA7" w:rsidRDefault="00771DA7" w:rsidP="00771DA7">
      <w:pPr>
        <w:ind w:left="3600"/>
        <w:rPr>
          <w:b/>
        </w:rPr>
      </w:pPr>
    </w:p>
    <w:p w14:paraId="3486C4E4" w14:textId="77777777" w:rsidR="00771DA7" w:rsidRDefault="00771DA7" w:rsidP="00771DA7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85984" behindDoc="0" locked="0" layoutInCell="1" allowOverlap="1" wp14:anchorId="46F0927A" wp14:editId="4DA98C5F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481" name="Straight Connector 1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D65990" id="Straight Connector 1481" o:spid="_x0000_s1026" style="position:absolute;flip:y;z-index:2525859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5FC1C507" w14:textId="526EB8CA" w:rsidR="002D34CE" w:rsidRPr="00C757CE" w:rsidRDefault="00771DA7" w:rsidP="00C757CE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87008" behindDoc="0" locked="0" layoutInCell="1" allowOverlap="1" wp14:anchorId="51E149A4" wp14:editId="7C7AFB57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482" name="Straight Connector 1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4F49DF" id="Straight Connector 1482" o:spid="_x0000_s1026" style="position:absolute;flip:y;z-index:2525870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F9C4DEF" w14:textId="1D2A2D28" w:rsidR="001D0EEE" w:rsidRDefault="001D0EEE" w:rsidP="00FD72E7">
      <w:pPr>
        <w:spacing w:after="0"/>
        <w:ind w:left="3600"/>
        <w:rPr>
          <w:rFonts w:eastAsiaTheme="majorEastAsia"/>
        </w:rPr>
      </w:pPr>
    </w:p>
    <w:p w14:paraId="15369A92" w14:textId="761321C8" w:rsidR="00FD72E7" w:rsidRPr="00141463" w:rsidRDefault="002A2915" w:rsidP="00ED656F">
      <w:pPr>
        <w:numPr>
          <w:ilvl w:val="0"/>
          <w:numId w:val="41"/>
        </w:numPr>
        <w:rPr>
          <w:b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763136" behindDoc="0" locked="0" layoutInCell="1" allowOverlap="1" wp14:anchorId="4C990B8B" wp14:editId="34F5BB43">
            <wp:simplePos x="0" y="0"/>
            <wp:positionH relativeFrom="column">
              <wp:posOffset>-361527</wp:posOffset>
            </wp:positionH>
            <wp:positionV relativeFrom="paragraph">
              <wp:posOffset>-227754</wp:posOffset>
            </wp:positionV>
            <wp:extent cx="1924050" cy="1567815"/>
            <wp:effectExtent l="0" t="0" r="0" b="0"/>
            <wp:wrapNone/>
            <wp:docPr id="203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56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0EEE">
        <w:rPr>
          <w:b/>
        </w:rPr>
        <w:t xml:space="preserve">What should the senior family court registrar </w:t>
      </w:r>
      <w:r w:rsidR="00C757CE">
        <w:rPr>
          <w:b/>
        </w:rPr>
        <w:t>be allowed to do to make things happen faster</w:t>
      </w:r>
      <w:r w:rsidR="001D0EEE">
        <w:rPr>
          <w:b/>
        </w:rPr>
        <w:t xml:space="preserve"> in the justice system process</w:t>
      </w:r>
      <w:r w:rsidR="00FD72E7">
        <w:rPr>
          <w:b/>
        </w:rPr>
        <w:t>?</w:t>
      </w:r>
    </w:p>
    <w:p w14:paraId="6AD483D1" w14:textId="7DB83F83" w:rsidR="00FD72E7" w:rsidRDefault="00FD72E7" w:rsidP="00FD72E7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90080" behindDoc="0" locked="0" layoutInCell="1" allowOverlap="1" wp14:anchorId="1C166485" wp14:editId="1B70EA92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487" name="Straight Connector 1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B48091" id="Straight Connector 1487" o:spid="_x0000_s1026" style="position:absolute;flip:y;z-index:2525900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75D1CC47" w14:textId="77777777" w:rsidR="00FD72E7" w:rsidRDefault="00FD72E7" w:rsidP="00FD72E7">
      <w:pPr>
        <w:ind w:left="3600"/>
        <w:rPr>
          <w:b/>
        </w:rPr>
      </w:pPr>
    </w:p>
    <w:p w14:paraId="0C96BA9B" w14:textId="5A549613" w:rsidR="00FD72E7" w:rsidRDefault="00FD72E7" w:rsidP="00FD72E7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91104" behindDoc="0" locked="0" layoutInCell="1" allowOverlap="1" wp14:anchorId="00962FF0" wp14:editId="55E39F6E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490" name="Straight Connector 1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E708A5" id="Straight Connector 1490" o:spid="_x0000_s1026" style="position:absolute;flip:y;z-index:2525911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D8174B3" w14:textId="77777777" w:rsidR="00FD72E7" w:rsidRDefault="00FD72E7" w:rsidP="00FD72E7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92128" behindDoc="0" locked="0" layoutInCell="1" allowOverlap="1" wp14:anchorId="1C6EB747" wp14:editId="1868283D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491" name="Straight Connector 1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AB6243" id="Straight Connector 1491" o:spid="_x0000_s1026" style="position:absolute;flip:y;z-index:2525921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A66A6D5" w14:textId="77777777" w:rsidR="00FD72E7" w:rsidRPr="009D5019" w:rsidRDefault="00FD72E7" w:rsidP="00FD72E7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93152" behindDoc="0" locked="0" layoutInCell="1" allowOverlap="1" wp14:anchorId="0643179D" wp14:editId="6EDC6780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500" name="Straight Connector 1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D4C62E" id="Straight Connector 1500" o:spid="_x0000_s1026" style="position:absolute;flip:y;z-index:2525931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306E2E1" w14:textId="3E5BDECE" w:rsidR="00FD72E7" w:rsidRDefault="00FD72E7" w:rsidP="001D0EEE">
      <w:pPr>
        <w:spacing w:after="0"/>
        <w:ind w:left="3600"/>
        <w:rPr>
          <w:rFonts w:eastAsiaTheme="majorEastAsia"/>
        </w:rPr>
      </w:pPr>
      <w:r w:rsidRPr="00FA5B83">
        <w:rPr>
          <w:rFonts w:eastAsiaTheme="majorEastAsia"/>
        </w:rPr>
        <w:t xml:space="preserve"> </w:t>
      </w:r>
    </w:p>
    <w:p w14:paraId="1A3AAC1B" w14:textId="0233BE2F" w:rsidR="00FD72E7" w:rsidRDefault="00EE3FBB" w:rsidP="00FD72E7">
      <w:pPr>
        <w:spacing w:after="0"/>
        <w:ind w:left="3600"/>
        <w:rPr>
          <w:rFonts w:eastAsiaTheme="majorEastAsia"/>
        </w:rPr>
      </w:pPr>
      <w:r>
        <w:rPr>
          <w:b/>
          <w:noProof/>
          <w:lang w:eastAsia="en-NZ"/>
        </w:rPr>
        <w:drawing>
          <wp:anchor distT="0" distB="0" distL="114300" distR="114300" simplePos="0" relativeHeight="252764160" behindDoc="0" locked="0" layoutInCell="1" allowOverlap="1" wp14:anchorId="7135C69B" wp14:editId="187B944F">
            <wp:simplePos x="0" y="0"/>
            <wp:positionH relativeFrom="column">
              <wp:posOffset>-190831</wp:posOffset>
            </wp:positionH>
            <wp:positionV relativeFrom="paragraph">
              <wp:posOffset>323491</wp:posOffset>
            </wp:positionV>
            <wp:extent cx="1701165" cy="1530350"/>
            <wp:effectExtent l="0" t="0" r="0" b="0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53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A188CF" w14:textId="61FB5689" w:rsidR="00FD72E7" w:rsidRPr="00141463" w:rsidRDefault="001D0EEE" w:rsidP="00ED656F">
      <w:pPr>
        <w:numPr>
          <w:ilvl w:val="0"/>
          <w:numId w:val="41"/>
        </w:numPr>
        <w:rPr>
          <w:b/>
        </w:rPr>
      </w:pPr>
      <w:r>
        <w:rPr>
          <w:b/>
        </w:rPr>
        <w:t xml:space="preserve">What experience would someone need to make them be a good senior family court </w:t>
      </w:r>
      <w:r w:rsidR="00491F40">
        <w:rPr>
          <w:b/>
        </w:rPr>
        <w:t>registrar?</w:t>
      </w:r>
      <w:r>
        <w:rPr>
          <w:b/>
        </w:rPr>
        <w:t xml:space="preserve"> </w:t>
      </w:r>
    </w:p>
    <w:p w14:paraId="460A5C78" w14:textId="77777777" w:rsidR="00FD72E7" w:rsidRDefault="00FD72E7" w:rsidP="00FD72E7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95200" behindDoc="0" locked="0" layoutInCell="1" allowOverlap="1" wp14:anchorId="0653074F" wp14:editId="57F56973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501" name="Straight Connector 1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7DB05D" id="Straight Connector 1501" o:spid="_x0000_s1026" style="position:absolute;flip:y;z-index:2525952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ELY+x/7AQAAUw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168A3765" w14:textId="77777777" w:rsidR="00FD72E7" w:rsidRDefault="00FD72E7" w:rsidP="00FD72E7">
      <w:pPr>
        <w:ind w:left="3600"/>
        <w:rPr>
          <w:b/>
        </w:rPr>
      </w:pPr>
    </w:p>
    <w:p w14:paraId="4F7BE253" w14:textId="77777777" w:rsidR="00FD72E7" w:rsidRDefault="00FD72E7" w:rsidP="00FD72E7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96224" behindDoc="0" locked="0" layoutInCell="1" allowOverlap="1" wp14:anchorId="11C448D2" wp14:editId="7CDB36F1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502" name="Straight Connector 1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3F1E10" id="Straight Connector 1502" o:spid="_x0000_s1026" style="position:absolute;flip:y;z-index:2525962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5EA672AD" w14:textId="77777777" w:rsidR="00FD72E7" w:rsidRDefault="00FD72E7" w:rsidP="00FD72E7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97248" behindDoc="0" locked="0" layoutInCell="1" allowOverlap="1" wp14:anchorId="1B72282C" wp14:editId="00D7B769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503" name="Straight Connector 1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87C6E06" id="Straight Connector 1503" o:spid="_x0000_s1026" style="position:absolute;flip:y;z-index:2525972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28A3F99" w14:textId="77777777" w:rsidR="00FD72E7" w:rsidRPr="009D5019" w:rsidRDefault="00FD72E7" w:rsidP="00FD72E7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598272" behindDoc="0" locked="0" layoutInCell="1" allowOverlap="1" wp14:anchorId="7D6E84E0" wp14:editId="6EA3F45C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43" name="Straight Connector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C285A2" id="Straight Connector 143" o:spid="_x0000_s1026" style="position:absolute;flip:y;z-index:2525982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7CB6A7DF" w14:textId="77777777" w:rsidR="00FD72E7" w:rsidRDefault="00FD72E7" w:rsidP="00FD72E7">
      <w:pPr>
        <w:spacing w:after="0"/>
        <w:ind w:left="3600"/>
        <w:rPr>
          <w:rFonts w:eastAsiaTheme="majorEastAsia"/>
        </w:rPr>
      </w:pPr>
      <w:r w:rsidRPr="00FA5B83">
        <w:rPr>
          <w:rFonts w:eastAsiaTheme="majorEastAsia"/>
        </w:rPr>
        <w:t xml:space="preserve"> </w:t>
      </w:r>
    </w:p>
    <w:p w14:paraId="70242A5D" w14:textId="47448ABB" w:rsidR="00E275E4" w:rsidRDefault="00E275E4" w:rsidP="00E275E4">
      <w:pPr>
        <w:pStyle w:val="Heading1"/>
      </w:pPr>
      <w:r>
        <w:rPr>
          <w:b w:val="0"/>
          <w:color w:val="000000" w:themeColor="text1"/>
          <w:sz w:val="36"/>
          <w:szCs w:val="36"/>
        </w:rPr>
        <w:br w:type="column"/>
      </w: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399616" behindDoc="1" locked="0" layoutInCell="1" allowOverlap="1" wp14:anchorId="1BF7B39C" wp14:editId="22E256A0">
                <wp:simplePos x="0" y="0"/>
                <wp:positionH relativeFrom="column">
                  <wp:posOffset>-295422</wp:posOffset>
                </wp:positionH>
                <wp:positionV relativeFrom="paragraph">
                  <wp:posOffset>-140677</wp:posOffset>
                </wp:positionV>
                <wp:extent cx="6253480" cy="654148"/>
                <wp:effectExtent l="0" t="0" r="13970" b="12700"/>
                <wp:wrapNone/>
                <wp:docPr id="1541" name="Rectangle 1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3480" cy="65414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7C2DF4" id="Rectangle 1541" o:spid="_x0000_s1026" style="position:absolute;margin-left:-23.25pt;margin-top:-11.1pt;width:492.4pt;height:51.5pt;z-index:-25091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" fillcolor="white [3212]" strokecolor="#2f5496 [2408]" strokeweight="2pt"/>
            </w:pict>
          </mc:Fallback>
        </mc:AlternateContent>
      </w:r>
      <w:r>
        <w:t>Lawyer for Child</w:t>
      </w:r>
    </w:p>
    <w:p w14:paraId="1A3D89C6" w14:textId="414CF673" w:rsidR="00642B93" w:rsidRDefault="00BE3D8A" w:rsidP="00491F40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667904" behindDoc="0" locked="0" layoutInCell="1" allowOverlap="1" wp14:anchorId="1D5574FB" wp14:editId="6021F80A">
            <wp:simplePos x="0" y="0"/>
            <wp:positionH relativeFrom="column">
              <wp:posOffset>-185420</wp:posOffset>
            </wp:positionH>
            <wp:positionV relativeFrom="paragraph">
              <wp:posOffset>358913</wp:posOffset>
            </wp:positionV>
            <wp:extent cx="1762125" cy="1755775"/>
            <wp:effectExtent l="0" t="0" r="0" b="0"/>
            <wp:wrapNone/>
            <wp:docPr id="1384" name="Picture 1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5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25797">
        <w:rPr>
          <w:rFonts w:eastAsiaTheme="majorEastAsia"/>
        </w:rPr>
        <w:br/>
      </w:r>
      <w:r w:rsidR="00E275E4">
        <w:rPr>
          <w:rFonts w:eastAsiaTheme="majorEastAsia"/>
        </w:rPr>
        <w:br/>
      </w:r>
      <w:r w:rsidR="00642B93">
        <w:rPr>
          <w:rFonts w:eastAsiaTheme="majorEastAsia"/>
        </w:rPr>
        <w:t xml:space="preserve">A child can only get a lawyer to help them if the court is worried about the safety and wellbeing of the child. </w:t>
      </w:r>
    </w:p>
    <w:p w14:paraId="02D41E2C" w14:textId="77777777" w:rsidR="00642B93" w:rsidRDefault="00642B93" w:rsidP="00491F40">
      <w:pPr>
        <w:spacing w:after="0"/>
        <w:ind w:left="3600"/>
        <w:rPr>
          <w:rFonts w:eastAsiaTheme="majorEastAsia"/>
        </w:rPr>
      </w:pPr>
    </w:p>
    <w:p w14:paraId="19D44EDB" w14:textId="310F7E7C" w:rsidR="00642B93" w:rsidRDefault="00642B93" w:rsidP="00642B93">
      <w:pPr>
        <w:spacing w:after="0"/>
        <w:ind w:left="3600"/>
        <w:rPr>
          <w:rFonts w:eastAsiaTheme="majorEastAsia"/>
        </w:rPr>
      </w:pPr>
    </w:p>
    <w:p w14:paraId="00E1DAF7" w14:textId="3A74272D" w:rsidR="00642B93" w:rsidRPr="00141463" w:rsidRDefault="000A494C" w:rsidP="00ED656F">
      <w:pPr>
        <w:numPr>
          <w:ilvl w:val="0"/>
          <w:numId w:val="41"/>
        </w:numPr>
        <w:rPr>
          <w:b/>
        </w:rPr>
      </w:pPr>
      <w:r>
        <w:rPr>
          <w:b/>
          <w:noProof/>
          <w:lang w:eastAsia="en-NZ"/>
        </w:rPr>
        <w:drawing>
          <wp:anchor distT="0" distB="0" distL="114300" distR="114300" simplePos="0" relativeHeight="252765184" behindDoc="0" locked="0" layoutInCell="1" allowOverlap="1" wp14:anchorId="2DEB14A2" wp14:editId="12356F27">
            <wp:simplePos x="0" y="0"/>
            <wp:positionH relativeFrom="margin">
              <wp:align>left</wp:align>
            </wp:positionH>
            <wp:positionV relativeFrom="paragraph">
              <wp:posOffset>84455</wp:posOffset>
            </wp:positionV>
            <wp:extent cx="1400646" cy="1260006"/>
            <wp:effectExtent l="0" t="0" r="9525" b="0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646" cy="12600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2B93">
        <w:rPr>
          <w:b/>
        </w:rPr>
        <w:t xml:space="preserve">Do you agree there should be a checklist to make sure a child gets the best lawyer for them? </w:t>
      </w:r>
    </w:p>
    <w:p w14:paraId="7399DA11" w14:textId="77777777" w:rsidR="00642B93" w:rsidRDefault="00642B93" w:rsidP="00642B93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00320" behindDoc="0" locked="0" layoutInCell="1" allowOverlap="1" wp14:anchorId="498D1E40" wp14:editId="26F5E4A4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46" name="Straight Connector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0447CB" id="Straight Connector 146" o:spid="_x0000_s1026" style="position:absolute;flip:y;z-index:2526003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704FC20C" w14:textId="77777777" w:rsidR="00642B93" w:rsidRDefault="00642B93" w:rsidP="00642B93">
      <w:pPr>
        <w:ind w:left="3600"/>
        <w:rPr>
          <w:b/>
        </w:rPr>
      </w:pPr>
    </w:p>
    <w:p w14:paraId="3ED4461D" w14:textId="77777777" w:rsidR="00642B93" w:rsidRDefault="00642B93" w:rsidP="00642B93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01344" behindDoc="0" locked="0" layoutInCell="1" allowOverlap="1" wp14:anchorId="169CAE4A" wp14:editId="42512744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48" name="Straight Connector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139CF1" id="Straight Connector 148" o:spid="_x0000_s1026" style="position:absolute;flip:y;z-index:2526013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709294D5" w14:textId="77777777" w:rsidR="00642B93" w:rsidRDefault="00642B93" w:rsidP="00642B93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02368" behindDoc="0" locked="0" layoutInCell="1" allowOverlap="1" wp14:anchorId="3E06EF20" wp14:editId="3E5C44AE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49" name="Straight Connector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4953BC" id="Straight Connector 149" o:spid="_x0000_s1026" style="position:absolute;flip:y;z-index:2526023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4264A877" w14:textId="77777777" w:rsidR="00642B93" w:rsidRPr="009D5019" w:rsidRDefault="00642B93" w:rsidP="00642B93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03392" behindDoc="0" locked="0" layoutInCell="1" allowOverlap="1" wp14:anchorId="2ED6A257" wp14:editId="74C38D0B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50" name="Straight Connector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4744857" id="Straight Connector 150" o:spid="_x0000_s1026" style="position:absolute;flip:y;z-index:2526033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A9FA517" w14:textId="77777777" w:rsidR="00642B93" w:rsidRDefault="00642B93" w:rsidP="00642B93">
      <w:pPr>
        <w:spacing w:after="0"/>
        <w:ind w:left="3600"/>
        <w:rPr>
          <w:rFonts w:eastAsiaTheme="majorEastAsia"/>
        </w:rPr>
      </w:pPr>
      <w:r w:rsidRPr="00FA5B83">
        <w:rPr>
          <w:rFonts w:eastAsiaTheme="majorEastAsia"/>
        </w:rPr>
        <w:t xml:space="preserve"> </w:t>
      </w:r>
    </w:p>
    <w:p w14:paraId="71C853B7" w14:textId="77777777" w:rsidR="00642B93" w:rsidRDefault="00642B93" w:rsidP="00642B93">
      <w:pPr>
        <w:spacing w:after="0"/>
        <w:ind w:left="3600"/>
        <w:rPr>
          <w:rFonts w:eastAsiaTheme="majorEastAsia"/>
        </w:rPr>
      </w:pPr>
    </w:p>
    <w:p w14:paraId="4D633A09" w14:textId="77777777" w:rsidR="00642B93" w:rsidRDefault="00642B93" w:rsidP="00642B93">
      <w:pPr>
        <w:spacing w:after="0"/>
        <w:ind w:left="3600"/>
        <w:rPr>
          <w:rFonts w:eastAsiaTheme="majorEastAsia"/>
        </w:rPr>
      </w:pPr>
    </w:p>
    <w:p w14:paraId="72B65B49" w14:textId="77777777" w:rsidR="00642B93" w:rsidRDefault="00642B93" w:rsidP="00642B93">
      <w:pPr>
        <w:spacing w:after="0"/>
        <w:ind w:left="3600"/>
        <w:rPr>
          <w:rFonts w:eastAsiaTheme="majorEastAsia"/>
        </w:rPr>
      </w:pPr>
    </w:p>
    <w:p w14:paraId="58D8EE90" w14:textId="77777777" w:rsidR="00642B93" w:rsidRDefault="00642B93" w:rsidP="00642B93">
      <w:pPr>
        <w:spacing w:after="0"/>
        <w:ind w:left="3600"/>
        <w:rPr>
          <w:rFonts w:eastAsiaTheme="majorEastAsia"/>
        </w:rPr>
      </w:pPr>
    </w:p>
    <w:p w14:paraId="1544EBA6" w14:textId="77777777" w:rsidR="00642B93" w:rsidRDefault="00642B93" w:rsidP="00642B93">
      <w:pPr>
        <w:spacing w:after="0"/>
        <w:ind w:left="3600"/>
        <w:rPr>
          <w:rFonts w:eastAsiaTheme="majorEastAsia"/>
        </w:rPr>
      </w:pPr>
    </w:p>
    <w:p w14:paraId="1FDEE43A" w14:textId="77777777" w:rsidR="00642B93" w:rsidRDefault="00642B93" w:rsidP="00642B93">
      <w:pPr>
        <w:spacing w:after="0"/>
        <w:ind w:left="3600"/>
        <w:rPr>
          <w:rFonts w:eastAsiaTheme="majorEastAsia"/>
        </w:rPr>
      </w:pPr>
    </w:p>
    <w:p w14:paraId="44E63579" w14:textId="1CB7D105" w:rsidR="00642B93" w:rsidRPr="00141463" w:rsidRDefault="00872522" w:rsidP="00ED656F">
      <w:pPr>
        <w:numPr>
          <w:ilvl w:val="0"/>
          <w:numId w:val="41"/>
        </w:numPr>
        <w:rPr>
          <w:b/>
        </w:rPr>
      </w:pPr>
      <w:r>
        <w:rPr>
          <w:b/>
          <w:noProof/>
          <w:lang w:eastAsia="en-NZ"/>
        </w:rPr>
        <w:lastRenderedPageBreak/>
        <w:drawing>
          <wp:anchor distT="0" distB="0" distL="114300" distR="114300" simplePos="0" relativeHeight="252768256" behindDoc="0" locked="0" layoutInCell="1" allowOverlap="1" wp14:anchorId="54B00309" wp14:editId="0D06C3EE">
            <wp:simplePos x="0" y="0"/>
            <wp:positionH relativeFrom="column">
              <wp:posOffset>-440138</wp:posOffset>
            </wp:positionH>
            <wp:positionV relativeFrom="paragraph">
              <wp:posOffset>-397565</wp:posOffset>
            </wp:positionV>
            <wp:extent cx="1762125" cy="1755775"/>
            <wp:effectExtent l="0" t="0" r="0" b="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5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2B93">
        <w:rPr>
          <w:b/>
        </w:rPr>
        <w:t>What experience would someone need to ma</w:t>
      </w:r>
      <w:r w:rsidR="00C757CE">
        <w:rPr>
          <w:b/>
        </w:rPr>
        <w:t>ke them be a good lawyer for a</w:t>
      </w:r>
      <w:r w:rsidR="00642B93">
        <w:rPr>
          <w:b/>
        </w:rPr>
        <w:t xml:space="preserve"> child? </w:t>
      </w:r>
    </w:p>
    <w:p w14:paraId="4E9E49D5" w14:textId="77777777" w:rsidR="00642B93" w:rsidRDefault="00642B93" w:rsidP="00642B93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05440" behindDoc="0" locked="0" layoutInCell="1" allowOverlap="1" wp14:anchorId="38C3530B" wp14:editId="57972859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51" name="Straight Connector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8D382A" id="Straight Connector 151" o:spid="_x0000_s1026" style="position:absolute;flip:y;z-index:2526054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9835948" w14:textId="77777777" w:rsidR="00642B93" w:rsidRDefault="00642B93" w:rsidP="00642B93">
      <w:pPr>
        <w:ind w:left="3600"/>
        <w:rPr>
          <w:b/>
        </w:rPr>
      </w:pPr>
    </w:p>
    <w:p w14:paraId="2F04DE06" w14:textId="77777777" w:rsidR="00642B93" w:rsidRDefault="00642B93" w:rsidP="00642B93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06464" behindDoc="0" locked="0" layoutInCell="1" allowOverlap="1" wp14:anchorId="48EB518B" wp14:editId="5CF3C296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52" name="Straight Connector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F2E35C" id="Straight Connector 152" o:spid="_x0000_s1026" style="position:absolute;flip:y;z-index:2526064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8C64EDD" w14:textId="77777777" w:rsidR="00642B93" w:rsidRDefault="00642B93" w:rsidP="00642B93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07488" behindDoc="0" locked="0" layoutInCell="1" allowOverlap="1" wp14:anchorId="61465D93" wp14:editId="0E7CCFAF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53" name="Straight Connector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2854D2" id="Straight Connector 153" o:spid="_x0000_s1026" style="position:absolute;flip:y;z-index:2526074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1ACC6774" w14:textId="77777777" w:rsidR="00642B93" w:rsidRPr="009D5019" w:rsidRDefault="00642B93" w:rsidP="00642B93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08512" behindDoc="0" locked="0" layoutInCell="1" allowOverlap="1" wp14:anchorId="5E3A4E37" wp14:editId="65382239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54" name="Straight Connector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2519F2" id="Straight Connector 154" o:spid="_x0000_s1026" style="position:absolute;flip:y;z-index:2526085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EA98796" w14:textId="77777777" w:rsidR="00642B93" w:rsidRDefault="00642B93" w:rsidP="00642B93">
      <w:pPr>
        <w:spacing w:after="0"/>
        <w:ind w:left="3600"/>
        <w:rPr>
          <w:rFonts w:eastAsiaTheme="majorEastAsia"/>
        </w:rPr>
      </w:pPr>
      <w:r w:rsidRPr="00FA5B83">
        <w:rPr>
          <w:rFonts w:eastAsiaTheme="majorEastAsia"/>
        </w:rPr>
        <w:t xml:space="preserve"> </w:t>
      </w:r>
    </w:p>
    <w:p w14:paraId="304D0D4A" w14:textId="78969779" w:rsidR="008B65BC" w:rsidRDefault="004A3C1D" w:rsidP="008B65BC">
      <w:pPr>
        <w:spacing w:after="0"/>
        <w:rPr>
          <w:rFonts w:eastAsiaTheme="majorEastAsia"/>
        </w:rPr>
      </w:pPr>
      <w:r>
        <w:rPr>
          <w:noProof/>
          <w:lang w:eastAsia="en-NZ"/>
        </w:rPr>
        <w:drawing>
          <wp:anchor distT="0" distB="0" distL="114300" distR="114300" simplePos="0" relativeHeight="252767232" behindDoc="0" locked="0" layoutInCell="1" allowOverlap="1" wp14:anchorId="31A876AD" wp14:editId="5C5D16F6">
            <wp:simplePos x="0" y="0"/>
            <wp:positionH relativeFrom="column">
              <wp:posOffset>-230505</wp:posOffset>
            </wp:positionH>
            <wp:positionV relativeFrom="paragraph">
              <wp:posOffset>375920</wp:posOffset>
            </wp:positionV>
            <wp:extent cx="1552575" cy="1552575"/>
            <wp:effectExtent l="0" t="0" r="9525" b="9525"/>
            <wp:wrapNone/>
            <wp:docPr id="206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C43668" w14:textId="48DB5A58" w:rsidR="00A647AC" w:rsidRPr="00A647AC" w:rsidRDefault="008B65BC" w:rsidP="00ED656F">
      <w:pPr>
        <w:numPr>
          <w:ilvl w:val="0"/>
          <w:numId w:val="41"/>
        </w:numPr>
        <w:rPr>
          <w:b/>
        </w:rPr>
      </w:pPr>
      <w:r>
        <w:rPr>
          <w:b/>
        </w:rPr>
        <w:t xml:space="preserve">Should </w:t>
      </w:r>
      <w:r w:rsidR="00A647AC">
        <w:rPr>
          <w:b/>
        </w:rPr>
        <w:t>someone that knows about</w:t>
      </w:r>
      <w:r w:rsidR="004A3C1D">
        <w:rPr>
          <w:b/>
        </w:rPr>
        <w:t xml:space="preserve"> how children think </w:t>
      </w:r>
      <w:r>
        <w:rPr>
          <w:b/>
        </w:rPr>
        <w:t xml:space="preserve">work with </w:t>
      </w:r>
      <w:r w:rsidR="00A647AC">
        <w:rPr>
          <w:b/>
        </w:rPr>
        <w:t xml:space="preserve">the lawyer to make sure </w:t>
      </w:r>
      <w:r>
        <w:rPr>
          <w:b/>
        </w:rPr>
        <w:t>child</w:t>
      </w:r>
      <w:r w:rsidR="004A3C1D">
        <w:rPr>
          <w:b/>
        </w:rPr>
        <w:t>ren</w:t>
      </w:r>
      <w:r>
        <w:rPr>
          <w:b/>
        </w:rPr>
        <w:t xml:space="preserve"> can say what they want to the judge? </w:t>
      </w:r>
    </w:p>
    <w:p w14:paraId="00C9E472" w14:textId="77777777" w:rsidR="008B65BC" w:rsidRDefault="008B65BC" w:rsidP="008B65BC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10560" behindDoc="0" locked="0" layoutInCell="1" allowOverlap="1" wp14:anchorId="35FCB8D5" wp14:editId="673C4EE8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55" name="Straight Connector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B24A55" id="Straight Connector 155" o:spid="_x0000_s1026" style="position:absolute;flip:y;z-index:2526105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5C4D9F83" w14:textId="77777777" w:rsidR="008B65BC" w:rsidRDefault="008B65BC" w:rsidP="008B65BC">
      <w:pPr>
        <w:ind w:left="3600"/>
        <w:rPr>
          <w:b/>
        </w:rPr>
      </w:pPr>
    </w:p>
    <w:p w14:paraId="28ED43FA" w14:textId="77777777" w:rsidR="008B65BC" w:rsidRDefault="008B65BC" w:rsidP="008B65BC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11584" behindDoc="0" locked="0" layoutInCell="1" allowOverlap="1" wp14:anchorId="5E00C8D8" wp14:editId="0FAC19BD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56" name="Straight Connector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B9BB438" id="Straight Connector 156" o:spid="_x0000_s1026" style="position:absolute;flip:y;z-index:2526115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1559587" w14:textId="77777777" w:rsidR="008B65BC" w:rsidRDefault="008B65BC" w:rsidP="008B65BC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12608" behindDoc="0" locked="0" layoutInCell="1" allowOverlap="1" wp14:anchorId="4BFB3E49" wp14:editId="58641A03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57" name="Straight Connector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D3F7FE" id="Straight Connector 157" o:spid="_x0000_s1026" style="position:absolute;flip:y;z-index:2526126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B562F5D" w14:textId="77777777" w:rsidR="008B65BC" w:rsidRPr="009D5019" w:rsidRDefault="008B65BC" w:rsidP="008B65BC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13632" behindDoc="0" locked="0" layoutInCell="1" allowOverlap="1" wp14:anchorId="5F85C4F5" wp14:editId="1346C154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59" name="Straight Connector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B5E985" id="Straight Connector 159" o:spid="_x0000_s1026" style="position:absolute;flip:y;z-index:2526136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132A869" w14:textId="63CF10DD" w:rsidR="00377FA1" w:rsidRDefault="008B65BC" w:rsidP="00A71803">
      <w:pPr>
        <w:spacing w:after="0"/>
        <w:ind w:left="3600"/>
        <w:rPr>
          <w:rFonts w:eastAsiaTheme="majorEastAsia"/>
        </w:rPr>
      </w:pPr>
      <w:r w:rsidRPr="00FA5B83">
        <w:rPr>
          <w:rFonts w:eastAsiaTheme="majorEastAsia"/>
        </w:rPr>
        <w:t xml:space="preserve"> </w:t>
      </w:r>
    </w:p>
    <w:p w14:paraId="0D6A4D4C" w14:textId="1663A2D6" w:rsidR="00377FA1" w:rsidRDefault="00377FA1" w:rsidP="00377FA1">
      <w:pPr>
        <w:pStyle w:val="Heading1"/>
      </w:pPr>
      <w:r>
        <w:rPr>
          <w:b w:val="0"/>
          <w:color w:val="000000" w:themeColor="text1"/>
          <w:sz w:val="36"/>
          <w:szCs w:val="36"/>
        </w:rPr>
        <w:br w:type="column"/>
      </w: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402688" behindDoc="1" locked="0" layoutInCell="1" allowOverlap="1" wp14:anchorId="7FA346E5" wp14:editId="1C737DFF">
                <wp:simplePos x="0" y="0"/>
                <wp:positionH relativeFrom="column">
                  <wp:posOffset>-295422</wp:posOffset>
                </wp:positionH>
                <wp:positionV relativeFrom="paragraph">
                  <wp:posOffset>-140677</wp:posOffset>
                </wp:positionV>
                <wp:extent cx="6253480" cy="626012"/>
                <wp:effectExtent l="0" t="0" r="13970" b="22225"/>
                <wp:wrapNone/>
                <wp:docPr id="1543" name="Rectangle 1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3480" cy="626012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ACD267" id="Rectangle 1543" o:spid="_x0000_s1026" style="position:absolute;margin-left:-23.25pt;margin-top:-11.1pt;width:492.4pt;height:49.3pt;z-index:-25091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" fillcolor="white [3212]" strokecolor="#2f5496 [2408]" strokeweight="2pt"/>
            </w:pict>
          </mc:Fallback>
        </mc:AlternateContent>
      </w:r>
      <w:r>
        <w:t>Psychological reports</w:t>
      </w:r>
    </w:p>
    <w:p w14:paraId="422413AF" w14:textId="640179CB" w:rsidR="00377FA1" w:rsidRDefault="004A3C1D" w:rsidP="00377FA1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3041664" behindDoc="1" locked="0" layoutInCell="1" allowOverlap="1" wp14:anchorId="442AE0CA" wp14:editId="4BA9FABA">
            <wp:simplePos x="0" y="0"/>
            <wp:positionH relativeFrom="column">
              <wp:posOffset>-491490</wp:posOffset>
            </wp:positionH>
            <wp:positionV relativeFrom="paragraph">
              <wp:posOffset>363855</wp:posOffset>
            </wp:positionV>
            <wp:extent cx="1896110" cy="1388110"/>
            <wp:effectExtent l="0" t="0" r="8890" b="2540"/>
            <wp:wrapNone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custody-mental-health-doctor-assessment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6110" cy="1388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25B345" w14:textId="3F06F5E5" w:rsidR="004A3C1D" w:rsidRDefault="004A3C1D" w:rsidP="004A3C1D">
      <w:pPr>
        <w:ind w:left="3960"/>
        <w:rPr>
          <w:rFonts w:eastAsiaTheme="majorEastAsia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3040640" behindDoc="1" locked="0" layoutInCell="1" allowOverlap="1" wp14:anchorId="0344E788" wp14:editId="09DB58CE">
                <wp:simplePos x="0" y="0"/>
                <wp:positionH relativeFrom="margin">
                  <wp:posOffset>2133600</wp:posOffset>
                </wp:positionH>
                <wp:positionV relativeFrom="paragraph">
                  <wp:posOffset>200448</wp:posOffset>
                </wp:positionV>
                <wp:extent cx="3877310" cy="5232400"/>
                <wp:effectExtent l="0" t="0" r="8890" b="6350"/>
                <wp:wrapNone/>
                <wp:docPr id="481" name="Rectangle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77310" cy="523240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A637F0" id="Rectangle 481" o:spid="_x0000_s1026" style="position:absolute;margin-left:168pt;margin-top:15.8pt;width:305.3pt;height:412pt;z-index:-250275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" fillcolor="#b4c7e7" stroked="f" strokeweight="1pt">
                <v:path arrowok="t"/>
                <w10:wrap anchorx="margin"/>
              </v:rect>
            </w:pict>
          </mc:Fallback>
        </mc:AlternateContent>
      </w: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704768" behindDoc="0" locked="0" layoutInCell="1" allowOverlap="1" wp14:anchorId="2D5BEF69" wp14:editId="09142CA2">
            <wp:simplePos x="0" y="0"/>
            <wp:positionH relativeFrom="margin">
              <wp:posOffset>761789</wp:posOffset>
            </wp:positionH>
            <wp:positionV relativeFrom="paragraph">
              <wp:posOffset>1164801</wp:posOffset>
            </wp:positionV>
            <wp:extent cx="1185333" cy="1185333"/>
            <wp:effectExtent l="0" t="0" r="0" b="0"/>
            <wp:wrapNone/>
            <wp:docPr id="1549" name="Picture 1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333" cy="11853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FA1">
        <w:rPr>
          <w:rFonts w:eastAsiaTheme="majorEastAsia"/>
        </w:rPr>
        <w:br/>
      </w:r>
      <w:r w:rsidR="00A71803">
        <w:rPr>
          <w:rFonts w:eastAsiaTheme="majorEastAsia"/>
          <w:b/>
        </w:rPr>
        <w:t xml:space="preserve">Psychological reports </w:t>
      </w:r>
      <w:r w:rsidR="00A71803">
        <w:rPr>
          <w:rFonts w:eastAsiaTheme="majorEastAsia"/>
        </w:rPr>
        <w:t xml:space="preserve">are reports that give more information about a person and what they think. </w:t>
      </w:r>
    </w:p>
    <w:p w14:paraId="162FE9D1" w14:textId="77777777" w:rsidR="004A3C1D" w:rsidRDefault="004A3C1D" w:rsidP="004A3C1D">
      <w:pPr>
        <w:ind w:left="3960"/>
        <w:rPr>
          <w:rFonts w:eastAsiaTheme="majorEastAsia"/>
        </w:rPr>
      </w:pPr>
    </w:p>
    <w:p w14:paraId="4729B0EC" w14:textId="77777777" w:rsidR="004A3C1D" w:rsidRDefault="004A3C1D" w:rsidP="004A3C1D">
      <w:pPr>
        <w:ind w:left="3960"/>
        <w:rPr>
          <w:rFonts w:eastAsiaTheme="majorEastAsia"/>
        </w:rPr>
      </w:pPr>
    </w:p>
    <w:p w14:paraId="257517D7" w14:textId="2DF3F947" w:rsidR="004A3C1D" w:rsidRPr="004A3C1D" w:rsidRDefault="004A3C1D" w:rsidP="004A3C1D">
      <w:pPr>
        <w:ind w:left="3960"/>
        <w:rPr>
          <w:rFonts w:eastAsiaTheme="majorEastAsia"/>
        </w:rPr>
      </w:pPr>
      <w:r w:rsidRPr="004A3C1D">
        <w:rPr>
          <w:rFonts w:eastAsiaTheme="majorEastAsia"/>
        </w:rPr>
        <w:t>When a report like this is done people can ask for a second opinion report.</w:t>
      </w:r>
    </w:p>
    <w:p w14:paraId="6AA32C78" w14:textId="03AEE898" w:rsidR="004A3C1D" w:rsidRPr="004A3C1D" w:rsidRDefault="004A3C1D" w:rsidP="004A3C1D">
      <w:pPr>
        <w:ind w:left="396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3042688" behindDoc="1" locked="0" layoutInCell="1" allowOverlap="1" wp14:anchorId="5A80289B" wp14:editId="16C8139B">
            <wp:simplePos x="0" y="0"/>
            <wp:positionH relativeFrom="margin">
              <wp:posOffset>-558800</wp:posOffset>
            </wp:positionH>
            <wp:positionV relativeFrom="paragraph">
              <wp:posOffset>9102</wp:posOffset>
            </wp:positionV>
            <wp:extent cx="2138669" cy="1337733"/>
            <wp:effectExtent l="0" t="0" r="0" b="0"/>
            <wp:wrapNone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counselling-2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669" cy="13377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D1399B" w14:textId="52069EF4" w:rsidR="004A3C1D" w:rsidRPr="004A3C1D" w:rsidRDefault="004A3C1D" w:rsidP="004A3C1D">
      <w:pPr>
        <w:ind w:left="3960"/>
        <w:rPr>
          <w:rFonts w:eastAsiaTheme="majorEastAsia"/>
        </w:rPr>
      </w:pPr>
    </w:p>
    <w:p w14:paraId="1381C7B5" w14:textId="5DE7FEDA" w:rsidR="004A3C1D" w:rsidRDefault="004A3C1D" w:rsidP="004A3C1D">
      <w:pPr>
        <w:ind w:left="3960"/>
        <w:rPr>
          <w:b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3044736" behindDoc="0" locked="0" layoutInCell="1" allowOverlap="1" wp14:anchorId="17C1B8E2" wp14:editId="60B2F5BD">
            <wp:simplePos x="0" y="0"/>
            <wp:positionH relativeFrom="margin">
              <wp:posOffset>795867</wp:posOffset>
            </wp:positionH>
            <wp:positionV relativeFrom="paragraph">
              <wp:posOffset>314960</wp:posOffset>
            </wp:positionV>
            <wp:extent cx="1185333" cy="1185333"/>
            <wp:effectExtent l="0" t="0" r="0" b="0"/>
            <wp:wrapNone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333" cy="11853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C1D">
        <w:rPr>
          <w:rFonts w:eastAsiaTheme="majorEastAsia"/>
        </w:rPr>
        <w:t>A second opinion report means a psychological report done by a different person.</w:t>
      </w:r>
    </w:p>
    <w:p w14:paraId="490BB1C1" w14:textId="31E94AD1" w:rsidR="00A71803" w:rsidRDefault="00A71803" w:rsidP="00A71803">
      <w:pPr>
        <w:spacing w:after="0"/>
        <w:ind w:left="3600"/>
        <w:rPr>
          <w:rFonts w:eastAsiaTheme="majorEastAsia"/>
        </w:rPr>
      </w:pPr>
      <w:r>
        <w:rPr>
          <w:rFonts w:eastAsiaTheme="majorEastAsia"/>
        </w:rPr>
        <w:br/>
      </w:r>
    </w:p>
    <w:p w14:paraId="60AF0FA7" w14:textId="651E9972" w:rsidR="00A71803" w:rsidRDefault="00A71803" w:rsidP="00A71803">
      <w:pPr>
        <w:spacing w:after="0"/>
        <w:rPr>
          <w:rFonts w:eastAsiaTheme="majorEastAsia"/>
        </w:rPr>
      </w:pPr>
      <w:r>
        <w:rPr>
          <w:rFonts w:eastAsiaTheme="majorEastAsia"/>
        </w:rPr>
        <w:tab/>
      </w:r>
      <w:r>
        <w:rPr>
          <w:rFonts w:eastAsiaTheme="majorEastAsia"/>
        </w:rPr>
        <w:tab/>
      </w:r>
      <w:r>
        <w:rPr>
          <w:rFonts w:eastAsiaTheme="majorEastAsia"/>
        </w:rPr>
        <w:tab/>
      </w:r>
      <w:r>
        <w:rPr>
          <w:rFonts w:eastAsiaTheme="majorEastAsia"/>
        </w:rPr>
        <w:tab/>
      </w:r>
      <w:r>
        <w:rPr>
          <w:rFonts w:eastAsiaTheme="majorEastAsia"/>
        </w:rPr>
        <w:tab/>
      </w:r>
    </w:p>
    <w:p w14:paraId="48F17FA1" w14:textId="77777777" w:rsidR="00E74719" w:rsidRDefault="00E74719" w:rsidP="00A71803">
      <w:pPr>
        <w:spacing w:after="0"/>
        <w:rPr>
          <w:rFonts w:eastAsiaTheme="majorEastAsia"/>
        </w:rPr>
      </w:pPr>
    </w:p>
    <w:p w14:paraId="18CC24C2" w14:textId="77777777" w:rsidR="00E74719" w:rsidRDefault="00E74719" w:rsidP="00A71803">
      <w:pPr>
        <w:spacing w:after="0"/>
        <w:rPr>
          <w:rFonts w:eastAsiaTheme="majorEastAsia"/>
        </w:rPr>
      </w:pPr>
    </w:p>
    <w:p w14:paraId="36F87201" w14:textId="68D37067" w:rsidR="00A71803" w:rsidRPr="00141463" w:rsidRDefault="00721443" w:rsidP="00ED656F">
      <w:pPr>
        <w:numPr>
          <w:ilvl w:val="0"/>
          <w:numId w:val="41"/>
        </w:numPr>
        <w:rPr>
          <w:b/>
        </w:rPr>
      </w:pPr>
      <w:r>
        <w:rPr>
          <w:b/>
          <w:noProof/>
          <w:lang w:eastAsia="en-NZ"/>
        </w:rPr>
        <w:lastRenderedPageBreak/>
        <w:drawing>
          <wp:anchor distT="0" distB="0" distL="114300" distR="114300" simplePos="0" relativeHeight="252684288" behindDoc="0" locked="0" layoutInCell="1" allowOverlap="1" wp14:anchorId="72874ACA" wp14:editId="6B6CECBC">
            <wp:simplePos x="0" y="0"/>
            <wp:positionH relativeFrom="margin">
              <wp:align>left</wp:align>
            </wp:positionH>
            <wp:positionV relativeFrom="paragraph">
              <wp:posOffset>7759</wp:posOffset>
            </wp:positionV>
            <wp:extent cx="956945" cy="847725"/>
            <wp:effectExtent l="0" t="0" r="0" b="9525"/>
            <wp:wrapThrough wrapText="bothSides">
              <wp:wrapPolygon edited="0">
                <wp:start x="0" y="0"/>
                <wp:lineTo x="0" y="21357"/>
                <wp:lineTo x="21070" y="21357"/>
                <wp:lineTo x="21070" y="0"/>
                <wp:lineTo x="0" y="0"/>
              </wp:wrapPolygon>
            </wp:wrapThrough>
            <wp:docPr id="1534" name="Picture 1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" cy="847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71803">
        <w:rPr>
          <w:b/>
        </w:rPr>
        <w:t xml:space="preserve">Do we need to </w:t>
      </w:r>
      <w:r w:rsidR="00E74719">
        <w:rPr>
          <w:b/>
        </w:rPr>
        <w:t>give people more information about</w:t>
      </w:r>
      <w:r w:rsidR="00A71803">
        <w:rPr>
          <w:b/>
        </w:rPr>
        <w:t xml:space="preserve"> second opinion reports </w:t>
      </w:r>
      <w:r w:rsidR="00E74719">
        <w:rPr>
          <w:b/>
        </w:rPr>
        <w:t xml:space="preserve">and what they </w:t>
      </w:r>
      <w:r w:rsidR="00A71803">
        <w:rPr>
          <w:b/>
        </w:rPr>
        <w:t xml:space="preserve">mean? </w:t>
      </w:r>
    </w:p>
    <w:p w14:paraId="743A5F43" w14:textId="77777777" w:rsidR="00A71803" w:rsidRDefault="00A71803" w:rsidP="00A71803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15680" behindDoc="0" locked="0" layoutInCell="1" allowOverlap="1" wp14:anchorId="6A4C610C" wp14:editId="4CC2DCCF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504" name="Straight Connector 1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1BBC92" id="Straight Connector 1504" o:spid="_x0000_s1026" style="position:absolute;flip:y;z-index:2526156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JF5c0b7AQAAUw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7E657171" w14:textId="77777777" w:rsidR="00A71803" w:rsidRDefault="00A71803" w:rsidP="00A71803">
      <w:pPr>
        <w:ind w:left="3600"/>
        <w:rPr>
          <w:b/>
        </w:rPr>
      </w:pPr>
    </w:p>
    <w:p w14:paraId="14BDEFAB" w14:textId="77777777" w:rsidR="00A71803" w:rsidRDefault="00A71803" w:rsidP="00A71803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16704" behindDoc="0" locked="0" layoutInCell="1" allowOverlap="1" wp14:anchorId="5A290D71" wp14:editId="6A9DDC6B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505" name="Straight Connector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33B589" id="Straight Connector 1505" o:spid="_x0000_s1026" style="position:absolute;flip:y;z-index:2526167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55A03116" w14:textId="77777777" w:rsidR="00A71803" w:rsidRDefault="00A71803" w:rsidP="00A71803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17728" behindDoc="0" locked="0" layoutInCell="1" allowOverlap="1" wp14:anchorId="2CAFF790" wp14:editId="451DF24D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506" name="Straight Connector 1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B05D17" id="Straight Connector 1506" o:spid="_x0000_s1026" style="position:absolute;flip:y;z-index:2526177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7D87FB25" w14:textId="77777777" w:rsidR="00A71803" w:rsidRPr="009D5019" w:rsidRDefault="00A71803" w:rsidP="00A71803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18752" behindDoc="0" locked="0" layoutInCell="1" allowOverlap="1" wp14:anchorId="57DA77F7" wp14:editId="28E5505C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507" name="Straight Connector 1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A0DFC40" id="Straight Connector 1507" o:spid="_x0000_s1026" style="position:absolute;flip:y;z-index:2526187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4BAB8B2" w14:textId="77777777" w:rsidR="00A71803" w:rsidRDefault="00A71803" w:rsidP="00A71803">
      <w:pPr>
        <w:spacing w:after="0"/>
        <w:ind w:left="3600"/>
        <w:rPr>
          <w:rFonts w:eastAsiaTheme="majorEastAsia"/>
        </w:rPr>
      </w:pPr>
      <w:r w:rsidRPr="00FA5B83">
        <w:rPr>
          <w:rFonts w:eastAsiaTheme="majorEastAsia"/>
        </w:rPr>
        <w:t xml:space="preserve"> </w:t>
      </w:r>
    </w:p>
    <w:p w14:paraId="1C996965" w14:textId="77777777" w:rsidR="00A71803" w:rsidRDefault="00A71803" w:rsidP="00A71803">
      <w:pPr>
        <w:spacing w:after="0"/>
        <w:rPr>
          <w:rFonts w:eastAsiaTheme="majorEastAsia"/>
        </w:rPr>
      </w:pPr>
    </w:p>
    <w:p w14:paraId="446D0176" w14:textId="77777777" w:rsidR="00A71803" w:rsidRDefault="00A71803" w:rsidP="00A71803">
      <w:pPr>
        <w:spacing w:after="0"/>
        <w:rPr>
          <w:rFonts w:eastAsiaTheme="majorEastAsia"/>
        </w:rPr>
      </w:pPr>
    </w:p>
    <w:p w14:paraId="24DDE76E" w14:textId="77777777" w:rsidR="00A71803" w:rsidRDefault="00A71803" w:rsidP="00A71803">
      <w:pPr>
        <w:spacing w:after="0"/>
        <w:rPr>
          <w:rFonts w:eastAsiaTheme="majorEastAsia"/>
        </w:rPr>
      </w:pPr>
    </w:p>
    <w:p w14:paraId="6E9C27CF" w14:textId="5AC4E844" w:rsidR="00A71803" w:rsidRPr="00141463" w:rsidRDefault="00952721" w:rsidP="00ED656F">
      <w:pPr>
        <w:numPr>
          <w:ilvl w:val="0"/>
          <w:numId w:val="41"/>
        </w:numPr>
        <w:rPr>
          <w:b/>
        </w:rPr>
      </w:pPr>
      <w:r>
        <w:rPr>
          <w:b/>
          <w:noProof/>
          <w:lang w:eastAsia="en-NZ"/>
        </w:rPr>
        <w:drawing>
          <wp:anchor distT="0" distB="0" distL="114300" distR="114300" simplePos="0" relativeHeight="252759040" behindDoc="0" locked="0" layoutInCell="1" allowOverlap="1" wp14:anchorId="24075F28" wp14:editId="0048B1D7">
            <wp:simplePos x="0" y="0"/>
            <wp:positionH relativeFrom="margin">
              <wp:align>left</wp:align>
            </wp:positionH>
            <wp:positionV relativeFrom="paragraph">
              <wp:posOffset>-47708</wp:posOffset>
            </wp:positionV>
            <wp:extent cx="841375" cy="1042670"/>
            <wp:effectExtent l="0" t="0" r="0" b="5080"/>
            <wp:wrapNone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375" cy="104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803">
        <w:rPr>
          <w:b/>
        </w:rPr>
        <w:t xml:space="preserve">What can be done to make the process to get reports better? </w:t>
      </w:r>
    </w:p>
    <w:p w14:paraId="77B02635" w14:textId="77777777" w:rsidR="00A71803" w:rsidRDefault="00A71803" w:rsidP="00A71803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20800" behindDoc="0" locked="0" layoutInCell="1" allowOverlap="1" wp14:anchorId="056C4B5C" wp14:editId="7FDB4577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508" name="Straight Connector 1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3F8E27" id="Straight Connector 1508" o:spid="_x0000_s1026" style="position:absolute;flip:y;z-index:2526208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FX7kpv7AQAAUw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BB6C2C1" w14:textId="77777777" w:rsidR="00A71803" w:rsidRDefault="00A71803" w:rsidP="00A71803">
      <w:pPr>
        <w:ind w:left="3600"/>
        <w:rPr>
          <w:b/>
        </w:rPr>
      </w:pPr>
    </w:p>
    <w:p w14:paraId="6D5A378F" w14:textId="77777777" w:rsidR="00A71803" w:rsidRDefault="00A71803" w:rsidP="00A71803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21824" behindDoc="0" locked="0" layoutInCell="1" allowOverlap="1" wp14:anchorId="0B8B2484" wp14:editId="1A04E790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509" name="Straight Connector 1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8B413B7" id="Straight Connector 1509" o:spid="_x0000_s1026" style="position:absolute;flip:y;z-index:2526218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91253CC" w14:textId="77777777" w:rsidR="00A71803" w:rsidRDefault="00A71803" w:rsidP="00A71803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22848" behindDoc="0" locked="0" layoutInCell="1" allowOverlap="1" wp14:anchorId="6F1BD3D4" wp14:editId="49342E71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510" name="Straight Connector 1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5899B0" id="Straight Connector 1510" o:spid="_x0000_s1026" style="position:absolute;flip:y;z-index:2526228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F2593DA" w14:textId="7986B135" w:rsidR="00A71803" w:rsidRPr="009D5019" w:rsidRDefault="00A71803" w:rsidP="00A71803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23872" behindDoc="0" locked="0" layoutInCell="1" allowOverlap="1" wp14:anchorId="5081DCC4" wp14:editId="71E6888E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511" name="Straight Connector 1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CF7892" id="Straight Connector 1511" o:spid="_x0000_s1026" style="position:absolute;flip:y;z-index:2526238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FA5C466" w14:textId="74356023" w:rsidR="00A71803" w:rsidRDefault="00A71803" w:rsidP="00A71803">
      <w:pPr>
        <w:spacing w:after="0"/>
        <w:ind w:left="3600"/>
        <w:rPr>
          <w:rFonts w:eastAsiaTheme="majorEastAsia"/>
        </w:rPr>
      </w:pPr>
      <w:r w:rsidRPr="00FA5B83">
        <w:rPr>
          <w:rFonts w:eastAsiaTheme="majorEastAsia"/>
        </w:rPr>
        <w:t xml:space="preserve"> </w:t>
      </w:r>
    </w:p>
    <w:p w14:paraId="6E030C78" w14:textId="7163A08C" w:rsidR="00A71803" w:rsidRDefault="00A71803" w:rsidP="00A71803">
      <w:pPr>
        <w:spacing w:after="0"/>
        <w:rPr>
          <w:rFonts w:eastAsiaTheme="majorEastAsia"/>
        </w:rPr>
      </w:pPr>
      <w:r>
        <w:rPr>
          <w:rFonts w:eastAsiaTheme="majorEastAsia"/>
        </w:rPr>
        <w:tab/>
      </w:r>
      <w:r>
        <w:rPr>
          <w:rFonts w:eastAsiaTheme="majorEastAsia"/>
        </w:rPr>
        <w:tab/>
      </w:r>
      <w:r>
        <w:rPr>
          <w:rFonts w:eastAsiaTheme="majorEastAsia"/>
        </w:rPr>
        <w:tab/>
      </w:r>
      <w:r>
        <w:rPr>
          <w:rFonts w:eastAsiaTheme="majorEastAsia"/>
        </w:rPr>
        <w:tab/>
      </w:r>
      <w:r>
        <w:rPr>
          <w:rFonts w:eastAsiaTheme="majorEastAsia"/>
        </w:rPr>
        <w:tab/>
      </w:r>
    </w:p>
    <w:p w14:paraId="128C1249" w14:textId="2006D262" w:rsidR="00E74719" w:rsidRDefault="00E74719" w:rsidP="00A71803">
      <w:pPr>
        <w:spacing w:after="0"/>
        <w:rPr>
          <w:rFonts w:eastAsiaTheme="majorEastAsia"/>
        </w:rPr>
      </w:pPr>
    </w:p>
    <w:p w14:paraId="060254CE" w14:textId="330B7A7E" w:rsidR="00A71803" w:rsidRPr="00141463" w:rsidRDefault="00E74719" w:rsidP="00ED656F">
      <w:pPr>
        <w:numPr>
          <w:ilvl w:val="0"/>
          <w:numId w:val="41"/>
        </w:numPr>
        <w:rPr>
          <w:b/>
        </w:rPr>
      </w:pPr>
      <w:r>
        <w:rPr>
          <w:b/>
          <w:noProof/>
          <w:lang w:eastAsia="en-NZ"/>
        </w:rPr>
        <w:lastRenderedPageBreak/>
        <w:drawing>
          <wp:anchor distT="0" distB="0" distL="114300" distR="114300" simplePos="0" relativeHeight="252760064" behindDoc="0" locked="0" layoutInCell="1" allowOverlap="1" wp14:anchorId="1BF6FBDC" wp14:editId="64C831AC">
            <wp:simplePos x="0" y="0"/>
            <wp:positionH relativeFrom="column">
              <wp:posOffset>-299297</wp:posOffset>
            </wp:positionH>
            <wp:positionV relativeFrom="paragraph">
              <wp:posOffset>-264583</wp:posOffset>
            </wp:positionV>
            <wp:extent cx="1566545" cy="1566545"/>
            <wp:effectExtent l="0" t="0" r="0" b="0"/>
            <wp:wrapNone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545" cy="1566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803">
        <w:rPr>
          <w:b/>
        </w:rPr>
        <w:t>When is the best time to get a psychological report</w:t>
      </w:r>
      <w:r>
        <w:rPr>
          <w:b/>
        </w:rPr>
        <w:t xml:space="preserve"> done</w:t>
      </w:r>
      <w:r w:rsidR="00A71803">
        <w:rPr>
          <w:b/>
        </w:rPr>
        <w:t xml:space="preserve">? </w:t>
      </w:r>
    </w:p>
    <w:p w14:paraId="6F26800E" w14:textId="77777777" w:rsidR="00E74719" w:rsidRDefault="00E74719" w:rsidP="00A71803">
      <w:pPr>
        <w:rPr>
          <w:b/>
        </w:rPr>
      </w:pPr>
    </w:p>
    <w:p w14:paraId="227C0408" w14:textId="77777777" w:rsidR="00A71803" w:rsidRDefault="00A71803" w:rsidP="00A71803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25920" behindDoc="0" locked="0" layoutInCell="1" allowOverlap="1" wp14:anchorId="63DDF03D" wp14:editId="2113DDDD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512" name="Straight Connector 1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AA6E24" id="Straight Connector 1512" o:spid="_x0000_s1026" style="position:absolute;flip:y;z-index:2526259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AB36C4B" w14:textId="77777777" w:rsidR="00A71803" w:rsidRDefault="00A71803" w:rsidP="00A71803">
      <w:pPr>
        <w:ind w:left="3600"/>
        <w:rPr>
          <w:b/>
        </w:rPr>
      </w:pPr>
    </w:p>
    <w:p w14:paraId="204E345E" w14:textId="77777777" w:rsidR="00A71803" w:rsidRDefault="00A71803" w:rsidP="00A71803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26944" behindDoc="0" locked="0" layoutInCell="1" allowOverlap="1" wp14:anchorId="0D799646" wp14:editId="12332015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513" name="Straight Connector 1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E053CD" id="Straight Connector 1513" o:spid="_x0000_s1026" style="position:absolute;flip:y;z-index:2526269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733BB9AF" w14:textId="77777777" w:rsidR="00A71803" w:rsidRDefault="00A71803" w:rsidP="00A71803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27968" behindDoc="0" locked="0" layoutInCell="1" allowOverlap="1" wp14:anchorId="25ABCF0F" wp14:editId="4E629354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515" name="Straight Connector 1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CF806D" id="Straight Connector 1515" o:spid="_x0000_s1026" style="position:absolute;flip:y;z-index:2526279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554F6FF9" w14:textId="77777777" w:rsidR="00A71803" w:rsidRPr="009D5019" w:rsidRDefault="00A71803" w:rsidP="00A71803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28992" behindDoc="0" locked="0" layoutInCell="1" allowOverlap="1" wp14:anchorId="07846145" wp14:editId="36BAE538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516" name="Straight Connector 1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03094D" id="Straight Connector 1516" o:spid="_x0000_s1026" style="position:absolute;flip:y;z-index:2526289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38797F8" w14:textId="77777777" w:rsidR="00A71803" w:rsidRDefault="00A71803" w:rsidP="00A71803">
      <w:pPr>
        <w:spacing w:after="0"/>
        <w:ind w:left="3600"/>
        <w:rPr>
          <w:rFonts w:eastAsiaTheme="majorEastAsia"/>
        </w:rPr>
      </w:pPr>
      <w:r w:rsidRPr="00FA5B83">
        <w:rPr>
          <w:rFonts w:eastAsiaTheme="majorEastAsia"/>
        </w:rPr>
        <w:t xml:space="preserve"> </w:t>
      </w:r>
    </w:p>
    <w:p w14:paraId="076A994D" w14:textId="77777777" w:rsidR="00377FA1" w:rsidRDefault="00377FA1" w:rsidP="00377FA1">
      <w:pPr>
        <w:spacing w:after="0"/>
        <w:ind w:left="3600"/>
        <w:rPr>
          <w:rFonts w:eastAsiaTheme="majorEastAsia"/>
        </w:rPr>
      </w:pPr>
    </w:p>
    <w:p w14:paraId="60C62AED" w14:textId="77777777" w:rsidR="00A71803" w:rsidRDefault="00A71803" w:rsidP="00A71803">
      <w:pPr>
        <w:spacing w:after="0"/>
        <w:rPr>
          <w:rFonts w:eastAsiaTheme="majorEastAsia"/>
        </w:rPr>
      </w:pPr>
    </w:p>
    <w:p w14:paraId="2D69B5BE" w14:textId="109F43A3" w:rsidR="00A71803" w:rsidRPr="00141463" w:rsidRDefault="00721443" w:rsidP="00ED656F">
      <w:pPr>
        <w:numPr>
          <w:ilvl w:val="0"/>
          <w:numId w:val="41"/>
        </w:numPr>
        <w:rPr>
          <w:b/>
        </w:rPr>
      </w:pPr>
      <w:r>
        <w:rPr>
          <w:b/>
          <w:noProof/>
          <w:lang w:eastAsia="en-NZ"/>
        </w:rPr>
        <w:drawing>
          <wp:anchor distT="0" distB="0" distL="114300" distR="114300" simplePos="0" relativeHeight="252685312" behindDoc="0" locked="0" layoutInCell="1" allowOverlap="1" wp14:anchorId="697F26E7" wp14:editId="3AF857CE">
            <wp:simplePos x="0" y="0"/>
            <wp:positionH relativeFrom="margin">
              <wp:align>left</wp:align>
            </wp:positionH>
            <wp:positionV relativeFrom="paragraph">
              <wp:posOffset>-25</wp:posOffset>
            </wp:positionV>
            <wp:extent cx="956945" cy="847725"/>
            <wp:effectExtent l="0" t="0" r="0" b="9525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" cy="847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71803">
        <w:rPr>
          <w:b/>
        </w:rPr>
        <w:t xml:space="preserve">Do you have anything else to say about psychological reports? </w:t>
      </w:r>
    </w:p>
    <w:p w14:paraId="4B6E063A" w14:textId="77777777" w:rsidR="00A71803" w:rsidRDefault="00A71803" w:rsidP="00A71803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31040" behindDoc="0" locked="0" layoutInCell="1" allowOverlap="1" wp14:anchorId="66C6ECB7" wp14:editId="644D5818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517" name="Straight Connector 1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87B37F9" id="Straight Connector 1517" o:spid="_x0000_s1026" style="position:absolute;flip:y;z-index:2526310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PZPxBr7AQAAUw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56F1AE7E" w14:textId="77777777" w:rsidR="00A71803" w:rsidRDefault="00A71803" w:rsidP="00A71803">
      <w:pPr>
        <w:ind w:left="3600"/>
        <w:rPr>
          <w:b/>
        </w:rPr>
      </w:pPr>
    </w:p>
    <w:p w14:paraId="10C0064C" w14:textId="77777777" w:rsidR="00A71803" w:rsidRDefault="00A71803" w:rsidP="00A71803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32064" behindDoc="0" locked="0" layoutInCell="1" allowOverlap="1" wp14:anchorId="17D15B36" wp14:editId="06397DE5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518" name="Straight Connector 1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F6DC97" id="Straight Connector 1518" o:spid="_x0000_s1026" style="position:absolute;flip:y;z-index:2526320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1BE4204" w14:textId="77777777" w:rsidR="00A71803" w:rsidRDefault="00A71803" w:rsidP="00A71803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33088" behindDoc="0" locked="0" layoutInCell="1" allowOverlap="1" wp14:anchorId="315DD03C" wp14:editId="669F6041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519" name="Straight Connector 1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652DDE" id="Straight Connector 1519" o:spid="_x0000_s1026" style="position:absolute;flip:y;z-index:2526330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AF753F7" w14:textId="77777777" w:rsidR="00A71803" w:rsidRPr="009D5019" w:rsidRDefault="00A71803" w:rsidP="00A71803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34112" behindDoc="0" locked="0" layoutInCell="1" allowOverlap="1" wp14:anchorId="6495B121" wp14:editId="0B3C81F2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520" name="Straight Connector 1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B4C5F3" id="Straight Connector 1520" o:spid="_x0000_s1026" style="position:absolute;flip:y;z-index:2526341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2D5D13A2" w14:textId="77777777" w:rsidR="00A71803" w:rsidRDefault="00A71803" w:rsidP="00A71803">
      <w:pPr>
        <w:spacing w:after="0"/>
        <w:ind w:left="3600"/>
        <w:rPr>
          <w:rFonts w:eastAsiaTheme="majorEastAsia"/>
        </w:rPr>
      </w:pPr>
      <w:r w:rsidRPr="00FA5B83">
        <w:rPr>
          <w:rFonts w:eastAsiaTheme="majorEastAsia"/>
        </w:rPr>
        <w:t xml:space="preserve"> </w:t>
      </w:r>
    </w:p>
    <w:p w14:paraId="1F87E33C" w14:textId="77777777" w:rsidR="00377FA1" w:rsidRDefault="00377FA1" w:rsidP="00377FA1">
      <w:pPr>
        <w:spacing w:after="0"/>
        <w:ind w:left="3600"/>
        <w:rPr>
          <w:rFonts w:eastAsiaTheme="majorEastAsia"/>
        </w:rPr>
      </w:pPr>
    </w:p>
    <w:p w14:paraId="3B253A7B" w14:textId="77777777" w:rsidR="00377FA1" w:rsidRDefault="00377FA1" w:rsidP="00377FA1">
      <w:pPr>
        <w:spacing w:after="0"/>
        <w:ind w:left="3600"/>
        <w:rPr>
          <w:rFonts w:eastAsiaTheme="majorEastAsia"/>
        </w:rPr>
      </w:pPr>
    </w:p>
    <w:p w14:paraId="207FD63E" w14:textId="06910CEF" w:rsidR="00377FA1" w:rsidRDefault="00377FA1" w:rsidP="008D3AE3">
      <w:pPr>
        <w:pStyle w:val="Heading1"/>
      </w:pPr>
      <w:r>
        <w:rPr>
          <w:b w:val="0"/>
          <w:color w:val="000000" w:themeColor="text1"/>
          <w:sz w:val="36"/>
          <w:szCs w:val="36"/>
        </w:rPr>
        <w:br w:type="column"/>
      </w: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405760" behindDoc="1" locked="0" layoutInCell="1" allowOverlap="1" wp14:anchorId="46FB2813" wp14:editId="2B51DCB5">
                <wp:simplePos x="0" y="0"/>
                <wp:positionH relativeFrom="column">
                  <wp:posOffset>-295422</wp:posOffset>
                </wp:positionH>
                <wp:positionV relativeFrom="paragraph">
                  <wp:posOffset>-140677</wp:posOffset>
                </wp:positionV>
                <wp:extent cx="6253480" cy="590843"/>
                <wp:effectExtent l="0" t="0" r="13970" b="19050"/>
                <wp:wrapNone/>
                <wp:docPr id="1545" name="Rectangle 1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3480" cy="590843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38770B" id="Rectangle 1545" o:spid="_x0000_s1026" style="position:absolute;margin-left:-23.25pt;margin-top:-11.1pt;width:492.4pt;height:46.5pt;z-index:-25091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" fillcolor="white [3212]" strokecolor="#2f5496 [2408]" strokeweight="2pt"/>
            </w:pict>
          </mc:Fallback>
        </mc:AlternateContent>
      </w:r>
      <w:r>
        <w:t>Costs</w:t>
      </w:r>
    </w:p>
    <w:p w14:paraId="3B78CDF0" w14:textId="72BEAD53" w:rsidR="00303EB5" w:rsidRDefault="00A35D16" w:rsidP="009D4ECF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695552" behindDoc="0" locked="0" layoutInCell="1" allowOverlap="1" wp14:anchorId="36B3BA6D" wp14:editId="7E8CE3A4">
            <wp:simplePos x="0" y="0"/>
            <wp:positionH relativeFrom="column">
              <wp:posOffset>-385749</wp:posOffset>
            </wp:positionH>
            <wp:positionV relativeFrom="paragraph">
              <wp:posOffset>400823</wp:posOffset>
            </wp:positionV>
            <wp:extent cx="2042160" cy="1444625"/>
            <wp:effectExtent l="0" t="0" r="0" b="0"/>
            <wp:wrapNone/>
            <wp:docPr id="1537" name="Picture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160" cy="144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25797">
        <w:rPr>
          <w:rFonts w:eastAsiaTheme="majorEastAsia"/>
        </w:rPr>
        <w:br/>
      </w:r>
      <w:r w:rsidR="00377FA1">
        <w:rPr>
          <w:rFonts w:eastAsiaTheme="majorEastAsia"/>
        </w:rPr>
        <w:br/>
      </w:r>
      <w:r w:rsidR="00854EF2">
        <w:rPr>
          <w:rFonts w:eastAsiaTheme="majorEastAsia"/>
        </w:rPr>
        <w:t>People that use a family justice service</w:t>
      </w:r>
      <w:r w:rsidR="00303EB5">
        <w:rPr>
          <w:rFonts w:eastAsiaTheme="majorEastAsia"/>
        </w:rPr>
        <w:t xml:space="preserve"> have to pay for some of the services. </w:t>
      </w:r>
      <w:r w:rsidR="00377FA1" w:rsidRPr="00FA5B83">
        <w:rPr>
          <w:rFonts w:eastAsiaTheme="majorEastAsia"/>
        </w:rPr>
        <w:t xml:space="preserve"> </w:t>
      </w:r>
    </w:p>
    <w:p w14:paraId="2F44E8AA" w14:textId="7C0E4640" w:rsidR="00377FA1" w:rsidRDefault="00377FA1" w:rsidP="00377FA1">
      <w:pPr>
        <w:spacing w:after="0"/>
        <w:ind w:left="3600"/>
        <w:rPr>
          <w:rFonts w:eastAsiaTheme="majorEastAsia"/>
        </w:rPr>
      </w:pPr>
    </w:p>
    <w:p w14:paraId="019E8413" w14:textId="4AA9F797" w:rsidR="00377FA1" w:rsidRDefault="00860428" w:rsidP="00377FA1">
      <w:pPr>
        <w:spacing w:after="0"/>
        <w:ind w:left="3600"/>
        <w:rPr>
          <w:rFonts w:eastAsiaTheme="majorEastAsia"/>
        </w:rPr>
      </w:pPr>
      <w:r>
        <w:rPr>
          <w:b/>
          <w:noProof/>
          <w:lang w:eastAsia="en-NZ"/>
        </w:rPr>
        <w:drawing>
          <wp:anchor distT="0" distB="0" distL="114300" distR="114300" simplePos="0" relativeHeight="252696576" behindDoc="0" locked="0" layoutInCell="1" allowOverlap="1" wp14:anchorId="5D2F6CF2" wp14:editId="7E060D40">
            <wp:simplePos x="0" y="0"/>
            <wp:positionH relativeFrom="column">
              <wp:posOffset>-389614</wp:posOffset>
            </wp:positionH>
            <wp:positionV relativeFrom="paragraph">
              <wp:posOffset>141219</wp:posOffset>
            </wp:positionV>
            <wp:extent cx="1884045" cy="1889760"/>
            <wp:effectExtent l="0" t="0" r="0" b="0"/>
            <wp:wrapNone/>
            <wp:docPr id="1538" name="Picture 1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0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D0A0710" w14:textId="7A804668" w:rsidR="008D3AE3" w:rsidRPr="00141463" w:rsidRDefault="00B821F1" w:rsidP="00ED656F">
      <w:pPr>
        <w:numPr>
          <w:ilvl w:val="0"/>
          <w:numId w:val="41"/>
        </w:numPr>
        <w:rPr>
          <w:b/>
        </w:rPr>
      </w:pPr>
      <w:r>
        <w:rPr>
          <w:b/>
        </w:rPr>
        <w:t>Do you agree the j</w:t>
      </w:r>
      <w:r w:rsidR="007B2471">
        <w:rPr>
          <w:b/>
        </w:rPr>
        <w:t xml:space="preserve">udge can ask people to pay </w:t>
      </w:r>
      <w:r w:rsidR="00C276BA">
        <w:rPr>
          <w:b/>
        </w:rPr>
        <w:t xml:space="preserve">money for </w:t>
      </w:r>
      <w:r w:rsidR="007C3E8C">
        <w:rPr>
          <w:b/>
        </w:rPr>
        <w:t>these services</w:t>
      </w:r>
      <w:r w:rsidR="00C276BA">
        <w:rPr>
          <w:b/>
        </w:rPr>
        <w:t xml:space="preserve"> </w:t>
      </w:r>
      <w:r w:rsidR="007B2471">
        <w:rPr>
          <w:b/>
        </w:rPr>
        <w:t xml:space="preserve">based on how they </w:t>
      </w:r>
      <w:r w:rsidR="007C3E8C">
        <w:rPr>
          <w:b/>
        </w:rPr>
        <w:t>acted in their</w:t>
      </w:r>
      <w:r w:rsidR="00C276BA">
        <w:rPr>
          <w:b/>
        </w:rPr>
        <w:t xml:space="preserve"> court case</w:t>
      </w:r>
      <w:r w:rsidR="008D3AE3">
        <w:rPr>
          <w:b/>
        </w:rPr>
        <w:t xml:space="preserve">? </w:t>
      </w:r>
    </w:p>
    <w:p w14:paraId="54BDB047" w14:textId="77777777" w:rsidR="008D3AE3" w:rsidRDefault="008D3AE3" w:rsidP="008D3AE3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36160" behindDoc="0" locked="0" layoutInCell="1" allowOverlap="1" wp14:anchorId="2D3EFEA4" wp14:editId="4937480F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521" name="Straight Connector 1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1FD9AA" id="Straight Connector 1521" o:spid="_x0000_s1026" style="position:absolute;flip:y;z-index:2526361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C20735E" w14:textId="77777777" w:rsidR="008D3AE3" w:rsidRDefault="008D3AE3" w:rsidP="008D3AE3">
      <w:pPr>
        <w:ind w:left="3600"/>
        <w:rPr>
          <w:b/>
        </w:rPr>
      </w:pPr>
    </w:p>
    <w:p w14:paraId="53F69797" w14:textId="77777777" w:rsidR="008D3AE3" w:rsidRDefault="008D3AE3" w:rsidP="008D3AE3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37184" behindDoc="0" locked="0" layoutInCell="1" allowOverlap="1" wp14:anchorId="0E1301BD" wp14:editId="68D4525F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524" name="Straight Connector 1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0D6304" id="Straight Connector 1524" o:spid="_x0000_s1026" style="position:absolute;flip:y;z-index:2526371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36226FC5" w14:textId="77777777" w:rsidR="008D3AE3" w:rsidRDefault="008D3AE3" w:rsidP="008D3AE3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38208" behindDoc="0" locked="0" layoutInCell="1" allowOverlap="1" wp14:anchorId="66B94287" wp14:editId="3468E812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526" name="Straight Connector 1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B22D66" id="Straight Connector 1526" o:spid="_x0000_s1026" style="position:absolute;flip:y;z-index:2526382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226B254" w14:textId="77777777" w:rsidR="008D3AE3" w:rsidRPr="009D5019" w:rsidRDefault="008D3AE3" w:rsidP="008D3AE3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39232" behindDoc="0" locked="0" layoutInCell="1" allowOverlap="1" wp14:anchorId="0C7ECD13" wp14:editId="379BC10C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530" name="Straight Connector 1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AB5B19" id="Straight Connector 1530" o:spid="_x0000_s1026" style="position:absolute;flip:y;z-index:2526392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1943196" w14:textId="77777777" w:rsidR="008D3AE3" w:rsidRDefault="008D3AE3" w:rsidP="008D3AE3">
      <w:pPr>
        <w:spacing w:after="0"/>
        <w:ind w:left="3600"/>
        <w:rPr>
          <w:rFonts w:eastAsiaTheme="majorEastAsia"/>
        </w:rPr>
      </w:pPr>
      <w:r w:rsidRPr="00FA5B83">
        <w:rPr>
          <w:rFonts w:eastAsiaTheme="majorEastAsia"/>
        </w:rPr>
        <w:t xml:space="preserve"> </w:t>
      </w:r>
    </w:p>
    <w:p w14:paraId="4E289A90" w14:textId="77777777" w:rsidR="007B2471" w:rsidRDefault="007B2471" w:rsidP="008D3AE3">
      <w:pPr>
        <w:spacing w:after="0"/>
        <w:ind w:left="3600"/>
        <w:rPr>
          <w:rFonts w:eastAsiaTheme="majorEastAsia"/>
        </w:rPr>
      </w:pPr>
    </w:p>
    <w:p w14:paraId="3D708662" w14:textId="77777777" w:rsidR="007B2471" w:rsidRDefault="007B2471" w:rsidP="008D3AE3">
      <w:pPr>
        <w:spacing w:after="0"/>
        <w:ind w:left="3600"/>
        <w:rPr>
          <w:rFonts w:eastAsiaTheme="majorEastAsia"/>
        </w:rPr>
      </w:pPr>
    </w:p>
    <w:p w14:paraId="20E02DB4" w14:textId="77777777" w:rsidR="007B2471" w:rsidRDefault="007B2471" w:rsidP="008D3AE3">
      <w:pPr>
        <w:spacing w:after="0"/>
        <w:ind w:left="3600"/>
        <w:rPr>
          <w:rFonts w:eastAsiaTheme="majorEastAsia"/>
        </w:rPr>
      </w:pPr>
    </w:p>
    <w:p w14:paraId="0EA2AAFC" w14:textId="77777777" w:rsidR="007B2471" w:rsidRDefault="007B2471" w:rsidP="008D3AE3">
      <w:pPr>
        <w:spacing w:after="0"/>
        <w:ind w:left="3600"/>
        <w:rPr>
          <w:rFonts w:eastAsiaTheme="majorEastAsia"/>
        </w:rPr>
      </w:pPr>
    </w:p>
    <w:p w14:paraId="11864ADC" w14:textId="77777777" w:rsidR="007B2471" w:rsidRDefault="007B2471" w:rsidP="008D3AE3">
      <w:pPr>
        <w:spacing w:after="0"/>
        <w:ind w:left="3600"/>
        <w:rPr>
          <w:rFonts w:eastAsiaTheme="majorEastAsia"/>
        </w:rPr>
      </w:pPr>
    </w:p>
    <w:p w14:paraId="5F413290" w14:textId="49A08384" w:rsidR="007B2471" w:rsidRDefault="007C3E8C" w:rsidP="00ED656F">
      <w:pPr>
        <w:numPr>
          <w:ilvl w:val="0"/>
          <w:numId w:val="41"/>
        </w:numPr>
        <w:rPr>
          <w:b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3051904" behindDoc="1" locked="0" layoutInCell="1" allowOverlap="1" wp14:anchorId="7EA7122E" wp14:editId="5939A5F8">
            <wp:simplePos x="0" y="0"/>
            <wp:positionH relativeFrom="column">
              <wp:posOffset>-67945</wp:posOffset>
            </wp:positionH>
            <wp:positionV relativeFrom="paragraph">
              <wp:posOffset>-5715</wp:posOffset>
            </wp:positionV>
            <wp:extent cx="1750060" cy="1164590"/>
            <wp:effectExtent l="0" t="0" r="0" b="0"/>
            <wp:wrapNone/>
            <wp:docPr id="494" name="Picture 1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9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060" cy="116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2471">
        <w:rPr>
          <w:b/>
        </w:rPr>
        <w:t>Should Family Dispute Resolution be paid for by the Government?</w:t>
      </w:r>
      <w:r w:rsidR="007B2471">
        <w:rPr>
          <w:b/>
        </w:rPr>
        <w:br/>
      </w:r>
    </w:p>
    <w:p w14:paraId="1821C99F" w14:textId="62CABA6B" w:rsidR="007B2471" w:rsidRDefault="007B2471" w:rsidP="007B2471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46400" behindDoc="0" locked="0" layoutInCell="1" allowOverlap="1" wp14:anchorId="4F377E75" wp14:editId="445C3180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1535" name="Straight Connector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2EFEE3" id="Straight Connector 1535" o:spid="_x0000_s1026" style="position:absolute;flip:y;z-index:2526464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340850B" w14:textId="77777777" w:rsidR="007B2471" w:rsidRDefault="007B2471" w:rsidP="007B2471">
      <w:pPr>
        <w:ind w:left="3600"/>
        <w:rPr>
          <w:b/>
        </w:rPr>
      </w:pPr>
    </w:p>
    <w:p w14:paraId="3D3CDE3F" w14:textId="0F459CDF" w:rsidR="007B2471" w:rsidRDefault="007B2471" w:rsidP="007B2471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47424" behindDoc="0" locked="0" layoutInCell="1" allowOverlap="1" wp14:anchorId="2721BFCC" wp14:editId="1AEE1AA7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160" name="Straight Connector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EB7DED" id="Straight Connector 160" o:spid="_x0000_s1026" style="position:absolute;flip:y;z-index:2526474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326FC43" w14:textId="77777777" w:rsidR="007B2471" w:rsidRDefault="007B2471" w:rsidP="007B2471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48448" behindDoc="0" locked="0" layoutInCell="1" allowOverlap="1" wp14:anchorId="0D4A5542" wp14:editId="5F898B8F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163" name="Straight Connector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796B50" id="Straight Connector 163" o:spid="_x0000_s1026" style="position:absolute;flip:y;z-index:2526484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515FF45" w14:textId="4ADAA1BA" w:rsidR="009B3D66" w:rsidRPr="007B2471" w:rsidRDefault="007B2471" w:rsidP="007B2471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649472" behindDoc="0" locked="0" layoutInCell="1" allowOverlap="1" wp14:anchorId="09A996FF" wp14:editId="54AC0BBE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167" name="Straight Connector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A2BA89" id="Straight Connector 167" o:spid="_x0000_s1026" style="position:absolute;flip:y;z-index:2526494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4A6029B" w14:textId="78A3F3B0" w:rsidR="00165142" w:rsidRDefault="00165142" w:rsidP="009B3D66">
      <w:pPr>
        <w:spacing w:after="0"/>
        <w:ind w:left="3600"/>
        <w:rPr>
          <w:rFonts w:eastAsiaTheme="majorEastAsia"/>
        </w:rPr>
      </w:pPr>
    </w:p>
    <w:p w14:paraId="77C94470" w14:textId="44C8ABC9" w:rsidR="00CF191F" w:rsidRDefault="007C3E8C" w:rsidP="00C160D4">
      <w:pPr>
        <w:spacing w:after="0"/>
        <w:rPr>
          <w:rFonts w:eastAsiaTheme="majorEastAsia"/>
        </w:rPr>
      </w:pPr>
      <w:r>
        <w:rPr>
          <w:b/>
          <w:noProof/>
          <w:lang w:eastAsia="en-NZ"/>
        </w:rPr>
        <w:drawing>
          <wp:anchor distT="0" distB="0" distL="114300" distR="114300" simplePos="0" relativeHeight="252713984" behindDoc="0" locked="0" layoutInCell="1" allowOverlap="1" wp14:anchorId="08FFDBBF" wp14:editId="149C0059">
            <wp:simplePos x="0" y="0"/>
            <wp:positionH relativeFrom="column">
              <wp:posOffset>-234738</wp:posOffset>
            </wp:positionH>
            <wp:positionV relativeFrom="paragraph">
              <wp:posOffset>102447</wp:posOffset>
            </wp:positionV>
            <wp:extent cx="1718945" cy="1560830"/>
            <wp:effectExtent l="0" t="0" r="0" b="1270"/>
            <wp:wrapNone/>
            <wp:docPr id="1558" name="Picture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56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C9B8BE" w14:textId="682F9F48" w:rsidR="00D92401" w:rsidRDefault="007C3E8C" w:rsidP="007C3E8C">
      <w:pPr>
        <w:spacing w:after="0"/>
        <w:ind w:left="4320"/>
      </w:pPr>
      <w:r>
        <w:rPr>
          <w:b/>
        </w:rPr>
        <w:t>Should Family Dispute Resolution be free for everyone or only for some people?</w:t>
      </w:r>
    </w:p>
    <w:p w14:paraId="6D37A6C5" w14:textId="58EB3CBB" w:rsidR="007C3E8C" w:rsidRPr="007C3E8C" w:rsidRDefault="007C3E8C" w:rsidP="007C3E8C">
      <w:pPr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3046784" behindDoc="0" locked="0" layoutInCell="1" allowOverlap="1" wp14:anchorId="22ECD96B" wp14:editId="735DB0AA">
                <wp:simplePos x="0" y="0"/>
                <wp:positionH relativeFrom="column">
                  <wp:posOffset>-1104265</wp:posOffset>
                </wp:positionH>
                <wp:positionV relativeFrom="paragraph">
                  <wp:posOffset>450849</wp:posOffset>
                </wp:positionV>
                <wp:extent cx="7961630" cy="0"/>
                <wp:effectExtent l="0" t="0" r="20320" b="19050"/>
                <wp:wrapNone/>
                <wp:docPr id="490" name="Straight Connector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16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D3F5C57" id="Straight Connector 490" o:spid="_x0000_s1026" style="position:absolute;flip:y;z-index:2530467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35.5pt" to="539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B05D712" w14:textId="77777777" w:rsidR="007C3E8C" w:rsidRDefault="007C3E8C" w:rsidP="007C3E8C">
      <w:pPr>
        <w:ind w:left="3600"/>
        <w:rPr>
          <w:b/>
        </w:rPr>
      </w:pPr>
    </w:p>
    <w:p w14:paraId="7A18789F" w14:textId="77777777" w:rsidR="007C3E8C" w:rsidRDefault="007C3E8C" w:rsidP="007C3E8C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3047808" behindDoc="0" locked="0" layoutInCell="1" allowOverlap="1" wp14:anchorId="6C4F5EF1" wp14:editId="3BFA470D">
                <wp:simplePos x="0" y="0"/>
                <wp:positionH relativeFrom="column">
                  <wp:posOffset>-1104265</wp:posOffset>
                </wp:positionH>
                <wp:positionV relativeFrom="paragraph">
                  <wp:posOffset>97789</wp:posOffset>
                </wp:positionV>
                <wp:extent cx="7962265" cy="0"/>
                <wp:effectExtent l="0" t="0" r="19685" b="19050"/>
                <wp:wrapNone/>
                <wp:docPr id="491" name="Straight Connector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96226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25F87D" id="Straight Connector 491" o:spid="_x0000_s1026" style="position:absolute;flip:y;z-index:2530478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6.95pt,7.7pt" to="540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17D8569D" w14:textId="77777777" w:rsidR="007C3E8C" w:rsidRDefault="007C3E8C" w:rsidP="007C3E8C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3048832" behindDoc="0" locked="0" layoutInCell="1" allowOverlap="1" wp14:anchorId="0B848F2C" wp14:editId="77754F77">
                <wp:simplePos x="0" y="0"/>
                <wp:positionH relativeFrom="column">
                  <wp:posOffset>-1035050</wp:posOffset>
                </wp:positionH>
                <wp:positionV relativeFrom="paragraph">
                  <wp:posOffset>222884</wp:posOffset>
                </wp:positionV>
                <wp:extent cx="7892415" cy="0"/>
                <wp:effectExtent l="0" t="0" r="32385" b="19050"/>
                <wp:wrapNone/>
                <wp:docPr id="492" name="Straight Connector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9B07D03" id="Straight Connector 492" o:spid="_x0000_s1026" style="position:absolute;flip:y;z-index:2530488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5pt,17.55pt" to="539.9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17F7969" w14:textId="77777777" w:rsidR="007C3E8C" w:rsidRPr="007B2471" w:rsidRDefault="007C3E8C" w:rsidP="007C3E8C">
      <w:pPr>
        <w:ind w:left="216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3049856" behindDoc="0" locked="0" layoutInCell="1" allowOverlap="1" wp14:anchorId="6A76892E" wp14:editId="60799AC7">
                <wp:simplePos x="0" y="0"/>
                <wp:positionH relativeFrom="column">
                  <wp:posOffset>-1036955</wp:posOffset>
                </wp:positionH>
                <wp:positionV relativeFrom="paragraph">
                  <wp:posOffset>388619</wp:posOffset>
                </wp:positionV>
                <wp:extent cx="7892415" cy="0"/>
                <wp:effectExtent l="0" t="0" r="32385" b="19050"/>
                <wp:wrapNone/>
                <wp:docPr id="493" name="Straight Connector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78924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4A878C" id="Straight Connector 493" o:spid="_x0000_s1026" style="position:absolute;flip:y;z-index:2530498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81.65pt,30.6pt" to="539.8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726189B5" w14:textId="77777777" w:rsidR="007C3E8C" w:rsidRDefault="007C3E8C" w:rsidP="007C3E8C">
      <w:pPr>
        <w:spacing w:after="0"/>
        <w:ind w:left="3600"/>
        <w:rPr>
          <w:rFonts w:eastAsiaTheme="majorEastAsia"/>
        </w:rPr>
      </w:pPr>
    </w:p>
    <w:p w14:paraId="668E5825" w14:textId="77777777" w:rsidR="00B40614" w:rsidRDefault="00B40614" w:rsidP="00B40614"/>
    <w:p w14:paraId="2BDE37D0" w14:textId="77777777" w:rsidR="00BE2DFD" w:rsidRDefault="00BE2DFD" w:rsidP="00BE2DFD">
      <w:pPr>
        <w:pStyle w:val="Heading1"/>
      </w:pPr>
      <w:r>
        <w:rPr>
          <w:color w:val="FFFFFF" w:themeColor="background1"/>
          <w:sz w:val="56"/>
          <w:szCs w:val="56"/>
        </w:rPr>
        <w:br w:type="column"/>
      </w: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3DE86B9B" wp14:editId="5166FDD0">
                <wp:simplePos x="0" y="0"/>
                <wp:positionH relativeFrom="column">
                  <wp:posOffset>-215900</wp:posOffset>
                </wp:positionH>
                <wp:positionV relativeFrom="paragraph">
                  <wp:posOffset>-168333</wp:posOffset>
                </wp:positionV>
                <wp:extent cx="6254115" cy="1104265"/>
                <wp:effectExtent l="12700" t="19050" r="19685" b="19685"/>
                <wp:wrapNone/>
                <wp:docPr id="1398" name="Rectangle 1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4115" cy="110426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FF6328" id="Rectangle 1398" o:spid="_x0000_s1026" style="position:absolute;margin-left:-17pt;margin-top:-13.25pt;width:492.45pt;height:86.95pt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" filled="f" strokecolor="#2f5496 [2408]" strokeweight="2pt"/>
            </w:pict>
          </mc:Fallback>
        </mc:AlternateContent>
      </w:r>
      <w:r>
        <w:t>Important things you need to know about your submission</w:t>
      </w:r>
    </w:p>
    <w:p w14:paraId="070FDE8A" w14:textId="3BA94AB3" w:rsidR="00BE2DFD" w:rsidRDefault="00925797" w:rsidP="00BE2DFD">
      <w:r>
        <w:tab/>
      </w:r>
      <w:r>
        <w:tab/>
      </w:r>
      <w:r>
        <w:tab/>
      </w:r>
      <w:r>
        <w:tab/>
      </w:r>
      <w:r>
        <w:tab/>
      </w:r>
    </w:p>
    <w:p w14:paraId="06D8FB8D" w14:textId="247A7FC1" w:rsidR="00BE2DFD" w:rsidRDefault="00925797" w:rsidP="00BE2DFD">
      <w:pPr>
        <w:ind w:left="3600"/>
        <w:rPr>
          <w:b/>
          <w:color w:val="1F3864" w:themeColor="accent5" w:themeShade="80"/>
          <w:sz w:val="36"/>
          <w:szCs w:val="36"/>
        </w:rPr>
      </w:pPr>
      <w:r>
        <w:rPr>
          <w:b/>
          <w:color w:val="1F3864" w:themeColor="accent5" w:themeShade="80"/>
          <w:sz w:val="36"/>
          <w:szCs w:val="36"/>
        </w:rPr>
        <w:br/>
      </w:r>
      <w:r w:rsidR="00BE2DFD" w:rsidRPr="003F7931">
        <w:rPr>
          <w:b/>
          <w:color w:val="1F3864" w:themeColor="accent5" w:themeShade="80"/>
          <w:sz w:val="36"/>
          <w:szCs w:val="36"/>
        </w:rPr>
        <w:t xml:space="preserve">What happens to your submission? </w:t>
      </w:r>
    </w:p>
    <w:p w14:paraId="4D36F22A" w14:textId="5CAA3694" w:rsidR="00BE2DFD" w:rsidRDefault="00BE2DFD" w:rsidP="00BE2DFD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1904000" behindDoc="1" locked="0" layoutInCell="1" allowOverlap="1" wp14:anchorId="56EEE983" wp14:editId="7723ED59">
            <wp:simplePos x="0" y="0"/>
            <wp:positionH relativeFrom="column">
              <wp:posOffset>-137795</wp:posOffset>
            </wp:positionH>
            <wp:positionV relativeFrom="paragraph">
              <wp:posOffset>110490</wp:posOffset>
            </wp:positionV>
            <wp:extent cx="1703705" cy="1558290"/>
            <wp:effectExtent l="0" t="0" r="0" b="0"/>
            <wp:wrapNone/>
            <wp:docPr id="117" name="Picture 2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8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705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F519F6" w14:textId="08FCC275" w:rsidR="00BE2DFD" w:rsidRDefault="009B0B89" w:rsidP="00BE2DFD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49088" behindDoc="1" locked="0" layoutInCell="1" allowOverlap="1" wp14:anchorId="47327AAE" wp14:editId="385578E7">
                <wp:simplePos x="0" y="0"/>
                <wp:positionH relativeFrom="column">
                  <wp:posOffset>2036608</wp:posOffset>
                </wp:positionH>
                <wp:positionV relativeFrom="paragraph">
                  <wp:posOffset>229058</wp:posOffset>
                </wp:positionV>
                <wp:extent cx="3907155" cy="869133"/>
                <wp:effectExtent l="0" t="0" r="0" b="7620"/>
                <wp:wrapNone/>
                <wp:docPr id="1397" name="Rectangle 1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07155" cy="86913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3FF179" id="Rectangle 1397" o:spid="_x0000_s1026" style="position:absolute;margin-left:160.35pt;margin-top:18.05pt;width:307.65pt;height:68.45pt;z-index:-25106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" fillcolor="#b4c6e7 [1304]" stroked="f" strokeweight="1pt">
                <v:path arrowok="t"/>
              </v:rect>
            </w:pict>
          </mc:Fallback>
        </mc:AlternateContent>
      </w:r>
      <w:r>
        <w:br/>
      </w:r>
      <w:r w:rsidR="00BE2DFD">
        <w:t xml:space="preserve">Your </w:t>
      </w:r>
      <w:r w:rsidR="00BE2DFD" w:rsidRPr="003F7931">
        <w:rPr>
          <w:b/>
        </w:rPr>
        <w:t>submission</w:t>
      </w:r>
      <w:r w:rsidR="00BE2DFD">
        <w:t xml:space="preserve"> </w:t>
      </w:r>
      <w:r>
        <w:t>means your answers to the questions on this form.</w:t>
      </w:r>
      <w:r w:rsidR="00BE2DFD">
        <w:t xml:space="preserve"> </w:t>
      </w:r>
    </w:p>
    <w:p w14:paraId="5910A46B" w14:textId="797F38D6" w:rsidR="009B0B89" w:rsidRDefault="00BE2DFD" w:rsidP="009B0B89">
      <w:pPr>
        <w:pStyle w:val="xmsolistparagraph"/>
        <w:ind w:hanging="360"/>
        <w:rPr>
          <w:rFonts w:ascii="Segoe UI" w:hAnsi="Segoe UI" w:cs="Segoe UI"/>
          <w:color w:val="212121"/>
          <w:sz w:val="23"/>
          <w:szCs w:val="23"/>
        </w:rPr>
      </w:pPr>
      <w:r>
        <w:br/>
      </w:r>
    </w:p>
    <w:p w14:paraId="08F1D101" w14:textId="77777777" w:rsidR="00BE2DFD" w:rsidRDefault="00BE2DFD" w:rsidP="00BE2DFD">
      <w:pPr>
        <w:ind w:left="3600"/>
      </w:pPr>
    </w:p>
    <w:p w14:paraId="3FEBD6A6" w14:textId="77777777" w:rsidR="00BE2DFD" w:rsidRDefault="00BE2DFD" w:rsidP="00BE2DFD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1871232" behindDoc="1" locked="0" layoutInCell="1" allowOverlap="1" wp14:anchorId="6E263DA3" wp14:editId="420BFC47">
            <wp:simplePos x="0" y="0"/>
            <wp:positionH relativeFrom="column">
              <wp:posOffset>-71120</wp:posOffset>
            </wp:positionH>
            <wp:positionV relativeFrom="paragraph">
              <wp:posOffset>30480</wp:posOffset>
            </wp:positionV>
            <wp:extent cx="1757045" cy="1405255"/>
            <wp:effectExtent l="0" t="0" r="0" b="0"/>
            <wp:wrapNone/>
            <wp:docPr id="119" name="Picture 1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5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045" cy="140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Your submission will be used by the Independent Panel to help us write our report to the Minister of Justice. </w:t>
      </w:r>
    </w:p>
    <w:p w14:paraId="55967C7D" w14:textId="77777777" w:rsidR="00BE2DFD" w:rsidRDefault="00BE2DFD" w:rsidP="00BE2DFD">
      <w:pPr>
        <w:ind w:left="3600"/>
      </w:pPr>
    </w:p>
    <w:p w14:paraId="0932AD9E" w14:textId="77777777" w:rsidR="00BE2DFD" w:rsidRDefault="00BE2DFD" w:rsidP="00BE2DFD"/>
    <w:p w14:paraId="11C3A816" w14:textId="49B187F0" w:rsidR="00BE2DFD" w:rsidRDefault="00BE2DFD" w:rsidP="009B0B89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1870208" behindDoc="1" locked="0" layoutInCell="1" allowOverlap="1" wp14:anchorId="3CE47BCC" wp14:editId="60D9F8C5">
            <wp:simplePos x="0" y="0"/>
            <wp:positionH relativeFrom="column">
              <wp:posOffset>-391160</wp:posOffset>
            </wp:positionH>
            <wp:positionV relativeFrom="paragraph">
              <wp:posOffset>106045</wp:posOffset>
            </wp:positionV>
            <wp:extent cx="2219325" cy="838200"/>
            <wp:effectExtent l="0" t="0" r="0" b="0"/>
            <wp:wrapNone/>
            <wp:docPr id="120" name="Picture 1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6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 Independent Panel will only s</w:t>
      </w:r>
      <w:r w:rsidR="009B0B89">
        <w:t xml:space="preserve">hare your submission with the </w:t>
      </w:r>
      <w:r>
        <w:t xml:space="preserve">Ministry of Justice. </w:t>
      </w:r>
    </w:p>
    <w:p w14:paraId="1A141376" w14:textId="77777777" w:rsidR="00BE2DFD" w:rsidRDefault="00BE2DFD" w:rsidP="00BE2DFD"/>
    <w:p w14:paraId="5F7EEAB9" w14:textId="64AB0162" w:rsidR="00212433" w:rsidRDefault="00212433" w:rsidP="00212433">
      <w:pPr>
        <w:ind w:left="3600"/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807168" behindDoc="0" locked="0" layoutInCell="1" allowOverlap="1" wp14:anchorId="0F60FC9F" wp14:editId="25299AA0">
            <wp:simplePos x="0" y="0"/>
            <wp:positionH relativeFrom="margin">
              <wp:align>left</wp:align>
            </wp:positionH>
            <wp:positionV relativeFrom="paragraph">
              <wp:posOffset>398353</wp:posOffset>
            </wp:positionV>
            <wp:extent cx="1258570" cy="837565"/>
            <wp:effectExtent l="0" t="0" r="0" b="635"/>
            <wp:wrapNone/>
            <wp:docPr id="126" name="Picture 1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1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83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NZ"/>
        </w:rPr>
        <w:drawing>
          <wp:anchor distT="0" distB="0" distL="114300" distR="114300" simplePos="0" relativeHeight="252805120" behindDoc="0" locked="0" layoutInCell="1" allowOverlap="1" wp14:anchorId="50E09D44" wp14:editId="481DA5AB">
            <wp:simplePos x="0" y="0"/>
            <wp:positionH relativeFrom="column">
              <wp:posOffset>-289711</wp:posOffset>
            </wp:positionH>
            <wp:positionV relativeFrom="paragraph">
              <wp:posOffset>-25</wp:posOffset>
            </wp:positionV>
            <wp:extent cx="1876425" cy="1661160"/>
            <wp:effectExtent l="0" t="0" r="9525" b="0"/>
            <wp:wrapNone/>
            <wp:docPr id="127" name="Picture 1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2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The </w:t>
      </w:r>
      <w:r w:rsidRPr="00212433">
        <w:rPr>
          <w:b/>
        </w:rPr>
        <w:t>Official Information Act</w:t>
      </w:r>
      <w:r>
        <w:t xml:space="preserve"> says that people can ask to see information that the Government or a government agency has. </w:t>
      </w:r>
      <w:r>
        <w:br/>
      </w:r>
    </w:p>
    <w:p w14:paraId="22FF9EA4" w14:textId="77777777" w:rsidR="00212433" w:rsidRDefault="00212433" w:rsidP="00BE2DFD">
      <w:pPr>
        <w:ind w:left="3600"/>
      </w:pPr>
    </w:p>
    <w:p w14:paraId="0F3B4394" w14:textId="77777777" w:rsidR="00BE2DFD" w:rsidRDefault="00BE2DFD" w:rsidP="00BE2DFD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1875328" behindDoc="1" locked="0" layoutInCell="1" allowOverlap="1" wp14:anchorId="2B88F66E" wp14:editId="34697E25">
            <wp:simplePos x="0" y="0"/>
            <wp:positionH relativeFrom="column">
              <wp:posOffset>189865</wp:posOffset>
            </wp:positionH>
            <wp:positionV relativeFrom="paragraph">
              <wp:posOffset>106680</wp:posOffset>
            </wp:positionV>
            <wp:extent cx="997585" cy="997585"/>
            <wp:effectExtent l="0" t="0" r="0" b="0"/>
            <wp:wrapNone/>
            <wp:docPr id="121" name="Picture 1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7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585" cy="99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NZ"/>
        </w:rPr>
        <w:drawing>
          <wp:anchor distT="0" distB="0" distL="114300" distR="114300" simplePos="0" relativeHeight="251874304" behindDoc="1" locked="0" layoutInCell="1" allowOverlap="1" wp14:anchorId="235C8AE2" wp14:editId="4E190FEE">
            <wp:simplePos x="0" y="0"/>
            <wp:positionH relativeFrom="column">
              <wp:posOffset>-201930</wp:posOffset>
            </wp:positionH>
            <wp:positionV relativeFrom="paragraph">
              <wp:posOffset>-202565</wp:posOffset>
            </wp:positionV>
            <wp:extent cx="1876425" cy="1661160"/>
            <wp:effectExtent l="0" t="0" r="0" b="0"/>
            <wp:wrapNone/>
            <wp:docPr id="122" name="Picture 1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8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Your submission will become </w:t>
      </w:r>
      <w:r w:rsidRPr="00361BA0">
        <w:rPr>
          <w:b/>
        </w:rPr>
        <w:t>official information</w:t>
      </w:r>
      <w:r>
        <w:t xml:space="preserve"> if you send it to us. </w:t>
      </w:r>
    </w:p>
    <w:p w14:paraId="6F9C3099" w14:textId="77777777" w:rsidR="00BE2DFD" w:rsidRDefault="00BE2DFD" w:rsidP="00BE2DFD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48064" behindDoc="1" locked="0" layoutInCell="1" allowOverlap="1" wp14:anchorId="72378E40" wp14:editId="32850A08">
                <wp:simplePos x="0" y="0"/>
                <wp:positionH relativeFrom="column">
                  <wp:posOffset>2113280</wp:posOffset>
                </wp:positionH>
                <wp:positionV relativeFrom="paragraph">
                  <wp:posOffset>685165</wp:posOffset>
                </wp:positionV>
                <wp:extent cx="3907155" cy="3225800"/>
                <wp:effectExtent l="0" t="0" r="0" b="0"/>
                <wp:wrapNone/>
                <wp:docPr id="1396" name="Rectangle 1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07155" cy="3225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B022BB" id="Rectangle 1396" o:spid="_x0000_s1026" style="position:absolute;margin-left:166.4pt;margin-top:53.95pt;width:307.65pt;height:254pt;z-index:-25106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" fillcolor="#b4c6e7 [1304]" stroked="f" strokeweight="1pt">
                <v:path arrowok="t"/>
              </v:rect>
            </w:pict>
          </mc:Fallback>
        </mc:AlternateContent>
      </w:r>
      <w:r>
        <w:br/>
      </w:r>
    </w:p>
    <w:p w14:paraId="56014163" w14:textId="77777777" w:rsidR="00BE2DFD" w:rsidRDefault="00BE2DFD" w:rsidP="00BE2DFD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1873280" behindDoc="1" locked="0" layoutInCell="1" allowOverlap="1" wp14:anchorId="6F9EF368" wp14:editId="34DEB650">
            <wp:simplePos x="0" y="0"/>
            <wp:positionH relativeFrom="column">
              <wp:posOffset>-201930</wp:posOffset>
            </wp:positionH>
            <wp:positionV relativeFrom="paragraph">
              <wp:posOffset>66040</wp:posOffset>
            </wp:positionV>
            <wp:extent cx="1750060" cy="1164590"/>
            <wp:effectExtent l="0" t="0" r="0" b="0"/>
            <wp:wrapNone/>
            <wp:docPr id="124" name="Picture 1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9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060" cy="116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Official information is information that:</w:t>
      </w:r>
    </w:p>
    <w:p w14:paraId="09364AB6" w14:textId="77777777" w:rsidR="00BE2DFD" w:rsidRDefault="00BE2DFD" w:rsidP="00CF57C2">
      <w:pPr>
        <w:pStyle w:val="ListParagraph"/>
        <w:numPr>
          <w:ilvl w:val="0"/>
          <w:numId w:val="10"/>
        </w:numPr>
        <w:ind w:left="3960"/>
      </w:pPr>
      <w:r>
        <w:t>the Government has</w:t>
      </w:r>
      <w:r>
        <w:br/>
      </w:r>
    </w:p>
    <w:p w14:paraId="02DCD022" w14:textId="77777777" w:rsidR="00BE2DFD" w:rsidRDefault="00BE2DFD" w:rsidP="00CF57C2">
      <w:pPr>
        <w:pStyle w:val="ListParagraph"/>
        <w:numPr>
          <w:ilvl w:val="0"/>
          <w:numId w:val="10"/>
        </w:numPr>
        <w:ind w:left="3960"/>
      </w:pPr>
      <w:r>
        <w:t xml:space="preserve">a government agency has. </w:t>
      </w:r>
    </w:p>
    <w:p w14:paraId="6C295BAD" w14:textId="77777777" w:rsidR="00BE2DFD" w:rsidRDefault="00BE2DFD" w:rsidP="00BE2DFD">
      <w:r>
        <w:rPr>
          <w:noProof/>
          <w:lang w:eastAsia="en-NZ"/>
        </w:rPr>
        <w:drawing>
          <wp:anchor distT="0" distB="0" distL="114300" distR="114300" simplePos="0" relativeHeight="251876352" behindDoc="1" locked="0" layoutInCell="1" allowOverlap="1" wp14:anchorId="79D5C4AC" wp14:editId="5F04F9FF">
            <wp:simplePos x="0" y="0"/>
            <wp:positionH relativeFrom="column">
              <wp:posOffset>22860</wp:posOffset>
            </wp:positionH>
            <wp:positionV relativeFrom="paragraph">
              <wp:posOffset>300355</wp:posOffset>
            </wp:positionV>
            <wp:extent cx="1374775" cy="1893570"/>
            <wp:effectExtent l="0" t="0" r="0" b="0"/>
            <wp:wrapNone/>
            <wp:docPr id="125" name="Picture 1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0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775" cy="18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AEE5F4" w14:textId="77777777" w:rsidR="00BE2DFD" w:rsidRDefault="00BE2DFD" w:rsidP="00BE2DFD">
      <w:pPr>
        <w:ind w:left="3600"/>
      </w:pPr>
      <w:r>
        <w:t xml:space="preserve">This means that somebody could ask for a copy of it under the </w:t>
      </w:r>
      <w:r w:rsidRPr="006659E0">
        <w:rPr>
          <w:b/>
        </w:rPr>
        <w:t>Official Information Act</w:t>
      </w:r>
      <w:r>
        <w:t xml:space="preserve">. </w:t>
      </w:r>
    </w:p>
    <w:p w14:paraId="15B86DA0" w14:textId="77777777" w:rsidR="00BE2DFD" w:rsidRDefault="00BE2DFD" w:rsidP="00BE2DFD">
      <w:pPr>
        <w:ind w:left="3600"/>
      </w:pPr>
      <w:r>
        <w:br/>
      </w:r>
    </w:p>
    <w:p w14:paraId="4FA21B69" w14:textId="77777777" w:rsidR="00212433" w:rsidRDefault="00212433" w:rsidP="00BE2DFD">
      <w:pPr>
        <w:ind w:left="3600"/>
      </w:pPr>
    </w:p>
    <w:p w14:paraId="115B20BF" w14:textId="77777777" w:rsidR="00212433" w:rsidRDefault="00212433" w:rsidP="00BE2DFD">
      <w:pPr>
        <w:ind w:left="3600"/>
      </w:pPr>
    </w:p>
    <w:p w14:paraId="76004A5C" w14:textId="77777777" w:rsidR="00BE2DFD" w:rsidRDefault="00BE2DFD" w:rsidP="00212433"/>
    <w:p w14:paraId="0431A0EA" w14:textId="45550BCC" w:rsidR="00BE2DFD" w:rsidRDefault="00BE2DFD" w:rsidP="00BE2DFD">
      <w:pPr>
        <w:ind w:left="3600"/>
      </w:pPr>
      <w:r>
        <w:br w:type="column"/>
      </w:r>
      <w:r>
        <w:lastRenderedPageBreak/>
        <w:t xml:space="preserve">If somebody asks to </w:t>
      </w:r>
      <w:r w:rsidRPr="00B267CE">
        <w:rPr>
          <w:b/>
        </w:rPr>
        <w:t xml:space="preserve">see your </w:t>
      </w:r>
      <w:r w:rsidR="004D0B09">
        <w:rPr>
          <w:noProof/>
          <w:lang w:eastAsia="en-NZ"/>
        </w:rPr>
        <w:drawing>
          <wp:anchor distT="0" distB="0" distL="114300" distR="114300" simplePos="0" relativeHeight="251883520" behindDoc="1" locked="0" layoutInCell="1" allowOverlap="1" wp14:anchorId="5ED0ACE6" wp14:editId="58E627A6">
            <wp:simplePos x="0" y="0"/>
            <wp:positionH relativeFrom="column">
              <wp:posOffset>-285750</wp:posOffset>
            </wp:positionH>
            <wp:positionV relativeFrom="paragraph">
              <wp:posOffset>642620</wp:posOffset>
            </wp:positionV>
            <wp:extent cx="2210435" cy="708660"/>
            <wp:effectExtent l="0" t="0" r="0" b="0"/>
            <wp:wrapNone/>
            <wp:docPr id="128" name="Picture 1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3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9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435" cy="70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267CE">
        <w:rPr>
          <w:b/>
        </w:rPr>
        <w:t>information</w:t>
      </w:r>
      <w:r>
        <w:t xml:space="preserve"> they will </w:t>
      </w:r>
      <w:r w:rsidRPr="006659E0">
        <w:rPr>
          <w:b/>
        </w:rPr>
        <w:t>not</w:t>
      </w:r>
      <w:r>
        <w:t xml:space="preserve"> see your: </w:t>
      </w:r>
      <w:r>
        <w:br/>
      </w:r>
    </w:p>
    <w:p w14:paraId="7EF6DD49" w14:textId="77777777" w:rsidR="00BE2DFD" w:rsidRPr="008D7C4A" w:rsidRDefault="00BE2DFD" w:rsidP="00CF57C2">
      <w:pPr>
        <w:pStyle w:val="ListParagraph"/>
        <w:numPr>
          <w:ilvl w:val="0"/>
          <w:numId w:val="11"/>
        </w:numPr>
        <w:ind w:left="3960"/>
      </w:pPr>
      <w:r w:rsidRPr="008D7C4A">
        <w:rPr>
          <w:noProof/>
          <w:lang w:eastAsia="en-NZ"/>
        </w:rPr>
        <w:drawing>
          <wp:anchor distT="0" distB="0" distL="114300" distR="114300" simplePos="0" relativeHeight="251892736" behindDoc="1" locked="0" layoutInCell="1" allowOverlap="1" wp14:anchorId="568FC894" wp14:editId="1F9481D0">
            <wp:simplePos x="0" y="0"/>
            <wp:positionH relativeFrom="column">
              <wp:posOffset>-144780</wp:posOffset>
            </wp:positionH>
            <wp:positionV relativeFrom="paragraph">
              <wp:posOffset>591185</wp:posOffset>
            </wp:positionV>
            <wp:extent cx="1341755" cy="1263015"/>
            <wp:effectExtent l="0" t="0" r="0" b="0"/>
            <wp:wrapNone/>
            <wp:docPr id="129" name="Picture 1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4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755" cy="126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D7C4A">
        <w:t>name</w:t>
      </w:r>
      <w:r w:rsidRPr="008D7C4A">
        <w:br/>
      </w:r>
      <w:r w:rsidRPr="008D7C4A">
        <w:br/>
      </w:r>
    </w:p>
    <w:p w14:paraId="5F944722" w14:textId="77777777" w:rsidR="00BE2DFD" w:rsidRPr="008D7C4A" w:rsidRDefault="00BE2DFD" w:rsidP="00CF57C2">
      <w:pPr>
        <w:pStyle w:val="ListParagraph"/>
        <w:numPr>
          <w:ilvl w:val="0"/>
          <w:numId w:val="11"/>
        </w:numPr>
        <w:ind w:left="3960"/>
      </w:pPr>
      <w:r w:rsidRPr="008D7C4A">
        <w:rPr>
          <w:noProof/>
          <w:lang w:eastAsia="en-NZ"/>
        </w:rPr>
        <w:drawing>
          <wp:anchor distT="0" distB="0" distL="114300" distR="114300" simplePos="0" relativeHeight="251894784" behindDoc="1" locked="0" layoutInCell="1" allowOverlap="1" wp14:anchorId="7F87BE12" wp14:editId="64CF737F">
            <wp:simplePos x="0" y="0"/>
            <wp:positionH relativeFrom="margin">
              <wp:align>left</wp:align>
            </wp:positionH>
            <wp:positionV relativeFrom="paragraph">
              <wp:posOffset>1042881</wp:posOffset>
            </wp:positionV>
            <wp:extent cx="1597025" cy="1597025"/>
            <wp:effectExtent l="0" t="0" r="0" b="3175"/>
            <wp:wrapNone/>
            <wp:docPr id="130" name="Picture 1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5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025" cy="159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D7C4A">
        <w:t xml:space="preserve">email address </w:t>
      </w:r>
      <w:r w:rsidRPr="008D7C4A">
        <w:br/>
      </w:r>
      <w:r w:rsidRPr="008D7C4A">
        <w:br/>
      </w:r>
    </w:p>
    <w:p w14:paraId="5679C8E1" w14:textId="77777777" w:rsidR="00BE2DFD" w:rsidRPr="008D7C4A" w:rsidRDefault="00BE2DFD" w:rsidP="00CF57C2">
      <w:pPr>
        <w:pStyle w:val="ListParagraph"/>
        <w:numPr>
          <w:ilvl w:val="0"/>
          <w:numId w:val="11"/>
        </w:numPr>
        <w:ind w:left="3960"/>
      </w:pPr>
      <w:r w:rsidRPr="008D7C4A">
        <w:t>address</w:t>
      </w:r>
      <w:r w:rsidRPr="008D7C4A">
        <w:br/>
      </w:r>
      <w:r w:rsidRPr="008D7C4A">
        <w:br/>
      </w:r>
    </w:p>
    <w:p w14:paraId="191C3E4D" w14:textId="77777777" w:rsidR="00BE2DFD" w:rsidRPr="008D7C4A" w:rsidRDefault="00BE2DFD" w:rsidP="00CF57C2">
      <w:pPr>
        <w:pStyle w:val="ListParagraph"/>
        <w:numPr>
          <w:ilvl w:val="0"/>
          <w:numId w:val="11"/>
        </w:numPr>
        <w:ind w:left="3960"/>
      </w:pPr>
      <w:r w:rsidRPr="008D7C4A">
        <w:t>other personal information about you.</w:t>
      </w:r>
    </w:p>
    <w:p w14:paraId="6B8ECC4A" w14:textId="77777777" w:rsidR="00BE2DFD" w:rsidRDefault="00BE2DFD" w:rsidP="00BE2DFD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607EF30C" wp14:editId="2D026561">
                <wp:simplePos x="0" y="0"/>
                <wp:positionH relativeFrom="column">
                  <wp:posOffset>2055495</wp:posOffset>
                </wp:positionH>
                <wp:positionV relativeFrom="paragraph">
                  <wp:posOffset>1000125</wp:posOffset>
                </wp:positionV>
                <wp:extent cx="3912235" cy="2672080"/>
                <wp:effectExtent l="19050" t="19050" r="12065" b="13970"/>
                <wp:wrapNone/>
                <wp:docPr id="1395" name="Rectangle 1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12235" cy="267208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60929D" id="Rectangle 1395" o:spid="_x0000_s1026" style="position:absolute;margin-left:161.85pt;margin-top:78.75pt;width:308.05pt;height:210.4pt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" filled="f" strokecolor="black [3213]" strokeweight="3pt">
                <v:path arrowok="t"/>
              </v:rect>
            </w:pict>
          </mc:Fallback>
        </mc:AlternateContent>
      </w:r>
      <w:r>
        <w:br/>
      </w:r>
      <w:r>
        <w:br/>
      </w:r>
    </w:p>
    <w:p w14:paraId="60401530" w14:textId="77777777" w:rsidR="00BE2DFD" w:rsidRDefault="00BE2DFD" w:rsidP="00BE2DFD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1882496" behindDoc="1" locked="0" layoutInCell="1" allowOverlap="1" wp14:anchorId="66102FD8" wp14:editId="4FF8187F">
            <wp:simplePos x="0" y="0"/>
            <wp:positionH relativeFrom="column">
              <wp:posOffset>-26670</wp:posOffset>
            </wp:positionH>
            <wp:positionV relativeFrom="paragraph">
              <wp:posOffset>145415</wp:posOffset>
            </wp:positionV>
            <wp:extent cx="1783715" cy="2006600"/>
            <wp:effectExtent l="0" t="0" r="0" b="0"/>
            <wp:wrapNone/>
            <wp:docPr id="132" name="Picture 1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6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715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It is important you tell us: </w:t>
      </w:r>
    </w:p>
    <w:p w14:paraId="1579B845" w14:textId="77777777" w:rsidR="00BE2DFD" w:rsidRDefault="00BE2DFD" w:rsidP="00CF57C2">
      <w:pPr>
        <w:pStyle w:val="ListParagraph"/>
        <w:numPr>
          <w:ilvl w:val="0"/>
          <w:numId w:val="12"/>
        </w:numPr>
        <w:ind w:left="3960"/>
      </w:pPr>
      <w:r>
        <w:t xml:space="preserve">about information in your submission that you </w:t>
      </w:r>
      <w:r w:rsidRPr="00B267CE">
        <w:rPr>
          <w:b/>
        </w:rPr>
        <w:t>do not</w:t>
      </w:r>
      <w:r w:rsidRPr="0052226D">
        <w:rPr>
          <w:b/>
          <w:color w:val="FF0000"/>
        </w:rPr>
        <w:t xml:space="preserve"> </w:t>
      </w:r>
      <w:r>
        <w:t>want other people to see</w:t>
      </w:r>
      <w:r>
        <w:br/>
      </w:r>
    </w:p>
    <w:p w14:paraId="799EDCC5" w14:textId="77777777" w:rsidR="00BE2DFD" w:rsidRDefault="00BE2DFD" w:rsidP="00CF57C2">
      <w:pPr>
        <w:pStyle w:val="ListParagraph"/>
        <w:numPr>
          <w:ilvl w:val="0"/>
          <w:numId w:val="12"/>
        </w:numPr>
        <w:ind w:left="3960"/>
      </w:pPr>
      <w:r>
        <w:t xml:space="preserve">why you do </w:t>
      </w:r>
      <w:r w:rsidRPr="006659E0">
        <w:rPr>
          <w:b/>
        </w:rPr>
        <w:t>not</w:t>
      </w:r>
      <w:r>
        <w:t xml:space="preserve"> want this information shared. </w:t>
      </w:r>
    </w:p>
    <w:p w14:paraId="5E886A20" w14:textId="77777777" w:rsidR="00BE2DFD" w:rsidRDefault="00BE2DFD" w:rsidP="00BE2DFD">
      <w:pPr>
        <w:ind w:left="3600"/>
        <w:rPr>
          <w:b/>
          <w:color w:val="1F3864" w:themeColor="accent5" w:themeShade="80"/>
          <w:sz w:val="36"/>
          <w:szCs w:val="36"/>
        </w:rPr>
      </w:pPr>
      <w:r>
        <w:br w:type="column"/>
      </w:r>
      <w:r w:rsidRPr="00B267CE">
        <w:rPr>
          <w:b/>
          <w:color w:val="1F3864" w:themeColor="accent5" w:themeShade="80"/>
          <w:sz w:val="40"/>
          <w:szCs w:val="36"/>
        </w:rPr>
        <w:lastRenderedPageBreak/>
        <w:t>Court information</w:t>
      </w:r>
    </w:p>
    <w:p w14:paraId="325C3181" w14:textId="77777777" w:rsidR="00BE2DFD" w:rsidRPr="0052226D" w:rsidRDefault="00BE2DFD" w:rsidP="00BE2DFD">
      <w:pPr>
        <w:ind w:left="3600"/>
        <w:rPr>
          <w:b/>
          <w:sz w:val="36"/>
          <w:szCs w:val="36"/>
        </w:rPr>
      </w:pPr>
      <w:r>
        <w:rPr>
          <w:noProof/>
          <w:lang w:eastAsia="en-NZ"/>
        </w:rPr>
        <w:drawing>
          <wp:anchor distT="0" distB="0" distL="114300" distR="114300" simplePos="0" relativeHeight="251878400" behindDoc="1" locked="0" layoutInCell="1" allowOverlap="1" wp14:anchorId="5A43300C" wp14:editId="7BD0AD4E">
            <wp:simplePos x="0" y="0"/>
            <wp:positionH relativeFrom="column">
              <wp:posOffset>-320675</wp:posOffset>
            </wp:positionH>
            <wp:positionV relativeFrom="paragraph">
              <wp:posOffset>523240</wp:posOffset>
            </wp:positionV>
            <wp:extent cx="1876425" cy="2175510"/>
            <wp:effectExtent l="0" t="0" r="0" b="0"/>
            <wp:wrapNone/>
            <wp:docPr id="133" name="Picture 1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7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17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E40093" w14:textId="79DBC021" w:rsidR="00BE2DFD" w:rsidRDefault="00BA0207" w:rsidP="00BE2DFD">
      <w:pPr>
        <w:ind w:left="3600"/>
      </w:pPr>
      <w:r>
        <w:t>When you are answering these questions p</w:t>
      </w:r>
      <w:r w:rsidR="00BE2DFD">
        <w:t xml:space="preserve">lease </w:t>
      </w:r>
      <w:r w:rsidR="00BE2DFD" w:rsidRPr="006659E0">
        <w:rPr>
          <w:b/>
        </w:rPr>
        <w:t>do not</w:t>
      </w:r>
      <w:r w:rsidR="00BE2DFD">
        <w:t>:</w:t>
      </w:r>
    </w:p>
    <w:p w14:paraId="108BE6DF" w14:textId="77777777" w:rsidR="004D0B09" w:rsidRDefault="004D0B09" w:rsidP="00BE2DFD">
      <w:pPr>
        <w:ind w:left="3600"/>
      </w:pPr>
    </w:p>
    <w:p w14:paraId="66F6D1A7" w14:textId="60682955" w:rsidR="00BE2DFD" w:rsidRDefault="00F23A95" w:rsidP="00CF57C2">
      <w:pPr>
        <w:pStyle w:val="ListParagraph"/>
        <w:numPr>
          <w:ilvl w:val="0"/>
          <w:numId w:val="13"/>
        </w:numPr>
        <w:ind w:left="3960"/>
      </w:pPr>
      <w:r>
        <w:t>share documents about your family  c</w:t>
      </w:r>
      <w:r w:rsidR="00BE2DFD">
        <w:t>ourt case</w:t>
      </w:r>
      <w:r w:rsidR="00BE2DFD">
        <w:br/>
      </w:r>
    </w:p>
    <w:p w14:paraId="25D5F419" w14:textId="77777777" w:rsidR="00BE2DFD" w:rsidRDefault="00BE2DFD" w:rsidP="00CF57C2">
      <w:pPr>
        <w:pStyle w:val="ListParagraph"/>
        <w:numPr>
          <w:ilvl w:val="0"/>
          <w:numId w:val="13"/>
        </w:numPr>
        <w:ind w:left="3960"/>
      </w:pPr>
      <w:r>
        <w:t>things about your case:</w:t>
      </w:r>
      <w:r>
        <w:br/>
        <w:t xml:space="preserve">  </w:t>
      </w:r>
      <w:r>
        <w:br/>
        <w:t>Things like:</w:t>
      </w:r>
    </w:p>
    <w:p w14:paraId="1C02234C" w14:textId="54EDFFC8" w:rsidR="00BE2DFD" w:rsidRDefault="00BE2DFD" w:rsidP="00CF57C2">
      <w:pPr>
        <w:pStyle w:val="ListParagraph"/>
        <w:numPr>
          <w:ilvl w:val="0"/>
          <w:numId w:val="20"/>
        </w:numPr>
      </w:pPr>
      <w:r>
        <w:t xml:space="preserve"> case numbers</w:t>
      </w:r>
      <w:r>
        <w:br/>
        <w:t xml:space="preserve"> </w:t>
      </w:r>
    </w:p>
    <w:p w14:paraId="1910E7A3" w14:textId="2A7C45FC" w:rsidR="00BE2DFD" w:rsidRDefault="00BE2DFD" w:rsidP="00CF57C2">
      <w:pPr>
        <w:pStyle w:val="ListParagraph"/>
        <w:numPr>
          <w:ilvl w:val="0"/>
          <w:numId w:val="20"/>
        </w:numPr>
      </w:pPr>
      <w:r>
        <w:t>court documents.</w:t>
      </w:r>
    </w:p>
    <w:p w14:paraId="38932791" w14:textId="77777777" w:rsidR="00BE2DFD" w:rsidRDefault="00BE2DFD" w:rsidP="00BE2DFD"/>
    <w:p w14:paraId="334F9E65" w14:textId="4DFD0045" w:rsidR="004D0B09" w:rsidRDefault="004D0B09" w:rsidP="00BE2DFD">
      <w:pPr>
        <w:ind w:left="3600"/>
      </w:pPr>
    </w:p>
    <w:p w14:paraId="0061A6DE" w14:textId="7E00432F" w:rsidR="00BE2DFD" w:rsidRDefault="004D0B09" w:rsidP="00BE2DFD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1884544" behindDoc="1" locked="0" layoutInCell="1" allowOverlap="1" wp14:anchorId="648EFBF5" wp14:editId="56B7DBF3">
            <wp:simplePos x="0" y="0"/>
            <wp:positionH relativeFrom="column">
              <wp:posOffset>-49530</wp:posOffset>
            </wp:positionH>
            <wp:positionV relativeFrom="paragraph">
              <wp:posOffset>591185</wp:posOffset>
            </wp:positionV>
            <wp:extent cx="1717040" cy="1931670"/>
            <wp:effectExtent l="0" t="0" r="0" b="0"/>
            <wp:wrapNone/>
            <wp:docPr id="134" name="Picture 1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8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193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2DFD">
        <w:t>This is to protect th</w:t>
      </w:r>
      <w:r w:rsidR="00BA0207">
        <w:t xml:space="preserve">e privacy of the people that are part of </w:t>
      </w:r>
      <w:r w:rsidR="00BE2DFD">
        <w:t xml:space="preserve">your case. </w:t>
      </w:r>
    </w:p>
    <w:p w14:paraId="0AB963D8" w14:textId="77777777" w:rsidR="00B40614" w:rsidRDefault="00B40614" w:rsidP="00B40614">
      <w:pPr>
        <w:spacing w:after="0"/>
        <w:ind w:left="3600"/>
      </w:pPr>
    </w:p>
    <w:p w14:paraId="107C471C" w14:textId="77777777" w:rsidR="004D0B09" w:rsidRDefault="004D0B09" w:rsidP="00ED48A3">
      <w:pPr>
        <w:spacing w:after="0"/>
        <w:ind w:left="3600"/>
        <w:rPr>
          <w:rFonts w:eastAsiaTheme="majorEastAsia"/>
        </w:rPr>
      </w:pPr>
    </w:p>
    <w:p w14:paraId="4461BD91" w14:textId="4491AE10" w:rsidR="00ED48A3" w:rsidRDefault="00ED48A3" w:rsidP="00ED48A3">
      <w:pPr>
        <w:spacing w:after="0"/>
        <w:ind w:left="3600"/>
        <w:rPr>
          <w:rFonts w:eastAsiaTheme="majorEastAsia"/>
        </w:rPr>
      </w:pPr>
      <w:r>
        <w:rPr>
          <w:rFonts w:eastAsiaTheme="majorEastAsia"/>
        </w:rPr>
        <w:t xml:space="preserve">It is important your submission does not </w:t>
      </w:r>
      <w:r w:rsidR="004D0B09">
        <w:rPr>
          <w:rFonts w:eastAsiaTheme="majorEastAsia"/>
        </w:rPr>
        <w:t>say</w:t>
      </w:r>
      <w:r>
        <w:rPr>
          <w:rFonts w:eastAsiaTheme="majorEastAsia"/>
        </w:rPr>
        <w:t xml:space="preserve"> </w:t>
      </w:r>
      <w:r w:rsidRPr="00B40614">
        <w:rPr>
          <w:rFonts w:eastAsiaTheme="majorEastAsia"/>
          <w:b/>
        </w:rPr>
        <w:t xml:space="preserve">private information </w:t>
      </w:r>
      <w:r w:rsidR="004D0B09">
        <w:rPr>
          <w:rFonts w:eastAsiaTheme="majorEastAsia"/>
        </w:rPr>
        <w:t>about you or others</w:t>
      </w:r>
      <w:r>
        <w:rPr>
          <w:rFonts w:eastAsiaTheme="majorEastAsia"/>
        </w:rPr>
        <w:t xml:space="preserve">. </w:t>
      </w:r>
    </w:p>
    <w:p w14:paraId="041CEB17" w14:textId="18632BED" w:rsidR="00ED48A3" w:rsidRDefault="00417DAB" w:rsidP="00ED48A3">
      <w:pPr>
        <w:spacing w:after="0"/>
        <w:ind w:left="3600"/>
        <w:rPr>
          <w:b/>
          <w:color w:val="1F3864" w:themeColor="accent5" w:themeShade="80"/>
          <w:sz w:val="40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758016" behindDoc="0" locked="0" layoutInCell="1" allowOverlap="1" wp14:anchorId="1D90B422" wp14:editId="73263F84">
            <wp:simplePos x="0" y="0"/>
            <wp:positionH relativeFrom="margin">
              <wp:align>left</wp:align>
            </wp:positionH>
            <wp:positionV relativeFrom="paragraph">
              <wp:posOffset>-266489</wp:posOffset>
            </wp:positionV>
            <wp:extent cx="1237615" cy="1840865"/>
            <wp:effectExtent l="0" t="0" r="635" b="6985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184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48A3" w:rsidRPr="00B40614">
        <w:rPr>
          <w:rFonts w:eastAsiaTheme="majorEastAsia"/>
          <w:b/>
        </w:rPr>
        <w:t>Private information</w:t>
      </w:r>
      <w:r w:rsidR="00ED48A3">
        <w:rPr>
          <w:rFonts w:eastAsiaTheme="majorEastAsia"/>
        </w:rPr>
        <w:t xml:space="preserve"> is anything about a person that makes it easy to know who a person is.</w:t>
      </w:r>
    </w:p>
    <w:p w14:paraId="406ADDA7" w14:textId="03CADBE9" w:rsidR="00ED48A3" w:rsidRDefault="00ED48A3" w:rsidP="00ED48A3">
      <w:pPr>
        <w:spacing w:after="0"/>
        <w:ind w:left="3600"/>
      </w:pPr>
    </w:p>
    <w:p w14:paraId="5EC624B6" w14:textId="49F08614" w:rsidR="00ED48A3" w:rsidRDefault="00ED48A3" w:rsidP="00ED48A3">
      <w:pPr>
        <w:spacing w:after="0"/>
        <w:ind w:left="3600"/>
      </w:pPr>
    </w:p>
    <w:p w14:paraId="727B3A2C" w14:textId="4D61A9BB" w:rsidR="00ED48A3" w:rsidRDefault="00ED48A3" w:rsidP="00ED48A3">
      <w:pPr>
        <w:spacing w:after="0"/>
        <w:ind w:left="3600"/>
      </w:pPr>
    </w:p>
    <w:p w14:paraId="7C73A4F0" w14:textId="45E88591" w:rsidR="00ED48A3" w:rsidRDefault="00ED48A3" w:rsidP="00ED48A3">
      <w:pPr>
        <w:spacing w:after="0"/>
        <w:ind w:left="3600"/>
      </w:pPr>
    </w:p>
    <w:p w14:paraId="7B8B8E3C" w14:textId="6B7B7A52" w:rsidR="00ED48A3" w:rsidRDefault="00ED48A3" w:rsidP="00ED48A3">
      <w:pPr>
        <w:spacing w:after="0"/>
        <w:ind w:left="3600"/>
      </w:pPr>
    </w:p>
    <w:p w14:paraId="33DC8829" w14:textId="58A0F95D" w:rsidR="00ED48A3" w:rsidRDefault="00ED48A3" w:rsidP="00ED48A3">
      <w:pPr>
        <w:spacing w:after="0"/>
        <w:ind w:left="3600"/>
      </w:pPr>
    </w:p>
    <w:p w14:paraId="2E606A2F" w14:textId="01149AFC" w:rsidR="00ED48A3" w:rsidRDefault="00ED48A3" w:rsidP="00ED48A3">
      <w:pPr>
        <w:spacing w:after="0"/>
        <w:ind w:left="3600"/>
      </w:pPr>
    </w:p>
    <w:p w14:paraId="43D64605" w14:textId="77777777" w:rsidR="00ED48A3" w:rsidRDefault="00ED48A3" w:rsidP="00ED48A3">
      <w:pPr>
        <w:spacing w:after="0"/>
        <w:ind w:left="3600"/>
      </w:pPr>
    </w:p>
    <w:p w14:paraId="0E490975" w14:textId="77777777" w:rsidR="00ED48A3" w:rsidRDefault="00ED48A3" w:rsidP="00ED48A3">
      <w:pPr>
        <w:spacing w:after="0"/>
        <w:ind w:left="3600"/>
      </w:pPr>
    </w:p>
    <w:p w14:paraId="22FC869A" w14:textId="77777777" w:rsidR="00ED48A3" w:rsidRDefault="00ED48A3" w:rsidP="00ED48A3">
      <w:pPr>
        <w:spacing w:after="0"/>
        <w:ind w:left="3600"/>
      </w:pPr>
    </w:p>
    <w:p w14:paraId="4CC48528" w14:textId="77777777" w:rsidR="00ED48A3" w:rsidRDefault="00ED48A3" w:rsidP="00ED48A3">
      <w:pPr>
        <w:spacing w:after="0"/>
        <w:ind w:left="3600"/>
      </w:pPr>
    </w:p>
    <w:p w14:paraId="2A3526C0" w14:textId="77777777" w:rsidR="00ED48A3" w:rsidRDefault="00ED48A3" w:rsidP="00ED48A3">
      <w:pPr>
        <w:spacing w:after="0"/>
        <w:ind w:left="3600"/>
      </w:pPr>
    </w:p>
    <w:p w14:paraId="541C57B6" w14:textId="77777777" w:rsidR="00ED48A3" w:rsidRDefault="00ED48A3" w:rsidP="00ED48A3">
      <w:pPr>
        <w:spacing w:after="0"/>
        <w:ind w:left="3600"/>
      </w:pPr>
    </w:p>
    <w:p w14:paraId="5E5DB14A" w14:textId="77777777" w:rsidR="00ED48A3" w:rsidRDefault="00ED48A3" w:rsidP="00ED48A3">
      <w:pPr>
        <w:spacing w:after="0"/>
        <w:ind w:left="3600"/>
      </w:pPr>
    </w:p>
    <w:p w14:paraId="4B674B5C" w14:textId="77777777" w:rsidR="00ED48A3" w:rsidRDefault="00ED48A3" w:rsidP="00ED48A3">
      <w:pPr>
        <w:spacing w:after="0"/>
        <w:ind w:left="3600"/>
      </w:pPr>
    </w:p>
    <w:p w14:paraId="527519C9" w14:textId="64739012" w:rsidR="00ED48A3" w:rsidRDefault="00BE2DFD" w:rsidP="00ED48A3">
      <w:pPr>
        <w:spacing w:after="0"/>
        <w:ind w:left="3600"/>
      </w:pPr>
      <w:r>
        <w:br/>
      </w:r>
    </w:p>
    <w:p w14:paraId="25189941" w14:textId="77777777" w:rsidR="00ED48A3" w:rsidRDefault="00ED48A3" w:rsidP="00ED48A3">
      <w:pPr>
        <w:spacing w:after="0"/>
        <w:ind w:left="3600"/>
      </w:pPr>
    </w:p>
    <w:p w14:paraId="3BBC0B2F" w14:textId="77777777" w:rsidR="00ED48A3" w:rsidRDefault="00ED48A3" w:rsidP="00ED48A3">
      <w:pPr>
        <w:spacing w:after="0"/>
        <w:ind w:left="3600"/>
      </w:pPr>
    </w:p>
    <w:p w14:paraId="3805E93C" w14:textId="77777777" w:rsidR="00ED48A3" w:rsidRDefault="00ED48A3" w:rsidP="00ED48A3">
      <w:pPr>
        <w:spacing w:after="0"/>
        <w:ind w:left="3600"/>
      </w:pPr>
    </w:p>
    <w:p w14:paraId="55D1707F" w14:textId="77777777" w:rsidR="00ED48A3" w:rsidRDefault="00ED48A3" w:rsidP="00ED48A3">
      <w:pPr>
        <w:spacing w:after="0"/>
        <w:ind w:left="3600"/>
      </w:pPr>
    </w:p>
    <w:p w14:paraId="5ED59FD6" w14:textId="77777777" w:rsidR="00ED48A3" w:rsidRDefault="00ED48A3" w:rsidP="00ED48A3">
      <w:pPr>
        <w:spacing w:after="0"/>
        <w:ind w:left="3600"/>
      </w:pPr>
    </w:p>
    <w:p w14:paraId="026E14DC" w14:textId="4373F854" w:rsidR="00BE2DFD" w:rsidRPr="00ED48A3" w:rsidRDefault="00BE2DFD" w:rsidP="00ED48A3">
      <w:pPr>
        <w:spacing w:after="0"/>
        <w:ind w:left="3600"/>
        <w:rPr>
          <w:rFonts w:eastAsiaTheme="majorEastAsia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905024" behindDoc="1" locked="0" layoutInCell="1" allowOverlap="1" wp14:anchorId="229EB66F" wp14:editId="5F55A33B">
            <wp:simplePos x="0" y="0"/>
            <wp:positionH relativeFrom="column">
              <wp:posOffset>-149860</wp:posOffset>
            </wp:positionH>
            <wp:positionV relativeFrom="paragraph">
              <wp:posOffset>-42756</wp:posOffset>
            </wp:positionV>
            <wp:extent cx="1593850" cy="1793240"/>
            <wp:effectExtent l="0" t="0" r="0" b="0"/>
            <wp:wrapNone/>
            <wp:docPr id="135" name="Picture 2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9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850" cy="179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59E0">
        <w:rPr>
          <w:b/>
          <w:color w:val="1F3864" w:themeColor="accent5" w:themeShade="80"/>
          <w:sz w:val="40"/>
        </w:rPr>
        <w:t>Privacy</w:t>
      </w:r>
    </w:p>
    <w:p w14:paraId="5422E43B" w14:textId="77777777" w:rsidR="00BE2DFD" w:rsidRPr="001F0145" w:rsidRDefault="00BE2DFD" w:rsidP="00BE2DFD">
      <w:pPr>
        <w:ind w:left="3600"/>
        <w:rPr>
          <w:b/>
          <w:color w:val="1F3864" w:themeColor="accent5" w:themeShade="80"/>
          <w:sz w:val="36"/>
        </w:rPr>
      </w:pPr>
    </w:p>
    <w:p w14:paraId="599AA0FF" w14:textId="77777777" w:rsidR="00BE2DFD" w:rsidRDefault="00BE2DFD" w:rsidP="00BE2DFD">
      <w:pPr>
        <w:ind w:left="3600"/>
        <w:rPr>
          <w:b/>
        </w:rPr>
      </w:pPr>
      <w:r w:rsidRPr="002A4FD7">
        <w:rPr>
          <w:b/>
        </w:rPr>
        <w:t>Collecting your personal information</w:t>
      </w:r>
    </w:p>
    <w:p w14:paraId="1C1F4742" w14:textId="77777777" w:rsidR="00BE2DFD" w:rsidRPr="002A4FD7" w:rsidRDefault="00BE2DFD" w:rsidP="00BE2DFD">
      <w:pPr>
        <w:ind w:left="3600"/>
        <w:rPr>
          <w:b/>
        </w:rPr>
      </w:pPr>
      <w:r>
        <w:rPr>
          <w:noProof/>
          <w:lang w:eastAsia="en-NZ"/>
        </w:rPr>
        <w:drawing>
          <wp:anchor distT="0" distB="0" distL="114300" distR="114300" simplePos="0" relativeHeight="251885568" behindDoc="1" locked="0" layoutInCell="1" allowOverlap="1" wp14:anchorId="753B47D5" wp14:editId="6CE312FF">
            <wp:simplePos x="0" y="0"/>
            <wp:positionH relativeFrom="column">
              <wp:posOffset>-425026</wp:posOffset>
            </wp:positionH>
            <wp:positionV relativeFrom="paragraph">
              <wp:posOffset>445559</wp:posOffset>
            </wp:positionV>
            <wp:extent cx="2143125" cy="796925"/>
            <wp:effectExtent l="0" t="0" r="0" b="0"/>
            <wp:wrapNone/>
            <wp:docPr id="136" name="Picture 1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79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FD62AD" w14:textId="77777777" w:rsidR="00BE2DFD" w:rsidRDefault="00BE2DFD" w:rsidP="00BE2DFD">
      <w:pPr>
        <w:ind w:left="3600"/>
      </w:pPr>
      <w:r>
        <w:t>The Ministry of Justice will:</w:t>
      </w:r>
      <w:r>
        <w:br/>
      </w:r>
    </w:p>
    <w:p w14:paraId="71BF6D6C" w14:textId="1011FF13" w:rsidR="00BE2DFD" w:rsidRDefault="004D0B09" w:rsidP="00CF57C2">
      <w:pPr>
        <w:pStyle w:val="ListParagraph"/>
        <w:numPr>
          <w:ilvl w:val="0"/>
          <w:numId w:val="14"/>
        </w:numPr>
        <w:ind w:left="3960"/>
      </w:pPr>
      <w:r>
        <w:rPr>
          <w:noProof/>
          <w:lang w:eastAsia="en-NZ"/>
        </w:rPr>
        <w:drawing>
          <wp:anchor distT="0" distB="0" distL="114300" distR="114300" simplePos="0" relativeHeight="253053952" behindDoc="1" locked="0" layoutInCell="1" allowOverlap="1" wp14:anchorId="0F99E623" wp14:editId="349367D3">
            <wp:simplePos x="0" y="0"/>
            <wp:positionH relativeFrom="margin">
              <wp:posOffset>-186267</wp:posOffset>
            </wp:positionH>
            <wp:positionV relativeFrom="paragraph">
              <wp:posOffset>746336</wp:posOffset>
            </wp:positionV>
            <wp:extent cx="1587500" cy="1587500"/>
            <wp:effectExtent l="0" t="0" r="0" b="0"/>
            <wp:wrapNone/>
            <wp:docPr id="495" name="Picture 2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2DFD">
        <w:t>keep your information safe</w:t>
      </w:r>
      <w:r w:rsidR="00BE2DFD">
        <w:br/>
      </w:r>
      <w:r w:rsidR="00BE2DFD">
        <w:br/>
      </w:r>
    </w:p>
    <w:p w14:paraId="57D5BBB3" w14:textId="703DDB46" w:rsidR="00BE2DFD" w:rsidRDefault="00860428" w:rsidP="00CF57C2">
      <w:pPr>
        <w:pStyle w:val="ListParagraph"/>
        <w:numPr>
          <w:ilvl w:val="0"/>
          <w:numId w:val="14"/>
        </w:numPr>
        <w:ind w:left="396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0F48D0D1" wp14:editId="4C9EBFA3">
                <wp:simplePos x="0" y="0"/>
                <wp:positionH relativeFrom="column">
                  <wp:posOffset>703552</wp:posOffset>
                </wp:positionH>
                <wp:positionV relativeFrom="paragraph">
                  <wp:posOffset>1616406</wp:posOffset>
                </wp:positionV>
                <wp:extent cx="436880" cy="259080"/>
                <wp:effectExtent l="0" t="0" r="1270" b="7620"/>
                <wp:wrapNone/>
                <wp:docPr id="1394" name="Rectangle 1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6880" cy="259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755DAD" id="Rectangle 1394" o:spid="_x0000_s1026" style="position:absolute;margin-left:55.4pt;margin-top:127.3pt;width:34.4pt;height:20.4pt;z-index:25224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" fillcolor="#f2f2f2 [3052]" stroked="f" strokeweight="1pt">
                <v:path arrowok="t"/>
              </v:rect>
            </w:pict>
          </mc:Fallback>
        </mc:AlternateContent>
      </w:r>
      <w:r w:rsidR="00BE2DFD">
        <w:t>only use your personal information to support the Independent Panel to m</w:t>
      </w:r>
      <w:r w:rsidR="00CA6FB1">
        <w:t xml:space="preserve">ake their report about the </w:t>
      </w:r>
      <w:r w:rsidR="00BE2DFD">
        <w:t xml:space="preserve">changes to the family justice system. </w:t>
      </w:r>
    </w:p>
    <w:p w14:paraId="0EDF8991" w14:textId="6F7DEA9F" w:rsidR="00ED48A3" w:rsidRDefault="004D0B09" w:rsidP="00ED48A3">
      <w:pPr>
        <w:pStyle w:val="ListParagraph"/>
      </w:pPr>
      <w:r>
        <w:rPr>
          <w:noProof/>
          <w:lang w:eastAsia="en-NZ"/>
        </w:rPr>
        <w:drawing>
          <wp:anchor distT="0" distB="0" distL="114300" distR="114300" simplePos="0" relativeHeight="251881472" behindDoc="0" locked="0" layoutInCell="1" allowOverlap="1" wp14:anchorId="69023547" wp14:editId="036AEEE7">
            <wp:simplePos x="0" y="0"/>
            <wp:positionH relativeFrom="column">
              <wp:posOffset>37253</wp:posOffset>
            </wp:positionH>
            <wp:positionV relativeFrom="paragraph">
              <wp:posOffset>23918</wp:posOffset>
            </wp:positionV>
            <wp:extent cx="1231900" cy="1838325"/>
            <wp:effectExtent l="0" t="0" r="6350" b="9525"/>
            <wp:wrapNone/>
            <wp:docPr id="137" name="Picture 1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0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63F036" w14:textId="77777777" w:rsidR="004D0B09" w:rsidRDefault="004D0B09" w:rsidP="00ED48A3">
      <w:pPr>
        <w:ind w:left="3600"/>
      </w:pPr>
    </w:p>
    <w:p w14:paraId="7FE94CD4" w14:textId="3C69495A" w:rsidR="00ED48A3" w:rsidRDefault="00ED48A3" w:rsidP="00ED48A3">
      <w:pPr>
        <w:ind w:left="3600"/>
      </w:pPr>
      <w:r>
        <w:t xml:space="preserve">The Ministry of Justice </w:t>
      </w:r>
      <w:r w:rsidR="002D1F1A">
        <w:t>will only get</w:t>
      </w:r>
      <w:r>
        <w:t xml:space="preserve"> personal information about you that you choose to share. </w:t>
      </w:r>
    </w:p>
    <w:p w14:paraId="3435541B" w14:textId="77777777" w:rsidR="00ED48A3" w:rsidRDefault="00ED48A3" w:rsidP="00ED48A3">
      <w:pPr>
        <w:ind w:left="3600"/>
      </w:pPr>
      <w:r>
        <w:br/>
      </w:r>
    </w:p>
    <w:p w14:paraId="48FBFAA2" w14:textId="77777777" w:rsidR="00CA6FB1" w:rsidRDefault="00CA6FB1" w:rsidP="00ED48A3">
      <w:pPr>
        <w:ind w:left="3600"/>
      </w:pPr>
    </w:p>
    <w:p w14:paraId="3D8E986C" w14:textId="48600E46" w:rsidR="00BE2DFD" w:rsidRDefault="00E1605A" w:rsidP="00ED48A3">
      <w:pPr>
        <w:ind w:left="3600"/>
      </w:pPr>
      <w:r>
        <w:rPr>
          <w:rFonts w:eastAsiaTheme="majorEastAsia"/>
          <w:noProof/>
          <w:lang w:eastAsia="en-NZ"/>
        </w:rPr>
        <w:lastRenderedPageBreak/>
        <w:drawing>
          <wp:anchor distT="0" distB="0" distL="114300" distR="114300" simplePos="0" relativeHeight="252770304" behindDoc="0" locked="0" layoutInCell="1" allowOverlap="1" wp14:anchorId="28106FF8" wp14:editId="14FB9B39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371600" cy="1286510"/>
            <wp:effectExtent l="0" t="0" r="0" b="8890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86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D48A3">
        <w:t>You can choose not to sh</w:t>
      </w:r>
      <w:r w:rsidR="00CA6FB1">
        <w:t>are your personal email address when you give the Ministry of Justice your submission.</w:t>
      </w:r>
      <w:r w:rsidR="00ED48A3">
        <w:br/>
      </w:r>
    </w:p>
    <w:p w14:paraId="227A2B45" w14:textId="165515D8" w:rsidR="00BE2DFD" w:rsidRDefault="00ED48A3" w:rsidP="00BE2DFD">
      <w:r>
        <w:tab/>
      </w:r>
      <w:r>
        <w:tab/>
      </w:r>
      <w:r>
        <w:tab/>
      </w:r>
      <w:r>
        <w:tab/>
      </w:r>
      <w:r>
        <w:tab/>
      </w:r>
    </w:p>
    <w:p w14:paraId="43DACD35" w14:textId="17CEB5FC" w:rsidR="00BE2DFD" w:rsidRDefault="00BE2DFD" w:rsidP="00ED48A3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1887616" behindDoc="1" locked="0" layoutInCell="1" allowOverlap="1" wp14:anchorId="7808BA41" wp14:editId="137EA503">
            <wp:simplePos x="0" y="0"/>
            <wp:positionH relativeFrom="column">
              <wp:posOffset>86360</wp:posOffset>
            </wp:positionH>
            <wp:positionV relativeFrom="paragraph">
              <wp:posOffset>-353695</wp:posOffset>
            </wp:positionV>
            <wp:extent cx="1285240" cy="1285240"/>
            <wp:effectExtent l="0" t="0" r="0" b="0"/>
            <wp:wrapNone/>
            <wp:docPr id="139" name="Picture 1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1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240" cy="128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You can read information about the Ministry of Justice’s privacy policy.</w:t>
      </w:r>
      <w:r>
        <w:br/>
      </w:r>
      <w:r>
        <w:br/>
      </w:r>
      <w:r>
        <w:br/>
        <w:t>Please visit this website below:</w:t>
      </w:r>
    </w:p>
    <w:p w14:paraId="3BFF4D9C" w14:textId="041C5AB7" w:rsidR="00BE2DFD" w:rsidRDefault="00AC5F1A" w:rsidP="00BE2DFD">
      <w:pPr>
        <w:ind w:left="450"/>
        <w:jc w:val="center"/>
        <w:rPr>
          <w:b/>
        </w:rPr>
      </w:pPr>
      <w:hyperlink r:id="rId177" w:history="1">
        <w:r w:rsidRPr="00E52594">
          <w:rPr>
            <w:rStyle w:val="Hyperlink"/>
            <w:rFonts w:cs="Arial"/>
            <w:b/>
          </w:rPr>
          <w:t>https://consultations.justice.govt.nz/privacy_policy</w:t>
        </w:r>
      </w:hyperlink>
    </w:p>
    <w:p w14:paraId="7E7DF655" w14:textId="77777777" w:rsidR="00AC5F1A" w:rsidRPr="002A4FD7" w:rsidRDefault="00AC5F1A" w:rsidP="00BE2DFD">
      <w:pPr>
        <w:ind w:left="450"/>
        <w:jc w:val="center"/>
        <w:rPr>
          <w:b/>
        </w:rPr>
      </w:pPr>
      <w:bookmarkStart w:id="0" w:name="_GoBack"/>
      <w:bookmarkEnd w:id="0"/>
    </w:p>
    <w:p w14:paraId="4C512DF7" w14:textId="77777777" w:rsidR="00BE2DFD" w:rsidRDefault="00BE2DFD" w:rsidP="00BE2DFD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1934720" behindDoc="1" locked="0" layoutInCell="1" allowOverlap="1" wp14:anchorId="481EDCE1" wp14:editId="7C8D2C9E">
            <wp:simplePos x="0" y="0"/>
            <wp:positionH relativeFrom="column">
              <wp:posOffset>-9525</wp:posOffset>
            </wp:positionH>
            <wp:positionV relativeFrom="paragraph">
              <wp:posOffset>173355</wp:posOffset>
            </wp:positionV>
            <wp:extent cx="2120987" cy="1499683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New EASY READ_edited-01-01.pn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0987" cy="14996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D43D5" w14:textId="77777777" w:rsidR="00BE2DFD" w:rsidRDefault="00BE2DFD" w:rsidP="00BE2DFD">
      <w:pPr>
        <w:ind w:left="3600"/>
      </w:pPr>
      <w:r>
        <w:t xml:space="preserve">This information is </w:t>
      </w:r>
      <w:r w:rsidRPr="00BA48D8">
        <w:rPr>
          <w:b/>
        </w:rPr>
        <w:t xml:space="preserve">not </w:t>
      </w:r>
      <w:r w:rsidRPr="006659E0">
        <w:t>in</w:t>
      </w:r>
      <w:r w:rsidRPr="00BA48D8">
        <w:rPr>
          <w:b/>
        </w:rPr>
        <w:t xml:space="preserve"> Easy Read</w:t>
      </w:r>
      <w:r>
        <w:rPr>
          <w:b/>
        </w:rPr>
        <w:t>.</w:t>
      </w:r>
      <w:r>
        <w:t xml:space="preserve"> </w:t>
      </w:r>
    </w:p>
    <w:p w14:paraId="520019D2" w14:textId="77777777" w:rsidR="00BE2DFD" w:rsidRPr="002A4FD7" w:rsidRDefault="00BE2DFD" w:rsidP="00BE2DFD">
      <w:pPr>
        <w:ind w:left="450"/>
        <w:jc w:val="center"/>
        <w:rPr>
          <w:b/>
        </w:rPr>
      </w:pPr>
    </w:p>
    <w:p w14:paraId="68EB6627" w14:textId="77777777" w:rsidR="00BE2DFD" w:rsidRDefault="00BE2DFD" w:rsidP="00BE2DFD">
      <w:r>
        <w:t xml:space="preserve"> </w:t>
      </w:r>
    </w:p>
    <w:p w14:paraId="29BAD058" w14:textId="6C0395E8" w:rsidR="00BE2DFD" w:rsidRDefault="00BE2DFD" w:rsidP="00BE2DFD">
      <w:pPr>
        <w:ind w:left="3600"/>
        <w:rPr>
          <w:b/>
        </w:rPr>
      </w:pPr>
    </w:p>
    <w:p w14:paraId="3C623BD0" w14:textId="0C5AC0D5" w:rsidR="00FB469C" w:rsidRDefault="00FB469C">
      <w:pPr>
        <w:spacing w:after="160" w:line="259" w:lineRule="auto"/>
        <w:rPr>
          <w:b/>
        </w:rPr>
      </w:pPr>
      <w:r>
        <w:rPr>
          <w:b/>
        </w:rPr>
        <w:br w:type="page"/>
      </w:r>
    </w:p>
    <w:p w14:paraId="7ED78234" w14:textId="10A45724" w:rsidR="00BE2DFD" w:rsidRPr="002A4FD7" w:rsidRDefault="00FB469C" w:rsidP="00BE2DFD">
      <w:pPr>
        <w:ind w:left="3600"/>
        <w:rPr>
          <w:b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879424" behindDoc="1" locked="0" layoutInCell="1" allowOverlap="1" wp14:anchorId="731A89D7" wp14:editId="54F4E6A2">
            <wp:simplePos x="0" y="0"/>
            <wp:positionH relativeFrom="margin">
              <wp:align>left</wp:align>
            </wp:positionH>
            <wp:positionV relativeFrom="paragraph">
              <wp:posOffset>-2963</wp:posOffset>
            </wp:positionV>
            <wp:extent cx="1904365" cy="1686560"/>
            <wp:effectExtent l="0" t="0" r="635" b="8890"/>
            <wp:wrapNone/>
            <wp:docPr id="140" name="Picture 1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2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168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2DFD" w:rsidRPr="002A4FD7">
        <w:rPr>
          <w:b/>
        </w:rPr>
        <w:t>Information about you</w:t>
      </w:r>
    </w:p>
    <w:p w14:paraId="2CAAF49C" w14:textId="5B009C15" w:rsidR="00BE2DFD" w:rsidRDefault="00BE2DFD" w:rsidP="00BE2DFD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1880448" behindDoc="1" locked="0" layoutInCell="1" allowOverlap="1" wp14:anchorId="5DBC9DDC" wp14:editId="407B5613">
            <wp:simplePos x="0" y="0"/>
            <wp:positionH relativeFrom="column">
              <wp:posOffset>177800</wp:posOffset>
            </wp:positionH>
            <wp:positionV relativeFrom="paragraph">
              <wp:posOffset>22860</wp:posOffset>
            </wp:positionV>
            <wp:extent cx="1570990" cy="593090"/>
            <wp:effectExtent l="0" t="0" r="0" b="0"/>
            <wp:wrapNone/>
            <wp:docPr id="141" name="Picture 1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3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990" cy="59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You can ask to see any information the Ministry of Justice has about you</w:t>
      </w:r>
      <w:r w:rsidR="002D1F1A">
        <w:t xml:space="preserve"> at any time</w:t>
      </w:r>
      <w:r>
        <w:t xml:space="preserve">. </w:t>
      </w:r>
    </w:p>
    <w:p w14:paraId="7C46603D" w14:textId="77777777" w:rsidR="00F579DE" w:rsidRDefault="00F579DE" w:rsidP="00ED48A3">
      <w:pPr>
        <w:spacing w:after="0"/>
        <w:rPr>
          <w:rFonts w:eastAsiaTheme="majorEastAsia"/>
        </w:rPr>
      </w:pPr>
    </w:p>
    <w:p w14:paraId="32E6F142" w14:textId="77777777" w:rsidR="00F579DE" w:rsidRDefault="00F579DE" w:rsidP="00F579DE">
      <w:pPr>
        <w:spacing w:after="0"/>
        <w:ind w:left="3600"/>
        <w:rPr>
          <w:rFonts w:eastAsiaTheme="majorEastAsia"/>
        </w:rPr>
      </w:pPr>
    </w:p>
    <w:p w14:paraId="60C2366F" w14:textId="7FB4D17C" w:rsidR="00F579DE" w:rsidRDefault="005518C3" w:rsidP="00F579DE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771328" behindDoc="0" locked="0" layoutInCell="1" allowOverlap="1" wp14:anchorId="752C3855" wp14:editId="56A1E24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865630" cy="1274445"/>
            <wp:effectExtent l="0" t="0" r="1270" b="1905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630" cy="1274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79DE">
        <w:rPr>
          <w:rFonts w:eastAsiaTheme="majorEastAsia"/>
        </w:rPr>
        <w:t xml:space="preserve">You can ask the Ministry of Justice to make changes to the information they have about you. </w:t>
      </w:r>
    </w:p>
    <w:p w14:paraId="2021DC84" w14:textId="77777777" w:rsidR="00F579DE" w:rsidRDefault="00F579DE" w:rsidP="00F579DE">
      <w:pPr>
        <w:spacing w:after="0"/>
        <w:rPr>
          <w:rFonts w:eastAsiaTheme="majorEastAsia"/>
        </w:rPr>
      </w:pPr>
    </w:p>
    <w:p w14:paraId="4E157E5B" w14:textId="77777777" w:rsidR="00F579DE" w:rsidRDefault="00F579DE" w:rsidP="00F579DE">
      <w:pPr>
        <w:spacing w:after="0"/>
        <w:ind w:left="3600"/>
        <w:rPr>
          <w:rFonts w:eastAsiaTheme="majorEastAsia"/>
        </w:rPr>
      </w:pPr>
    </w:p>
    <w:p w14:paraId="299D5110" w14:textId="039C7D28" w:rsidR="00F579DE" w:rsidRDefault="00ED48A3" w:rsidP="00F579DE">
      <w:pPr>
        <w:spacing w:after="0"/>
        <w:ind w:left="3600"/>
        <w:rPr>
          <w:rFonts w:eastAsiaTheme="majorEastAsia"/>
        </w:rPr>
      </w:pPr>
      <w:r>
        <w:rPr>
          <w:rFonts w:eastAsiaTheme="majorEastAsia"/>
        </w:rPr>
        <w:t>To see</w:t>
      </w:r>
      <w:r w:rsidR="0018353A">
        <w:rPr>
          <w:rFonts w:eastAsiaTheme="majorEastAsia"/>
        </w:rPr>
        <w:t xml:space="preserve"> the</w:t>
      </w:r>
      <w:r w:rsidR="00F579DE">
        <w:rPr>
          <w:rFonts w:eastAsiaTheme="majorEastAsia"/>
        </w:rPr>
        <w:t xml:space="preserve"> information the Ministry of Justice has about you:</w:t>
      </w:r>
    </w:p>
    <w:p w14:paraId="133B8AC9" w14:textId="5C9D556B" w:rsidR="00F579DE" w:rsidRDefault="005D02C8" w:rsidP="00F579DE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658688" behindDoc="0" locked="0" layoutInCell="1" allowOverlap="1" wp14:anchorId="2598C2F0" wp14:editId="1B72B3A8">
            <wp:simplePos x="0" y="0"/>
            <wp:positionH relativeFrom="margin">
              <wp:align>left</wp:align>
            </wp:positionH>
            <wp:positionV relativeFrom="paragraph">
              <wp:posOffset>276860</wp:posOffset>
            </wp:positionV>
            <wp:extent cx="1371600" cy="1286510"/>
            <wp:effectExtent l="0" t="0" r="0" b="889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86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E480ECB" w14:textId="146E21EB" w:rsidR="00F579DE" w:rsidRDefault="0018353A" w:rsidP="00F579DE">
      <w:pPr>
        <w:spacing w:after="0"/>
        <w:ind w:left="3600"/>
        <w:rPr>
          <w:rFonts w:eastAsiaTheme="majorEastAsia"/>
        </w:rPr>
      </w:pPr>
      <w:r>
        <w:rPr>
          <w:rFonts w:eastAsiaTheme="majorEastAsia"/>
        </w:rPr>
        <w:t>s</w:t>
      </w:r>
      <w:r w:rsidR="00F579DE">
        <w:rPr>
          <w:rFonts w:eastAsiaTheme="majorEastAsia"/>
        </w:rPr>
        <w:t xml:space="preserve">end an email to: </w:t>
      </w:r>
      <w:r w:rsidR="002E12FE" w:rsidRPr="002E12FE">
        <w:rPr>
          <w:rStyle w:val="Hyperlink"/>
          <w:rFonts w:eastAsiaTheme="majorEastAsia" w:cs="Arial"/>
          <w:b/>
          <w:color w:val="auto"/>
          <w:u w:val="none"/>
        </w:rPr>
        <w:t>privacy@justice.govt.nz</w:t>
      </w:r>
    </w:p>
    <w:p w14:paraId="5D6C706A" w14:textId="77777777" w:rsidR="00F579DE" w:rsidRDefault="00F579DE" w:rsidP="00F579DE">
      <w:pPr>
        <w:spacing w:after="0"/>
        <w:ind w:left="3600"/>
        <w:rPr>
          <w:rFonts w:eastAsiaTheme="majorEastAsia"/>
        </w:rPr>
      </w:pPr>
    </w:p>
    <w:p w14:paraId="2421774A" w14:textId="7502B870" w:rsidR="00F579DE" w:rsidRDefault="00860734" w:rsidP="00F579DE">
      <w:pPr>
        <w:spacing w:after="0"/>
        <w:ind w:left="3600"/>
        <w:rPr>
          <w:rFonts w:eastAsiaTheme="majorEastAsia"/>
        </w:rPr>
      </w:pPr>
      <w:r>
        <w:rPr>
          <w:rFonts w:eastAsiaTheme="majorEastAsia"/>
        </w:rPr>
        <w:t>o</w:t>
      </w:r>
      <w:r w:rsidR="00F579DE">
        <w:rPr>
          <w:rFonts w:eastAsiaTheme="majorEastAsia"/>
        </w:rPr>
        <w:t xml:space="preserve">r </w:t>
      </w:r>
    </w:p>
    <w:p w14:paraId="32EA1120" w14:textId="046AA0D2" w:rsidR="00F579DE" w:rsidRDefault="00D6285B" w:rsidP="00F579DE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659712" behindDoc="0" locked="0" layoutInCell="1" allowOverlap="1" wp14:anchorId="2C94F37C" wp14:editId="1A630328">
            <wp:simplePos x="0" y="0"/>
            <wp:positionH relativeFrom="margin">
              <wp:align>left</wp:align>
            </wp:positionH>
            <wp:positionV relativeFrom="paragraph">
              <wp:posOffset>202525</wp:posOffset>
            </wp:positionV>
            <wp:extent cx="1420495" cy="1420495"/>
            <wp:effectExtent l="0" t="0" r="0" b="825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" cy="1420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89FB7CA" w14:textId="4854977F" w:rsidR="00F579DE" w:rsidRDefault="00F579DE" w:rsidP="00F579DE">
      <w:pPr>
        <w:spacing w:after="0"/>
        <w:ind w:left="3600"/>
        <w:rPr>
          <w:rFonts w:eastAsiaTheme="majorEastAsia"/>
        </w:rPr>
      </w:pPr>
      <w:r>
        <w:rPr>
          <w:rFonts w:eastAsiaTheme="majorEastAsia"/>
        </w:rPr>
        <w:t xml:space="preserve">phone: </w:t>
      </w:r>
      <w:r w:rsidRPr="002E12FE">
        <w:rPr>
          <w:rFonts w:eastAsiaTheme="majorEastAsia"/>
          <w:b/>
        </w:rPr>
        <w:t>04 918 8800</w:t>
      </w:r>
    </w:p>
    <w:p w14:paraId="025A9EF2" w14:textId="77777777" w:rsidR="00F579DE" w:rsidRDefault="00F579DE" w:rsidP="00F579DE">
      <w:pPr>
        <w:spacing w:after="0"/>
        <w:ind w:left="3600"/>
        <w:rPr>
          <w:rFonts w:eastAsiaTheme="majorEastAsia"/>
        </w:rPr>
      </w:pPr>
    </w:p>
    <w:p w14:paraId="5240C04C" w14:textId="77777777" w:rsidR="00FB469C" w:rsidRDefault="00FB469C" w:rsidP="00F579DE">
      <w:pPr>
        <w:spacing w:after="0"/>
        <w:ind w:left="3600"/>
        <w:rPr>
          <w:rFonts w:eastAsiaTheme="majorEastAsia"/>
        </w:rPr>
      </w:pPr>
    </w:p>
    <w:p w14:paraId="191E0F95" w14:textId="77777777" w:rsidR="00FB469C" w:rsidRDefault="00FB469C" w:rsidP="00F579DE">
      <w:pPr>
        <w:spacing w:after="0"/>
        <w:ind w:left="3600"/>
        <w:rPr>
          <w:rFonts w:eastAsiaTheme="majorEastAsia"/>
        </w:rPr>
      </w:pPr>
    </w:p>
    <w:p w14:paraId="31489727" w14:textId="77777777" w:rsidR="00FB469C" w:rsidRDefault="00FB469C" w:rsidP="00F579DE">
      <w:pPr>
        <w:spacing w:after="0"/>
        <w:ind w:left="3600"/>
        <w:rPr>
          <w:rFonts w:eastAsiaTheme="majorEastAsia"/>
        </w:rPr>
      </w:pPr>
    </w:p>
    <w:p w14:paraId="48DB8CB5" w14:textId="77777777" w:rsidR="00FB469C" w:rsidRDefault="00FB469C" w:rsidP="00F579DE">
      <w:pPr>
        <w:spacing w:after="0"/>
        <w:ind w:left="3600"/>
        <w:rPr>
          <w:rFonts w:eastAsiaTheme="majorEastAsia"/>
        </w:rPr>
      </w:pPr>
    </w:p>
    <w:p w14:paraId="6990663B" w14:textId="32BBB7F2" w:rsidR="00F579DE" w:rsidRDefault="00860734" w:rsidP="00F579DE">
      <w:pPr>
        <w:spacing w:after="0"/>
        <w:ind w:left="3600"/>
        <w:rPr>
          <w:rFonts w:eastAsiaTheme="majorEastAsia"/>
        </w:rPr>
      </w:pPr>
      <w:r>
        <w:rPr>
          <w:rFonts w:eastAsiaTheme="majorEastAsia"/>
        </w:rPr>
        <w:lastRenderedPageBreak/>
        <w:t>o</w:t>
      </w:r>
      <w:r w:rsidR="00F579DE">
        <w:rPr>
          <w:rFonts w:eastAsiaTheme="majorEastAsia"/>
        </w:rPr>
        <w:t xml:space="preserve">r </w:t>
      </w:r>
    </w:p>
    <w:p w14:paraId="63AEC7BD" w14:textId="32AB8D78" w:rsidR="00F579DE" w:rsidRDefault="00F579DE" w:rsidP="00F579DE">
      <w:pPr>
        <w:spacing w:after="0"/>
        <w:ind w:left="3600"/>
        <w:rPr>
          <w:rFonts w:eastAsiaTheme="majorEastAsia"/>
        </w:rPr>
      </w:pPr>
    </w:p>
    <w:p w14:paraId="756ABD68" w14:textId="774E090F" w:rsidR="0018353A" w:rsidRDefault="00D6285B" w:rsidP="00F579DE">
      <w:pPr>
        <w:spacing w:after="0"/>
        <w:ind w:left="3600"/>
        <w:rPr>
          <w:rFonts w:eastAsiaTheme="majorEastAsia"/>
        </w:rPr>
      </w:pPr>
      <w:r>
        <w:rPr>
          <w:noProof/>
          <w:lang w:eastAsia="en-NZ"/>
        </w:rPr>
        <w:drawing>
          <wp:anchor distT="0" distB="0" distL="114300" distR="114300" simplePos="0" relativeHeight="252657664" behindDoc="0" locked="0" layoutInCell="1" allowOverlap="1" wp14:anchorId="2BB29A43" wp14:editId="637CE82D">
            <wp:simplePos x="0" y="0"/>
            <wp:positionH relativeFrom="column">
              <wp:posOffset>-253706</wp:posOffset>
            </wp:positionH>
            <wp:positionV relativeFrom="paragraph">
              <wp:posOffset>165791</wp:posOffset>
            </wp:positionV>
            <wp:extent cx="1643380" cy="2308225"/>
            <wp:effectExtent l="0" t="0" r="0" b="0"/>
            <wp:wrapNone/>
            <wp:docPr id="22" name="Picture 1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42" r="27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380" cy="230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353A">
        <w:rPr>
          <w:rFonts w:eastAsiaTheme="majorEastAsia"/>
        </w:rPr>
        <w:t>s</w:t>
      </w:r>
      <w:r w:rsidR="00F579DE">
        <w:rPr>
          <w:rFonts w:eastAsiaTheme="majorEastAsia"/>
        </w:rPr>
        <w:t>end a letter to:</w:t>
      </w:r>
    </w:p>
    <w:p w14:paraId="43319A7E" w14:textId="07BE81A8" w:rsidR="00F579DE" w:rsidRDefault="0018353A" w:rsidP="00F579DE">
      <w:pPr>
        <w:spacing w:after="0"/>
        <w:ind w:left="3600"/>
        <w:rPr>
          <w:rFonts w:eastAsiaTheme="majorEastAsia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809216" behindDoc="0" locked="0" layoutInCell="1" allowOverlap="1" wp14:anchorId="4A9A0DC7" wp14:editId="49E3ED99">
                <wp:simplePos x="0" y="0"/>
                <wp:positionH relativeFrom="margin">
                  <wp:posOffset>2000721</wp:posOffset>
                </wp:positionH>
                <wp:positionV relativeFrom="paragraph">
                  <wp:posOffset>254805</wp:posOffset>
                </wp:positionV>
                <wp:extent cx="2127565" cy="1520982"/>
                <wp:effectExtent l="19050" t="19050" r="25400" b="22225"/>
                <wp:wrapNone/>
                <wp:docPr id="293" name="Rectangle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27565" cy="1520982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6AB063" id="Rectangle 293" o:spid="_x0000_s1026" style="position:absolute;margin-left:157.55pt;margin-top:20.05pt;width:167.5pt;height:119.75pt;z-index:252809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" filled="f" strokecolor="black [3213]" strokeweight="3pt">
                <v:path arrowok="t"/>
                <w10:wrap anchorx="margin"/>
              </v:rect>
            </w:pict>
          </mc:Fallback>
        </mc:AlternateContent>
      </w:r>
      <w:r w:rsidR="00F579DE">
        <w:rPr>
          <w:rFonts w:eastAsiaTheme="majorEastAsia"/>
        </w:rPr>
        <w:br/>
        <w:t>Privacy Officer</w:t>
      </w:r>
      <w:r w:rsidR="00F579DE">
        <w:rPr>
          <w:rFonts w:eastAsiaTheme="majorEastAsia"/>
        </w:rPr>
        <w:br/>
        <w:t>Ministry of Justice</w:t>
      </w:r>
      <w:r w:rsidR="00F579DE">
        <w:rPr>
          <w:rFonts w:eastAsiaTheme="majorEastAsia"/>
        </w:rPr>
        <w:br/>
        <w:t>PO Box 180</w:t>
      </w:r>
    </w:p>
    <w:p w14:paraId="61009EC6" w14:textId="77777777" w:rsidR="00F579DE" w:rsidRDefault="00F579DE" w:rsidP="00F579DE">
      <w:pPr>
        <w:spacing w:after="0"/>
        <w:ind w:left="3600"/>
        <w:rPr>
          <w:rFonts w:eastAsiaTheme="majorEastAsia"/>
        </w:rPr>
      </w:pPr>
      <w:r>
        <w:rPr>
          <w:rFonts w:eastAsiaTheme="majorEastAsia"/>
        </w:rPr>
        <w:t>Wellington</w:t>
      </w:r>
    </w:p>
    <w:p w14:paraId="1D504D3F" w14:textId="77777777" w:rsidR="00F579DE" w:rsidRPr="00440D48" w:rsidRDefault="00F579DE" w:rsidP="00BE2DFD">
      <w:pPr>
        <w:spacing w:after="0"/>
        <w:ind w:left="1440"/>
        <w:rPr>
          <w:rFonts w:eastAsiaTheme="majorEastAsia"/>
        </w:rPr>
      </w:pPr>
    </w:p>
    <w:p w14:paraId="29B1D7EB" w14:textId="77777777" w:rsidR="00FB469C" w:rsidRDefault="00FB469C" w:rsidP="00ED48A3">
      <w:pPr>
        <w:spacing w:after="0"/>
        <w:ind w:left="3600"/>
        <w:rPr>
          <w:rFonts w:eastAsiaTheme="majorEastAsia"/>
        </w:rPr>
      </w:pPr>
    </w:p>
    <w:p w14:paraId="26B515E2" w14:textId="77777777" w:rsidR="00FB469C" w:rsidRDefault="00FB469C" w:rsidP="00ED48A3">
      <w:pPr>
        <w:spacing w:after="0"/>
        <w:ind w:left="3600"/>
        <w:rPr>
          <w:rFonts w:eastAsiaTheme="majorEastAsia"/>
        </w:rPr>
      </w:pPr>
    </w:p>
    <w:p w14:paraId="6D23AE88" w14:textId="7BDD8E6F" w:rsidR="00ED48A3" w:rsidRDefault="006508C4" w:rsidP="00ED48A3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772352" behindDoc="0" locked="0" layoutInCell="1" allowOverlap="1" wp14:anchorId="5BAA6351" wp14:editId="481EEBF6">
            <wp:simplePos x="0" y="0"/>
            <wp:positionH relativeFrom="column">
              <wp:posOffset>431248</wp:posOffset>
            </wp:positionH>
            <wp:positionV relativeFrom="paragraph">
              <wp:posOffset>222637</wp:posOffset>
            </wp:positionV>
            <wp:extent cx="478802" cy="511534"/>
            <wp:effectExtent l="0" t="0" r="0" b="3175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02" cy="5115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0493">
        <w:rPr>
          <w:rFonts w:eastAsiaTheme="majorEastAsia"/>
          <w:noProof/>
          <w:lang w:eastAsia="en-NZ"/>
        </w:rPr>
        <w:drawing>
          <wp:anchor distT="0" distB="0" distL="114300" distR="114300" simplePos="0" relativeHeight="252741632" behindDoc="0" locked="0" layoutInCell="1" allowOverlap="1" wp14:anchorId="5CD1DC4D" wp14:editId="654F0CFD">
            <wp:simplePos x="0" y="0"/>
            <wp:positionH relativeFrom="column">
              <wp:posOffset>-377853</wp:posOffset>
            </wp:positionH>
            <wp:positionV relativeFrom="paragraph">
              <wp:posOffset>330283</wp:posOffset>
            </wp:positionV>
            <wp:extent cx="2054225" cy="1402080"/>
            <wp:effectExtent l="0" t="0" r="3175" b="7620"/>
            <wp:wrapNone/>
            <wp:docPr id="1706" name="Picture 1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225" cy="1402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48A3">
        <w:rPr>
          <w:rFonts w:eastAsiaTheme="majorEastAsia"/>
        </w:rPr>
        <w:t>The M</w:t>
      </w:r>
      <w:r w:rsidR="007574FC">
        <w:rPr>
          <w:rFonts w:eastAsiaTheme="majorEastAsia"/>
        </w:rPr>
        <w:t>inistry of Justice will not share</w:t>
      </w:r>
      <w:r w:rsidR="003F3DD6">
        <w:rPr>
          <w:rFonts w:eastAsiaTheme="majorEastAsia"/>
        </w:rPr>
        <w:t xml:space="preserve"> your information with</w:t>
      </w:r>
      <w:r w:rsidR="00ED48A3">
        <w:rPr>
          <w:rFonts w:eastAsiaTheme="majorEastAsia"/>
        </w:rPr>
        <w:t xml:space="preserve"> anyone else unless:</w:t>
      </w:r>
    </w:p>
    <w:p w14:paraId="0CEB7DD6" w14:textId="1E5AEE85" w:rsidR="00ED48A3" w:rsidRDefault="00573F24" w:rsidP="00ED48A3">
      <w:pPr>
        <w:spacing w:after="0"/>
        <w:ind w:left="360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773376" behindDoc="0" locked="0" layoutInCell="1" allowOverlap="1" wp14:anchorId="37CFAFD1" wp14:editId="24B230D6">
            <wp:simplePos x="0" y="0"/>
            <wp:positionH relativeFrom="column">
              <wp:posOffset>389614</wp:posOffset>
            </wp:positionH>
            <wp:positionV relativeFrom="paragraph">
              <wp:posOffset>7978</wp:posOffset>
            </wp:positionV>
            <wp:extent cx="475615" cy="511810"/>
            <wp:effectExtent l="0" t="0" r="635" b="2540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511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4739E8" w14:textId="60D31F0C" w:rsidR="00ED48A3" w:rsidRDefault="00ED48A3" w:rsidP="00CF57C2">
      <w:pPr>
        <w:numPr>
          <w:ilvl w:val="0"/>
          <w:numId w:val="23"/>
        </w:numPr>
        <w:spacing w:after="0"/>
        <w:rPr>
          <w:rFonts w:eastAsiaTheme="majorEastAsia"/>
        </w:rPr>
      </w:pPr>
      <w:r>
        <w:rPr>
          <w:rFonts w:eastAsiaTheme="majorEastAsia"/>
        </w:rPr>
        <w:t>you gave your information to the Ministry of J</w:t>
      </w:r>
      <w:r w:rsidR="007574FC">
        <w:rPr>
          <w:rFonts w:eastAsiaTheme="majorEastAsia"/>
        </w:rPr>
        <w:t xml:space="preserve">ustice so they can share it with </w:t>
      </w:r>
      <w:r>
        <w:rPr>
          <w:rFonts w:eastAsiaTheme="majorEastAsia"/>
        </w:rPr>
        <w:t>someone else</w:t>
      </w:r>
      <w:r>
        <w:rPr>
          <w:rFonts w:eastAsiaTheme="majorEastAsia"/>
        </w:rPr>
        <w:br/>
      </w:r>
    </w:p>
    <w:p w14:paraId="648557D7" w14:textId="3E354A37" w:rsidR="00ED48A3" w:rsidRDefault="00EC2418" w:rsidP="00CF57C2">
      <w:pPr>
        <w:numPr>
          <w:ilvl w:val="0"/>
          <w:numId w:val="23"/>
        </w:numPr>
        <w:spacing w:after="0"/>
        <w:rPr>
          <w:rFonts w:eastAsiaTheme="majorEastAsia"/>
        </w:rPr>
      </w:pPr>
      <w:r>
        <w:rPr>
          <w:rFonts w:eastAsiaTheme="majorEastAsia"/>
          <w:noProof/>
          <w:lang w:eastAsia="en-NZ"/>
        </w:rPr>
        <w:drawing>
          <wp:anchor distT="0" distB="0" distL="114300" distR="114300" simplePos="0" relativeHeight="252786688" behindDoc="0" locked="0" layoutInCell="1" allowOverlap="1" wp14:anchorId="40249E64" wp14:editId="63083CE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152525" cy="1426845"/>
            <wp:effectExtent l="0" t="0" r="9525" b="1905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48A3">
        <w:rPr>
          <w:rFonts w:eastAsiaTheme="majorEastAsia"/>
        </w:rPr>
        <w:t>you said it is OK for the Ministry of Justice to share your information with someone else</w:t>
      </w:r>
      <w:r w:rsidR="00ED48A3">
        <w:rPr>
          <w:rFonts w:eastAsiaTheme="majorEastAsia"/>
        </w:rPr>
        <w:br/>
      </w:r>
    </w:p>
    <w:p w14:paraId="269978CE" w14:textId="7A0F2503" w:rsidR="00BE2DFD" w:rsidRPr="00FE58B6" w:rsidRDefault="00ED48A3" w:rsidP="00FE58B6">
      <w:pPr>
        <w:numPr>
          <w:ilvl w:val="0"/>
          <w:numId w:val="23"/>
        </w:numPr>
        <w:spacing w:after="0"/>
        <w:rPr>
          <w:rFonts w:eastAsiaTheme="majorEastAsia"/>
        </w:rPr>
      </w:pPr>
      <w:r>
        <w:rPr>
          <w:rFonts w:eastAsiaTheme="majorEastAsia"/>
        </w:rPr>
        <w:t xml:space="preserve">the law says your information </w:t>
      </w:r>
      <w:proofErr w:type="gramStart"/>
      <w:r>
        <w:rPr>
          <w:rFonts w:eastAsiaTheme="majorEastAsia"/>
        </w:rPr>
        <w:t>has to</w:t>
      </w:r>
      <w:proofErr w:type="gramEnd"/>
      <w:r>
        <w:rPr>
          <w:rFonts w:eastAsiaTheme="majorEastAsia"/>
        </w:rPr>
        <w:t xml:space="preserve"> be shared</w:t>
      </w:r>
      <w:r w:rsidR="007574FC">
        <w:rPr>
          <w:rFonts w:eastAsiaTheme="majorEastAsia"/>
        </w:rPr>
        <w:t xml:space="preserve"> with someone else</w:t>
      </w:r>
      <w:r w:rsidR="00FE58B6">
        <w:rPr>
          <w:rFonts w:eastAsiaTheme="majorEastAsia"/>
        </w:rPr>
        <w:t>.</w:t>
      </w:r>
    </w:p>
    <w:p w14:paraId="751D9F69" w14:textId="2C2D0205" w:rsidR="00BE2DFD" w:rsidRDefault="00BE2DFD" w:rsidP="00BE2DFD">
      <w:pPr>
        <w:pStyle w:val="Heading1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35A2AC16" wp14:editId="59CB7AA7">
                <wp:simplePos x="0" y="0"/>
                <wp:positionH relativeFrom="column">
                  <wp:posOffset>-86360</wp:posOffset>
                </wp:positionH>
                <wp:positionV relativeFrom="paragraph">
                  <wp:posOffset>-167146</wp:posOffset>
                </wp:positionV>
                <wp:extent cx="5987415" cy="653415"/>
                <wp:effectExtent l="19050" t="19050" r="13335" b="13335"/>
                <wp:wrapNone/>
                <wp:docPr id="1843" name="Rectangle 1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87415" cy="65341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0A1F10" id="Rectangle 1843" o:spid="_x0000_s1026" style="position:absolute;margin-left:-6.8pt;margin-top:-13.15pt;width:471.45pt;height:51.45pt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" filled="f" strokecolor="#2f5496 [2408]" strokeweight="3pt">
                <v:path arrowok="t"/>
              </v:rect>
            </w:pict>
          </mc:Fallback>
        </mc:AlternateContent>
      </w:r>
      <w:r w:rsidR="00C235B1">
        <w:rPr>
          <w:noProof/>
          <w:lang w:eastAsia="en-NZ"/>
        </w:rPr>
        <w:t>Questions</w:t>
      </w:r>
      <w:r>
        <w:t xml:space="preserve"> about you</w:t>
      </w:r>
    </w:p>
    <w:p w14:paraId="0C7978C2" w14:textId="51C3CC00" w:rsidR="00BE2DFD" w:rsidRDefault="00BE2DFD" w:rsidP="00BE2DFD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1808768" behindDoc="1" locked="0" layoutInCell="1" allowOverlap="1" wp14:anchorId="5BDC00FA" wp14:editId="4BDAE579">
            <wp:simplePos x="0" y="0"/>
            <wp:positionH relativeFrom="column">
              <wp:posOffset>-87630</wp:posOffset>
            </wp:positionH>
            <wp:positionV relativeFrom="paragraph">
              <wp:posOffset>431800</wp:posOffset>
            </wp:positionV>
            <wp:extent cx="1541780" cy="1577975"/>
            <wp:effectExtent l="0" t="0" r="0" b="0"/>
            <wp:wrapNone/>
            <wp:docPr id="510" name="Picture 1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2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780" cy="157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1A5676" w14:textId="6C417645" w:rsidR="00BE2DFD" w:rsidRDefault="00BE2DFD" w:rsidP="00BE2DFD">
      <w:pPr>
        <w:ind w:left="3600"/>
      </w:pPr>
    </w:p>
    <w:p w14:paraId="6E540E00" w14:textId="6A50F2DD" w:rsidR="00BE2DFD" w:rsidRDefault="006A6F30" w:rsidP="009D376C">
      <w:pPr>
        <w:ind w:left="3600"/>
      </w:pPr>
      <w:r>
        <w:t xml:space="preserve">On the next few pages are some questions about you. </w:t>
      </w:r>
      <w:r>
        <w:br/>
      </w:r>
    </w:p>
    <w:p w14:paraId="29A9FD41" w14:textId="3E82050B" w:rsidR="00BE2DFD" w:rsidRDefault="00FB469C" w:rsidP="00BE2DFD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3054976" behindDoc="1" locked="0" layoutInCell="1" allowOverlap="1" wp14:anchorId="10CF6F41" wp14:editId="1FBE47FA">
            <wp:simplePos x="0" y="0"/>
            <wp:positionH relativeFrom="column">
              <wp:posOffset>-389890</wp:posOffset>
            </wp:positionH>
            <wp:positionV relativeFrom="paragraph">
              <wp:posOffset>635212</wp:posOffset>
            </wp:positionV>
            <wp:extent cx="1608667" cy="1562506"/>
            <wp:effectExtent l="0" t="0" r="0" b="0"/>
            <wp:wrapNone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Me2.jp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8667" cy="15625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2DFD">
        <w:br/>
        <w:t xml:space="preserve">Only answer the questions </w:t>
      </w:r>
      <w:r w:rsidR="00BE2DFD" w:rsidRPr="00FF4F52">
        <w:rPr>
          <w:b/>
        </w:rPr>
        <w:t>you want</w:t>
      </w:r>
      <w:r w:rsidR="00BE2DFD">
        <w:t xml:space="preserve"> to answer. </w:t>
      </w:r>
    </w:p>
    <w:p w14:paraId="796565C6" w14:textId="77777777" w:rsidR="00BE2DFD" w:rsidRDefault="00BE2DFD" w:rsidP="00BE2DFD">
      <w:pPr>
        <w:ind w:left="3600"/>
      </w:pPr>
    </w:p>
    <w:p w14:paraId="41FE61DA" w14:textId="77777777" w:rsidR="00BE2DFD" w:rsidRDefault="00BE2DFD" w:rsidP="00BE2DFD">
      <w:pPr>
        <w:ind w:left="3600"/>
      </w:pPr>
    </w:p>
    <w:p w14:paraId="56FCCB06" w14:textId="77777777" w:rsidR="00BE2DFD" w:rsidRPr="00246507" w:rsidRDefault="00BE2DFD" w:rsidP="00BE2DFD">
      <w:pPr>
        <w:ind w:left="3600"/>
        <w:rPr>
          <w:b/>
        </w:rPr>
      </w:pPr>
      <w:r>
        <w:rPr>
          <w:b/>
        </w:rPr>
        <w:t>What is y</w:t>
      </w:r>
      <w:r w:rsidRPr="00246507">
        <w:rPr>
          <w:b/>
        </w:rPr>
        <w:t>our name</w:t>
      </w:r>
      <w:r>
        <w:rPr>
          <w:b/>
        </w:rPr>
        <w:t>?</w:t>
      </w:r>
    </w:p>
    <w:p w14:paraId="3B05956C" w14:textId="77777777" w:rsidR="00BE2DFD" w:rsidRDefault="00A42049" w:rsidP="00BE2DFD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11200" behindDoc="0" locked="0" layoutInCell="1" allowOverlap="1" wp14:anchorId="3743885C" wp14:editId="7527F06C">
                <wp:simplePos x="0" y="0"/>
                <wp:positionH relativeFrom="column">
                  <wp:posOffset>-380010</wp:posOffset>
                </wp:positionH>
                <wp:positionV relativeFrom="paragraph">
                  <wp:posOffset>447914</wp:posOffset>
                </wp:positionV>
                <wp:extent cx="6717788" cy="0"/>
                <wp:effectExtent l="0" t="0" r="26035" b="19050"/>
                <wp:wrapNone/>
                <wp:docPr id="1844" name="Straight Connector 1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717788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D554697" id="Straight Connector 1844" o:spid="_x0000_s1026" style="position:absolute;flip:y;z-index:25221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29.9pt,35.25pt" to="499.05pt,3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60422DD1" w14:textId="5C35BEC3" w:rsidR="00BE2DFD" w:rsidRDefault="00BE2DFD" w:rsidP="00BE2DFD">
      <w:pPr>
        <w:ind w:left="3600"/>
        <w:rPr>
          <w:b/>
        </w:rPr>
      </w:pPr>
    </w:p>
    <w:p w14:paraId="3B37A8E1" w14:textId="77777777" w:rsidR="00FB469C" w:rsidRDefault="00FB469C" w:rsidP="00BE2DFD">
      <w:pPr>
        <w:ind w:left="3600"/>
        <w:rPr>
          <w:b/>
        </w:rPr>
      </w:pPr>
    </w:p>
    <w:p w14:paraId="61568B7D" w14:textId="14E4329B" w:rsidR="00FB469C" w:rsidRDefault="00FB469C" w:rsidP="00BE2DFD">
      <w:pPr>
        <w:ind w:left="3600"/>
        <w:rPr>
          <w:b/>
        </w:rPr>
      </w:pPr>
      <w:r>
        <w:rPr>
          <w:noProof/>
          <w:lang w:eastAsia="en-NZ"/>
        </w:rPr>
        <w:drawing>
          <wp:anchor distT="0" distB="0" distL="114300" distR="114300" simplePos="0" relativeHeight="251852800" behindDoc="1" locked="0" layoutInCell="1" allowOverlap="1" wp14:anchorId="1FE25553" wp14:editId="7E2181A8">
            <wp:simplePos x="0" y="0"/>
            <wp:positionH relativeFrom="column">
              <wp:posOffset>-429895</wp:posOffset>
            </wp:positionH>
            <wp:positionV relativeFrom="paragraph">
              <wp:posOffset>338455</wp:posOffset>
            </wp:positionV>
            <wp:extent cx="2156460" cy="1213485"/>
            <wp:effectExtent l="0" t="0" r="0" b="0"/>
            <wp:wrapNone/>
            <wp:docPr id="512" name="Picture 1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4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121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E4A61B" w14:textId="77777777" w:rsidR="00BE2DFD" w:rsidRPr="00246507" w:rsidRDefault="00BE2DFD" w:rsidP="00BE2DFD">
      <w:pPr>
        <w:ind w:left="3600"/>
        <w:rPr>
          <w:b/>
        </w:rPr>
      </w:pPr>
      <w:r>
        <w:rPr>
          <w:b/>
        </w:rPr>
        <w:t>How old are you?</w:t>
      </w:r>
    </w:p>
    <w:p w14:paraId="0FC54B54" w14:textId="77777777" w:rsidR="00BE2DFD" w:rsidRDefault="00BE2DFD" w:rsidP="00BE2DFD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12224" behindDoc="0" locked="0" layoutInCell="1" allowOverlap="1" wp14:anchorId="3C6F94D5" wp14:editId="4E54CA70">
                <wp:simplePos x="0" y="0"/>
                <wp:positionH relativeFrom="column">
                  <wp:posOffset>2324735</wp:posOffset>
                </wp:positionH>
                <wp:positionV relativeFrom="paragraph">
                  <wp:posOffset>605790</wp:posOffset>
                </wp:positionV>
                <wp:extent cx="4022090" cy="47625"/>
                <wp:effectExtent l="0" t="0" r="35560" b="28575"/>
                <wp:wrapNone/>
                <wp:docPr id="1845" name="Straight Connector 1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4022090" cy="476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1371D4F" id="Straight Connector 1845" o:spid="_x0000_s1026" style="position:absolute;flip:y;z-index:25221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3.05pt,47.7pt" to="499.75pt,5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0C154BD5" w14:textId="77777777" w:rsidR="00FB469C" w:rsidRDefault="00FB469C" w:rsidP="00BE2DFD">
      <w:pPr>
        <w:ind w:left="3600"/>
        <w:rPr>
          <w:b/>
        </w:rPr>
      </w:pPr>
    </w:p>
    <w:p w14:paraId="280ADDDB" w14:textId="77777777" w:rsidR="00FB469C" w:rsidRDefault="00FB469C" w:rsidP="00BE2DFD">
      <w:pPr>
        <w:ind w:left="3600"/>
        <w:rPr>
          <w:b/>
        </w:rPr>
      </w:pPr>
    </w:p>
    <w:p w14:paraId="43EDEC3B" w14:textId="77777777" w:rsidR="00FB469C" w:rsidRDefault="00FB469C" w:rsidP="00BE2DFD">
      <w:pPr>
        <w:ind w:left="3600"/>
        <w:rPr>
          <w:b/>
        </w:rPr>
      </w:pPr>
    </w:p>
    <w:p w14:paraId="1EE7901D" w14:textId="77777777" w:rsidR="00BE2DFD" w:rsidRDefault="00BE2DFD" w:rsidP="00BE2DFD">
      <w:pPr>
        <w:ind w:left="3600"/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853824" behindDoc="1" locked="0" layoutInCell="1" allowOverlap="1" wp14:anchorId="5D2015EA" wp14:editId="25E719BC">
            <wp:simplePos x="0" y="0"/>
            <wp:positionH relativeFrom="column">
              <wp:posOffset>-421640</wp:posOffset>
            </wp:positionH>
            <wp:positionV relativeFrom="paragraph">
              <wp:posOffset>637540</wp:posOffset>
            </wp:positionV>
            <wp:extent cx="1483360" cy="1483360"/>
            <wp:effectExtent l="0" t="0" r="0" b="0"/>
            <wp:wrapNone/>
            <wp:docPr id="515" name="Picture 1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5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360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12EB7F86" wp14:editId="2DD2FC1E">
                <wp:simplePos x="0" y="0"/>
                <wp:positionH relativeFrom="column">
                  <wp:posOffset>1196340</wp:posOffset>
                </wp:positionH>
                <wp:positionV relativeFrom="paragraph">
                  <wp:posOffset>680720</wp:posOffset>
                </wp:positionV>
                <wp:extent cx="522605" cy="487045"/>
                <wp:effectExtent l="0" t="0" r="10795" b="27305"/>
                <wp:wrapNone/>
                <wp:docPr id="1846" name="Rectangle 1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2605" cy="4870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D0C8D4" id="Rectangle 1846" o:spid="_x0000_s1026" style="position:absolute;margin-left:94.2pt;margin-top:53.6pt;width:41.15pt;height:38.35pt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" filled="f" strokecolor="black [3213]" strokeweight="1pt">
                <v:path arrowok="t"/>
              </v:rect>
            </w:pict>
          </mc:Fallback>
        </mc:AlternateContent>
      </w:r>
      <w:r>
        <w:rPr>
          <w:b/>
        </w:rPr>
        <w:t>What is your g</w:t>
      </w:r>
      <w:r w:rsidRPr="00246507">
        <w:rPr>
          <w:b/>
        </w:rPr>
        <w:t>ender</w:t>
      </w:r>
      <w:r>
        <w:rPr>
          <w:b/>
        </w:rPr>
        <w:t>?</w:t>
      </w:r>
      <w:r w:rsidRPr="00246507">
        <w:rPr>
          <w:b/>
        </w:rPr>
        <w:t xml:space="preserve"> </w:t>
      </w:r>
      <w:r>
        <w:br/>
      </w:r>
    </w:p>
    <w:p w14:paraId="34905DA9" w14:textId="77777777" w:rsidR="00BE2DFD" w:rsidRDefault="00BE2DFD" w:rsidP="00BE2DFD">
      <w:pPr>
        <w:ind w:left="3600"/>
      </w:pPr>
      <w:r>
        <w:t xml:space="preserve">Male </w:t>
      </w:r>
    </w:p>
    <w:p w14:paraId="2165EDEB" w14:textId="77777777" w:rsidR="00BE2DFD" w:rsidRDefault="00BE2DFD" w:rsidP="00BE2DFD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4AC2C14F" wp14:editId="121ED4EE">
                <wp:simplePos x="0" y="0"/>
                <wp:positionH relativeFrom="column">
                  <wp:posOffset>1203325</wp:posOffset>
                </wp:positionH>
                <wp:positionV relativeFrom="paragraph">
                  <wp:posOffset>342900</wp:posOffset>
                </wp:positionV>
                <wp:extent cx="522605" cy="487045"/>
                <wp:effectExtent l="0" t="0" r="10795" b="27305"/>
                <wp:wrapNone/>
                <wp:docPr id="1847" name="Rectangle 1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2605" cy="4870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E9BC41" id="Rectangle 1847" o:spid="_x0000_s1026" style="position:absolute;margin-left:94.75pt;margin-top:27pt;width:41.15pt;height:38.35pt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" filled="f" strokecolor="black [3213]" strokeweight="1pt">
                <v:path arrowok="t"/>
              </v:rect>
            </w:pict>
          </mc:Fallback>
        </mc:AlternateContent>
      </w:r>
    </w:p>
    <w:p w14:paraId="5E651BD3" w14:textId="77777777" w:rsidR="00BE2DFD" w:rsidRDefault="00BE2DFD" w:rsidP="00BE2DFD">
      <w:pPr>
        <w:ind w:left="3600"/>
      </w:pPr>
      <w:r>
        <w:t xml:space="preserve">Female </w:t>
      </w:r>
    </w:p>
    <w:p w14:paraId="67E9441E" w14:textId="77777777" w:rsidR="00BE2DFD" w:rsidRDefault="00BE2DFD" w:rsidP="00BE2DFD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17CDF6BD" wp14:editId="43DB739F">
                <wp:simplePos x="0" y="0"/>
                <wp:positionH relativeFrom="column">
                  <wp:posOffset>1201420</wp:posOffset>
                </wp:positionH>
                <wp:positionV relativeFrom="paragraph">
                  <wp:posOffset>306705</wp:posOffset>
                </wp:positionV>
                <wp:extent cx="521970" cy="486410"/>
                <wp:effectExtent l="0" t="0" r="11430" b="27940"/>
                <wp:wrapNone/>
                <wp:docPr id="1848" name="Rectangle 1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1970" cy="486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50FE96" id="Rectangle 1848" o:spid="_x0000_s1026" style="position:absolute;margin-left:94.6pt;margin-top:24.15pt;width:41.1pt;height:38.3pt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" filled="f" strokecolor="black [3213]" strokeweight="1pt">
                <v:path arrowok="t"/>
              </v:rect>
            </w:pict>
          </mc:Fallback>
        </mc:AlternateContent>
      </w:r>
    </w:p>
    <w:p w14:paraId="7AE72443" w14:textId="77777777" w:rsidR="00BE2DFD" w:rsidRDefault="00BE2DFD" w:rsidP="00BE2DFD">
      <w:pPr>
        <w:ind w:left="3600"/>
      </w:pPr>
      <w:r>
        <w:t>Other</w:t>
      </w:r>
    </w:p>
    <w:p w14:paraId="106717BA" w14:textId="77777777" w:rsidR="00BE2DFD" w:rsidRDefault="00BE2DFD" w:rsidP="00BE2DFD">
      <w:pPr>
        <w:ind w:left="3600"/>
        <w:rPr>
          <w:b/>
        </w:rPr>
      </w:pPr>
    </w:p>
    <w:p w14:paraId="5E05F7EF" w14:textId="77777777" w:rsidR="00BE2DFD" w:rsidRDefault="00BE2DFD" w:rsidP="00BE2DFD">
      <w:pPr>
        <w:ind w:left="3600"/>
        <w:rPr>
          <w:b/>
        </w:rPr>
      </w:pPr>
    </w:p>
    <w:p w14:paraId="260582F6" w14:textId="4F5F6EE1" w:rsidR="00BE2DFD" w:rsidRDefault="00493A2B" w:rsidP="00BE2DFD">
      <w:pPr>
        <w:ind w:left="3600"/>
        <w:rPr>
          <w:b/>
        </w:rPr>
      </w:pPr>
      <w:r>
        <w:rPr>
          <w:noProof/>
          <w:lang w:eastAsia="en-NZ"/>
        </w:rPr>
        <w:drawing>
          <wp:anchor distT="0" distB="0" distL="114300" distR="114300" simplePos="0" relativeHeight="251811840" behindDoc="0" locked="0" layoutInCell="1" allowOverlap="1" wp14:anchorId="5ABE128A" wp14:editId="54EF6756">
            <wp:simplePos x="0" y="0"/>
            <wp:positionH relativeFrom="column">
              <wp:posOffset>-334488</wp:posOffset>
            </wp:positionH>
            <wp:positionV relativeFrom="paragraph">
              <wp:posOffset>119871</wp:posOffset>
            </wp:positionV>
            <wp:extent cx="1971040" cy="1463040"/>
            <wp:effectExtent l="0" t="0" r="0" b="3810"/>
            <wp:wrapNone/>
            <wp:docPr id="519" name="Picture 1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6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7DE9DD" w14:textId="75A6DD57" w:rsidR="00BE2DFD" w:rsidRPr="00246507" w:rsidRDefault="006D6E88" w:rsidP="00BE2DFD">
      <w:pPr>
        <w:ind w:left="3600"/>
        <w:rPr>
          <w:b/>
        </w:rPr>
      </w:pPr>
      <w:r>
        <w:rPr>
          <w:b/>
        </w:rPr>
        <w:t>What is your culture</w:t>
      </w:r>
      <w:r w:rsidR="00BE2DFD">
        <w:rPr>
          <w:b/>
        </w:rPr>
        <w:t>?</w:t>
      </w:r>
      <w:r w:rsidR="00BE2DFD" w:rsidRPr="00246507">
        <w:rPr>
          <w:b/>
        </w:rPr>
        <w:t xml:space="preserve"> </w:t>
      </w:r>
    </w:p>
    <w:p w14:paraId="45819C9A" w14:textId="77777777" w:rsidR="00BE2DFD" w:rsidRDefault="00BE2DFD" w:rsidP="00BE2DFD">
      <w:pPr>
        <w:ind w:left="3600"/>
      </w:pPr>
    </w:p>
    <w:p w14:paraId="18618734" w14:textId="77777777" w:rsidR="00BE2DFD" w:rsidRDefault="00BE2DFD" w:rsidP="00BE2DFD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218368" behindDoc="0" locked="0" layoutInCell="1" allowOverlap="1" wp14:anchorId="71E1C443" wp14:editId="7F5C4081">
                <wp:simplePos x="0" y="0"/>
                <wp:positionH relativeFrom="column">
                  <wp:posOffset>2336800</wp:posOffset>
                </wp:positionH>
                <wp:positionV relativeFrom="paragraph">
                  <wp:posOffset>491489</wp:posOffset>
                </wp:positionV>
                <wp:extent cx="3550920" cy="0"/>
                <wp:effectExtent l="0" t="0" r="30480" b="19050"/>
                <wp:wrapNone/>
                <wp:docPr id="1849" name="Straight Connector 1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55092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70FFCA" id="Straight Connector 1849" o:spid="_x0000_s1026" style="position:absolute;flip:y;z-index:2522183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184pt,38.7pt" to="463.6pt,3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" strokecolor="#a5a5a5 [2092]" strokeweight=".5pt">
                <v:stroke joinstyle="miter"/>
                <o:lock v:ext="edit" shapetype="f"/>
              </v:line>
            </w:pict>
          </mc:Fallback>
        </mc:AlternateContent>
      </w:r>
      <w:r>
        <w:rPr>
          <w:b/>
        </w:rPr>
        <w:br/>
      </w:r>
    </w:p>
    <w:p w14:paraId="0AF79251" w14:textId="5530D010" w:rsidR="00BE2DFD" w:rsidRDefault="00BE2DFD" w:rsidP="00F21B19">
      <w:pPr>
        <w:ind w:left="3600"/>
        <w:rPr>
          <w:b/>
        </w:rPr>
      </w:pPr>
      <w:r>
        <w:rPr>
          <w:b/>
        </w:rPr>
        <w:br/>
      </w:r>
    </w:p>
    <w:p w14:paraId="32ED86C6" w14:textId="30424DCE" w:rsidR="00BE2DFD" w:rsidRPr="00246507" w:rsidRDefault="00BE2DFD" w:rsidP="00BE2DFD">
      <w:pPr>
        <w:ind w:left="3600"/>
        <w:rPr>
          <w:b/>
        </w:rPr>
      </w:pPr>
      <w:r>
        <w:rPr>
          <w:b/>
        </w:rPr>
        <w:br w:type="column"/>
      </w:r>
      <w:r>
        <w:rPr>
          <w:noProof/>
          <w:lang w:eastAsia="en-NZ"/>
        </w:rPr>
        <w:lastRenderedPageBreak/>
        <w:drawing>
          <wp:anchor distT="0" distB="0" distL="114300" distR="114300" simplePos="0" relativeHeight="251854848" behindDoc="1" locked="0" layoutInCell="1" allowOverlap="1" wp14:anchorId="74520E40" wp14:editId="11239525">
            <wp:simplePos x="0" y="0"/>
            <wp:positionH relativeFrom="column">
              <wp:posOffset>145415</wp:posOffset>
            </wp:positionH>
            <wp:positionV relativeFrom="paragraph">
              <wp:posOffset>-431165</wp:posOffset>
            </wp:positionV>
            <wp:extent cx="1362710" cy="1926590"/>
            <wp:effectExtent l="0" t="0" r="0" b="0"/>
            <wp:wrapNone/>
            <wp:docPr id="524" name="Picture 1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8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10" cy="192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6507">
        <w:rPr>
          <w:b/>
        </w:rPr>
        <w:t>What area</w:t>
      </w:r>
      <w:r w:rsidR="006D6E88">
        <w:rPr>
          <w:b/>
        </w:rPr>
        <w:t xml:space="preserve"> of New Zealand</w:t>
      </w:r>
      <w:r w:rsidRPr="00246507">
        <w:rPr>
          <w:b/>
        </w:rPr>
        <w:t xml:space="preserve"> do you live in? </w:t>
      </w:r>
    </w:p>
    <w:p w14:paraId="5D58247B" w14:textId="77777777" w:rsidR="00BE2DFD" w:rsidRDefault="00BE2DFD" w:rsidP="00BE2DFD">
      <w:pPr>
        <w:ind w:left="3600"/>
      </w:pPr>
    </w:p>
    <w:p w14:paraId="197C78A0" w14:textId="77777777" w:rsidR="00BE2DFD" w:rsidRDefault="00BE2DFD" w:rsidP="00BE2DFD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4294967295" distB="4294967295" distL="114300" distR="114300" simplePos="0" relativeHeight="252204032" behindDoc="0" locked="0" layoutInCell="1" allowOverlap="1" wp14:anchorId="267798CA" wp14:editId="1D1D5EB9">
                <wp:simplePos x="0" y="0"/>
                <wp:positionH relativeFrom="column">
                  <wp:posOffset>2339340</wp:posOffset>
                </wp:positionH>
                <wp:positionV relativeFrom="paragraph">
                  <wp:posOffset>270509</wp:posOffset>
                </wp:positionV>
                <wp:extent cx="3550920" cy="0"/>
                <wp:effectExtent l="0" t="0" r="30480" b="19050"/>
                <wp:wrapNone/>
                <wp:docPr id="1852" name="Straight Connector 1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55092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BF8002" id="Straight Connector 1852" o:spid="_x0000_s1026" style="position:absolute;flip:y;z-index:2522040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184.2pt,21.3pt" to="463.8pt,2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" strokecolor="#a5a5a5 [2092]" strokeweight=".5pt">
                <v:stroke joinstyle="miter"/>
                <o:lock v:ext="edit" shapetype="f"/>
              </v:line>
            </w:pict>
          </mc:Fallback>
        </mc:AlternateContent>
      </w:r>
    </w:p>
    <w:p w14:paraId="572C41DA" w14:textId="77777777" w:rsidR="00BE2DFD" w:rsidRDefault="00BE2DFD" w:rsidP="00BE2DFD">
      <w:pPr>
        <w:ind w:left="3600"/>
        <w:rPr>
          <w:b/>
        </w:rPr>
      </w:pPr>
    </w:p>
    <w:p w14:paraId="214730FF" w14:textId="77777777" w:rsidR="00057D17" w:rsidRDefault="00057D17" w:rsidP="00BE2DFD">
      <w:pPr>
        <w:ind w:left="3600"/>
        <w:rPr>
          <w:b/>
        </w:rPr>
      </w:pPr>
    </w:p>
    <w:p w14:paraId="432F7BFB" w14:textId="77777777" w:rsidR="00057D17" w:rsidRDefault="00057D17" w:rsidP="00BE2DFD">
      <w:pPr>
        <w:ind w:left="3600"/>
        <w:rPr>
          <w:b/>
        </w:rPr>
      </w:pPr>
    </w:p>
    <w:p w14:paraId="0FB421C1" w14:textId="77777777" w:rsidR="00057D17" w:rsidRDefault="00057D17" w:rsidP="00BE2DFD">
      <w:pPr>
        <w:ind w:left="3600"/>
        <w:rPr>
          <w:b/>
        </w:rPr>
      </w:pPr>
    </w:p>
    <w:p w14:paraId="57E73D15" w14:textId="77777777" w:rsidR="00BE2DFD" w:rsidRPr="00246507" w:rsidRDefault="00BE2DFD" w:rsidP="00BE2DFD">
      <w:pPr>
        <w:ind w:left="3600"/>
        <w:rPr>
          <w:b/>
        </w:rPr>
      </w:pPr>
      <w:r>
        <w:rPr>
          <w:noProof/>
          <w:lang w:eastAsia="en-NZ"/>
        </w:rPr>
        <w:drawing>
          <wp:anchor distT="0" distB="0" distL="114300" distR="114300" simplePos="0" relativeHeight="251849728" behindDoc="1" locked="0" layoutInCell="1" allowOverlap="1" wp14:anchorId="4205D61A" wp14:editId="0AC78E1E">
            <wp:simplePos x="0" y="0"/>
            <wp:positionH relativeFrom="column">
              <wp:posOffset>-327660</wp:posOffset>
            </wp:positionH>
            <wp:positionV relativeFrom="paragraph">
              <wp:posOffset>280035</wp:posOffset>
            </wp:positionV>
            <wp:extent cx="1365885" cy="1200785"/>
            <wp:effectExtent l="0" t="0" r="0" b="0"/>
            <wp:wrapNone/>
            <wp:docPr id="526" name="Picture 1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9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85" cy="120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</w:rPr>
        <w:t>W</w:t>
      </w:r>
      <w:r w:rsidRPr="00246507">
        <w:rPr>
          <w:b/>
        </w:rPr>
        <w:t xml:space="preserve">hat services </w:t>
      </w:r>
      <w:r>
        <w:rPr>
          <w:b/>
        </w:rPr>
        <w:t xml:space="preserve">have </w:t>
      </w:r>
      <w:r w:rsidRPr="00246507">
        <w:rPr>
          <w:b/>
        </w:rPr>
        <w:t>you use</w:t>
      </w:r>
      <w:r>
        <w:rPr>
          <w:b/>
        </w:rPr>
        <w:t>d</w:t>
      </w:r>
      <w:r w:rsidRPr="00246507">
        <w:rPr>
          <w:b/>
        </w:rPr>
        <w:t xml:space="preserve">? </w:t>
      </w:r>
    </w:p>
    <w:p w14:paraId="5D1F3641" w14:textId="77777777" w:rsidR="00BE2DFD" w:rsidRDefault="00BE2DFD" w:rsidP="00BE2DFD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3C9B855F" wp14:editId="24A3BD23">
                <wp:simplePos x="0" y="0"/>
                <wp:positionH relativeFrom="column">
                  <wp:posOffset>1287145</wp:posOffset>
                </wp:positionH>
                <wp:positionV relativeFrom="paragraph">
                  <wp:posOffset>304165</wp:posOffset>
                </wp:positionV>
                <wp:extent cx="522605" cy="487045"/>
                <wp:effectExtent l="0" t="0" r="10795" b="27305"/>
                <wp:wrapNone/>
                <wp:docPr id="1853" name="Rectangle 1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2605" cy="4870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67E6E1" id="Rectangle 1853" o:spid="_x0000_s1026" style="position:absolute;margin-left:101.35pt;margin-top:23.95pt;width:41.15pt;height:38.35pt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" filled="f" strokecolor="black [3213]" strokeweight="1pt">
                <v:path arrowok="t"/>
              </v:rect>
            </w:pict>
          </mc:Fallback>
        </mc:AlternateContent>
      </w:r>
    </w:p>
    <w:p w14:paraId="11713D79" w14:textId="77777777" w:rsidR="00BE2DFD" w:rsidRDefault="00BE2DFD" w:rsidP="00BE2DFD">
      <w:pPr>
        <w:ind w:left="3600"/>
      </w:pPr>
      <w:r>
        <w:t>Parenting Through separation</w:t>
      </w:r>
    </w:p>
    <w:p w14:paraId="405006FA" w14:textId="77777777" w:rsidR="00BE2DFD" w:rsidRDefault="00BE2DFD" w:rsidP="00BE2DFD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1850752" behindDoc="1" locked="0" layoutInCell="1" allowOverlap="1" wp14:anchorId="1C67AF06" wp14:editId="389BAFF2">
            <wp:simplePos x="0" y="0"/>
            <wp:positionH relativeFrom="column">
              <wp:posOffset>-327660</wp:posOffset>
            </wp:positionH>
            <wp:positionV relativeFrom="paragraph">
              <wp:posOffset>337185</wp:posOffset>
            </wp:positionV>
            <wp:extent cx="1191895" cy="1378585"/>
            <wp:effectExtent l="0" t="0" r="0" b="0"/>
            <wp:wrapNone/>
            <wp:docPr id="528" name="Picture 1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0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895" cy="137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286B40" w14:textId="77777777" w:rsidR="00BE2DFD" w:rsidRDefault="00BE2DFD" w:rsidP="00BE2DFD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60ACA094" wp14:editId="47B9B4A6">
                <wp:simplePos x="0" y="0"/>
                <wp:positionH relativeFrom="column">
                  <wp:posOffset>1284605</wp:posOffset>
                </wp:positionH>
                <wp:positionV relativeFrom="paragraph">
                  <wp:posOffset>341630</wp:posOffset>
                </wp:positionV>
                <wp:extent cx="522605" cy="487045"/>
                <wp:effectExtent l="0" t="0" r="10795" b="27305"/>
                <wp:wrapNone/>
                <wp:docPr id="1854" name="Rectangle 1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2605" cy="4870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C0E470" id="Rectangle 1854" o:spid="_x0000_s1026" style="position:absolute;margin-left:101.15pt;margin-top:26.9pt;width:41.15pt;height:38.35pt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" filled="f" strokecolor="black [3213]" strokeweight="1pt">
                <v:path arrowok="t"/>
              </v:rect>
            </w:pict>
          </mc:Fallback>
        </mc:AlternateContent>
      </w:r>
    </w:p>
    <w:p w14:paraId="7EA76C8F" w14:textId="77777777" w:rsidR="00BE2DFD" w:rsidRDefault="00BE2DFD" w:rsidP="00BE2DFD">
      <w:pPr>
        <w:ind w:left="3600"/>
      </w:pPr>
      <w:r>
        <w:t>Family Legal Advice service</w:t>
      </w:r>
    </w:p>
    <w:p w14:paraId="77FCA2E1" w14:textId="77777777" w:rsidR="00BE2DFD" w:rsidRDefault="00BE2DFD" w:rsidP="00BE2DFD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1851776" behindDoc="1" locked="0" layoutInCell="1" allowOverlap="1" wp14:anchorId="653AA3D7" wp14:editId="3A542710">
            <wp:simplePos x="0" y="0"/>
            <wp:positionH relativeFrom="column">
              <wp:posOffset>-574675</wp:posOffset>
            </wp:positionH>
            <wp:positionV relativeFrom="paragraph">
              <wp:posOffset>247650</wp:posOffset>
            </wp:positionV>
            <wp:extent cx="1612900" cy="1612900"/>
            <wp:effectExtent l="0" t="0" r="0" b="0"/>
            <wp:wrapNone/>
            <wp:docPr id="530" name="Picture 1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1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019889" w14:textId="77777777" w:rsidR="00BE2DFD" w:rsidRDefault="00BE2DFD" w:rsidP="00BE2DFD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0DFB77A4" wp14:editId="496B53B9">
                <wp:simplePos x="0" y="0"/>
                <wp:positionH relativeFrom="column">
                  <wp:posOffset>1282065</wp:posOffset>
                </wp:positionH>
                <wp:positionV relativeFrom="paragraph">
                  <wp:posOffset>270510</wp:posOffset>
                </wp:positionV>
                <wp:extent cx="521970" cy="486410"/>
                <wp:effectExtent l="0" t="0" r="11430" b="27940"/>
                <wp:wrapNone/>
                <wp:docPr id="1855" name="Rectangle 1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1970" cy="486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124C34" id="Rectangle 1855" o:spid="_x0000_s1026" style="position:absolute;margin-left:100.95pt;margin-top:21.3pt;width:41.1pt;height:38.3pt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" filled="f" strokecolor="black [3213]" strokeweight="1pt">
                <v:path arrowok="t"/>
              </v:rect>
            </w:pict>
          </mc:Fallback>
        </mc:AlternateContent>
      </w:r>
    </w:p>
    <w:p w14:paraId="024590EC" w14:textId="77777777" w:rsidR="00BE2DFD" w:rsidRDefault="00BE2DFD" w:rsidP="00BE2DFD">
      <w:pPr>
        <w:ind w:left="3600"/>
      </w:pPr>
      <w:r>
        <w:t>Family Dispute Resolution</w:t>
      </w:r>
    </w:p>
    <w:p w14:paraId="41D55659" w14:textId="77777777" w:rsidR="00BE2DFD" w:rsidRDefault="00BE2DFD" w:rsidP="00BE2DFD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1856896" behindDoc="1" locked="0" layoutInCell="1" allowOverlap="1" wp14:anchorId="6AB421A7" wp14:editId="3577C1EA">
            <wp:simplePos x="0" y="0"/>
            <wp:positionH relativeFrom="column">
              <wp:posOffset>-327660</wp:posOffset>
            </wp:positionH>
            <wp:positionV relativeFrom="paragraph">
              <wp:posOffset>462915</wp:posOffset>
            </wp:positionV>
            <wp:extent cx="1035050" cy="1200150"/>
            <wp:effectExtent l="0" t="0" r="0" b="0"/>
            <wp:wrapNone/>
            <wp:docPr id="532" name="Picture 1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2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0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5E590B" w14:textId="77777777" w:rsidR="00BE2DFD" w:rsidRDefault="00BE2DFD" w:rsidP="00BE2DFD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7C4951BD" wp14:editId="4E570274">
                <wp:simplePos x="0" y="0"/>
                <wp:positionH relativeFrom="column">
                  <wp:posOffset>1287145</wp:posOffset>
                </wp:positionH>
                <wp:positionV relativeFrom="paragraph">
                  <wp:posOffset>389890</wp:posOffset>
                </wp:positionV>
                <wp:extent cx="522605" cy="487045"/>
                <wp:effectExtent l="0" t="0" r="10795" b="27305"/>
                <wp:wrapNone/>
                <wp:docPr id="1856" name="Rectangle 1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2605" cy="4870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00E0FD" id="Rectangle 1856" o:spid="_x0000_s1026" style="position:absolute;margin-left:101.35pt;margin-top:30.7pt;width:41.15pt;height:38.35pt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" filled="f" strokecolor="black [3213]" strokeweight="1pt">
                <v:path arrowok="t"/>
              </v:rect>
            </w:pict>
          </mc:Fallback>
        </mc:AlternateContent>
      </w:r>
    </w:p>
    <w:p w14:paraId="2E8ADB21" w14:textId="465AC197" w:rsidR="00BE2DFD" w:rsidRDefault="007154AD" w:rsidP="00BE2DFD">
      <w:pPr>
        <w:ind w:left="3600"/>
      </w:pPr>
      <w:r>
        <w:t>Family C</w:t>
      </w:r>
      <w:r w:rsidR="00BE2DFD">
        <w:t>ourt</w:t>
      </w:r>
    </w:p>
    <w:p w14:paraId="20055C8E" w14:textId="77777777" w:rsidR="00BE2DFD" w:rsidRDefault="00BE2DFD" w:rsidP="00BE2DFD">
      <w:pPr>
        <w:ind w:left="3600"/>
      </w:pPr>
    </w:p>
    <w:p w14:paraId="08BC65B7" w14:textId="77777777" w:rsidR="00BE2DFD" w:rsidRDefault="00BE2DFD" w:rsidP="00BE2DFD">
      <w:pPr>
        <w:ind w:left="3600"/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858944" behindDoc="1" locked="0" layoutInCell="1" allowOverlap="1" wp14:anchorId="41D6E64E" wp14:editId="7B05EAD0">
            <wp:simplePos x="0" y="0"/>
            <wp:positionH relativeFrom="column">
              <wp:posOffset>-725170</wp:posOffset>
            </wp:positionH>
            <wp:positionV relativeFrom="paragraph">
              <wp:posOffset>121285</wp:posOffset>
            </wp:positionV>
            <wp:extent cx="1759585" cy="1759585"/>
            <wp:effectExtent l="0" t="0" r="0" b="0"/>
            <wp:wrapNone/>
            <wp:docPr id="534" name="Picture 1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3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585" cy="175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09617AC7" wp14:editId="2D0E2320">
                <wp:simplePos x="0" y="0"/>
                <wp:positionH relativeFrom="column">
                  <wp:posOffset>1284605</wp:posOffset>
                </wp:positionH>
                <wp:positionV relativeFrom="paragraph">
                  <wp:posOffset>305435</wp:posOffset>
                </wp:positionV>
                <wp:extent cx="522605" cy="487045"/>
                <wp:effectExtent l="0" t="0" r="10795" b="27305"/>
                <wp:wrapNone/>
                <wp:docPr id="1857" name="Rectangle 1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2605" cy="4870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9E4F7A" id="Rectangle 1857" o:spid="_x0000_s1026" style="position:absolute;margin-left:101.15pt;margin-top:24.05pt;width:41.15pt;height:38.35pt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" filled="f" strokecolor="black [3213]" strokeweight="1pt">
                <v:path arrowok="t"/>
              </v:rect>
            </w:pict>
          </mc:Fallback>
        </mc:AlternateContent>
      </w:r>
    </w:p>
    <w:p w14:paraId="3E96E4D0" w14:textId="77777777" w:rsidR="00BE2DFD" w:rsidRDefault="00BE2DFD" w:rsidP="00BE2DFD">
      <w:pPr>
        <w:ind w:left="3600"/>
      </w:pPr>
      <w:r>
        <w:t>Lawyer for the child</w:t>
      </w:r>
    </w:p>
    <w:p w14:paraId="14A69A63" w14:textId="77777777" w:rsidR="00274FBF" w:rsidRDefault="00274FBF" w:rsidP="00BE2DFD">
      <w:pPr>
        <w:ind w:left="3600"/>
      </w:pPr>
    </w:p>
    <w:p w14:paraId="3DD4D668" w14:textId="77777777" w:rsidR="00BE2DFD" w:rsidRDefault="00BE2DFD" w:rsidP="00BE2DFD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21774EF3" wp14:editId="12665C51">
                <wp:simplePos x="0" y="0"/>
                <wp:positionH relativeFrom="column">
                  <wp:posOffset>1282065</wp:posOffset>
                </wp:positionH>
                <wp:positionV relativeFrom="paragraph">
                  <wp:posOffset>359410</wp:posOffset>
                </wp:positionV>
                <wp:extent cx="521970" cy="486410"/>
                <wp:effectExtent l="0" t="0" r="11430" b="27940"/>
                <wp:wrapNone/>
                <wp:docPr id="1858" name="Rectangle 1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1970" cy="486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94C471" id="Rectangle 1858" o:spid="_x0000_s1026" style="position:absolute;margin-left:100.95pt;margin-top:28.3pt;width:41.1pt;height:38.3pt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" filled="f" strokecolor="black [3213]" strokeweight="1pt">
                <v:path arrowok="t"/>
              </v:rect>
            </w:pict>
          </mc:Fallback>
        </mc:AlternateContent>
      </w:r>
    </w:p>
    <w:p w14:paraId="29321B44" w14:textId="567D87F4" w:rsidR="00BE2DFD" w:rsidRDefault="00BE2DFD" w:rsidP="00BE2DFD">
      <w:pPr>
        <w:ind w:left="3600"/>
      </w:pPr>
      <w:r>
        <w:t>a lawyer</w:t>
      </w:r>
      <w:r w:rsidR="00274FBF">
        <w:t>.</w:t>
      </w:r>
    </w:p>
    <w:p w14:paraId="49002B8A" w14:textId="77777777" w:rsidR="002D053E" w:rsidRDefault="002D053E" w:rsidP="00BE2DFD">
      <w:pPr>
        <w:ind w:left="3600"/>
      </w:pPr>
    </w:p>
    <w:p w14:paraId="0C7FAD3A" w14:textId="77777777" w:rsidR="00057D17" w:rsidRDefault="00057D17" w:rsidP="00BE2DFD">
      <w:pPr>
        <w:ind w:left="3600"/>
        <w:rPr>
          <w:b/>
        </w:rPr>
      </w:pPr>
    </w:p>
    <w:p w14:paraId="192541D2" w14:textId="77777777" w:rsidR="00057D17" w:rsidRDefault="00057D17" w:rsidP="00BE2DFD">
      <w:pPr>
        <w:ind w:left="3600"/>
        <w:rPr>
          <w:b/>
        </w:rPr>
      </w:pPr>
    </w:p>
    <w:p w14:paraId="024CBE1F" w14:textId="450AC3A3" w:rsidR="00BE2DFD" w:rsidRDefault="00BE2DFD" w:rsidP="00BE2DFD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1859968" behindDoc="0" locked="0" layoutInCell="1" allowOverlap="1" wp14:anchorId="585FCD6F" wp14:editId="7BF05328">
            <wp:simplePos x="0" y="0"/>
            <wp:positionH relativeFrom="column">
              <wp:posOffset>-390254</wp:posOffset>
            </wp:positionH>
            <wp:positionV relativeFrom="paragraph">
              <wp:posOffset>642255</wp:posOffset>
            </wp:positionV>
            <wp:extent cx="1130300" cy="1130300"/>
            <wp:effectExtent l="0" t="0" r="0" b="0"/>
            <wp:wrapNone/>
            <wp:docPr id="537" name="Picture 1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4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300" cy="113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053E">
        <w:rPr>
          <w:b/>
        </w:rPr>
        <w:t>Please say w</w:t>
      </w:r>
      <w:r w:rsidRPr="00246507">
        <w:rPr>
          <w:b/>
        </w:rPr>
        <w:t xml:space="preserve">hat </w:t>
      </w:r>
      <w:r>
        <w:rPr>
          <w:b/>
        </w:rPr>
        <w:t xml:space="preserve">other </w:t>
      </w:r>
      <w:r w:rsidR="002D053E">
        <w:rPr>
          <w:b/>
        </w:rPr>
        <w:t>Family Justice system services</w:t>
      </w:r>
      <w:r>
        <w:rPr>
          <w:b/>
        </w:rPr>
        <w:t xml:space="preserve"> </w:t>
      </w:r>
      <w:r w:rsidRPr="00246507">
        <w:rPr>
          <w:b/>
        </w:rPr>
        <w:t xml:space="preserve">you </w:t>
      </w:r>
      <w:r w:rsidR="002D053E">
        <w:rPr>
          <w:b/>
        </w:rPr>
        <w:t xml:space="preserve">have </w:t>
      </w:r>
      <w:r w:rsidRPr="00246507">
        <w:rPr>
          <w:b/>
        </w:rPr>
        <w:t>use</w:t>
      </w:r>
      <w:r>
        <w:rPr>
          <w:b/>
        </w:rPr>
        <w:t>d</w:t>
      </w:r>
      <w:r w:rsidR="002D053E">
        <w:rPr>
          <w:b/>
        </w:rPr>
        <w:t>:</w:t>
      </w:r>
    </w:p>
    <w:p w14:paraId="55266A80" w14:textId="77777777" w:rsidR="00BE2DFD" w:rsidRDefault="00BE2DFD" w:rsidP="00BE2DFD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00960" behindDoc="0" locked="0" layoutInCell="1" allowOverlap="1" wp14:anchorId="65D91CE5" wp14:editId="4DB32D87">
                <wp:simplePos x="0" y="0"/>
                <wp:positionH relativeFrom="column">
                  <wp:posOffset>1287145</wp:posOffset>
                </wp:positionH>
                <wp:positionV relativeFrom="paragraph">
                  <wp:posOffset>303530</wp:posOffset>
                </wp:positionV>
                <wp:extent cx="521970" cy="486410"/>
                <wp:effectExtent l="0" t="0" r="11430" b="27940"/>
                <wp:wrapNone/>
                <wp:docPr id="1859" name="Rectangle 1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1970" cy="486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B1EE2E" id="Rectangle 1859" o:spid="_x0000_s1026" style="position:absolute;margin-left:101.35pt;margin-top:23.9pt;width:41.1pt;height:38.3pt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" filled="f" strokecolor="black [3213]" strokeweight="1pt">
                <v:path arrowok="t"/>
              </v:rect>
            </w:pict>
          </mc:Fallback>
        </mc:AlternateContent>
      </w:r>
    </w:p>
    <w:p w14:paraId="3DD09608" w14:textId="77777777" w:rsidR="00BE2DFD" w:rsidRDefault="00BE2DFD" w:rsidP="00BE2DFD">
      <w:pPr>
        <w:ind w:left="3600"/>
      </w:pPr>
      <w:r>
        <w:t>specialist report writer</w:t>
      </w:r>
    </w:p>
    <w:p w14:paraId="0618801C" w14:textId="719A292C" w:rsidR="00BE2DFD" w:rsidRDefault="00BE2DFD" w:rsidP="00BE2DFD">
      <w:pPr>
        <w:ind w:left="3600"/>
      </w:pPr>
    </w:p>
    <w:p w14:paraId="74F7656C" w14:textId="422A7C70" w:rsidR="00BE2DFD" w:rsidRDefault="00493A2B" w:rsidP="00BE2DFD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1860992" behindDoc="0" locked="0" layoutInCell="1" allowOverlap="1" wp14:anchorId="217916C9" wp14:editId="6DE66197">
            <wp:simplePos x="0" y="0"/>
            <wp:positionH relativeFrom="column">
              <wp:posOffset>-416434</wp:posOffset>
            </wp:positionH>
            <wp:positionV relativeFrom="paragraph">
              <wp:posOffset>432007</wp:posOffset>
            </wp:positionV>
            <wp:extent cx="1440815" cy="1132205"/>
            <wp:effectExtent l="0" t="0" r="6985" b="0"/>
            <wp:wrapNone/>
            <wp:docPr id="539" name="Picture 1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5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815" cy="113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2DFD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70187C8B" wp14:editId="3A3ADDFC">
                <wp:simplePos x="0" y="0"/>
                <wp:positionH relativeFrom="column">
                  <wp:posOffset>1284605</wp:posOffset>
                </wp:positionH>
                <wp:positionV relativeFrom="paragraph">
                  <wp:posOffset>306070</wp:posOffset>
                </wp:positionV>
                <wp:extent cx="522605" cy="487045"/>
                <wp:effectExtent l="0" t="0" r="10795" b="27305"/>
                <wp:wrapNone/>
                <wp:docPr id="1860" name="Rectangle 1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2605" cy="4870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C0FE9D" id="Rectangle 1860" o:spid="_x0000_s1026" style="position:absolute;margin-left:101.15pt;margin-top:24.1pt;width:41.15pt;height:38.35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" filled="f" strokecolor="black [3213]" strokeweight="1pt">
                <v:path arrowok="t"/>
              </v:rect>
            </w:pict>
          </mc:Fallback>
        </mc:AlternateContent>
      </w:r>
    </w:p>
    <w:p w14:paraId="51FAC35D" w14:textId="77777777" w:rsidR="00BE2DFD" w:rsidRDefault="00BE2DFD" w:rsidP="00BE2DFD">
      <w:pPr>
        <w:ind w:left="3600"/>
      </w:pPr>
      <w:r>
        <w:t xml:space="preserve">counsellor </w:t>
      </w:r>
    </w:p>
    <w:p w14:paraId="1C25AC9D" w14:textId="77777777" w:rsidR="00BE2DFD" w:rsidRDefault="00BE2DFD" w:rsidP="00BE2DFD">
      <w:pPr>
        <w:ind w:left="3600"/>
      </w:pPr>
    </w:p>
    <w:p w14:paraId="6C5BD71A" w14:textId="77777777" w:rsidR="00BE2DFD" w:rsidRDefault="00BE2DFD" w:rsidP="00BE2DFD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03008" behindDoc="0" locked="0" layoutInCell="1" allowOverlap="1" wp14:anchorId="132E2D20" wp14:editId="7F62D766">
                <wp:simplePos x="0" y="0"/>
                <wp:positionH relativeFrom="column">
                  <wp:posOffset>1282065</wp:posOffset>
                </wp:positionH>
                <wp:positionV relativeFrom="paragraph">
                  <wp:posOffset>234950</wp:posOffset>
                </wp:positionV>
                <wp:extent cx="521970" cy="486410"/>
                <wp:effectExtent l="0" t="0" r="11430" b="27940"/>
                <wp:wrapNone/>
                <wp:docPr id="1861" name="Rectangle 1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1970" cy="486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C22896" id="Rectangle 1861" o:spid="_x0000_s1026" style="position:absolute;margin-left:100.95pt;margin-top:18.5pt;width:41.1pt;height:38.3pt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" filled="f" strokecolor="black [3213]" strokeweight="1pt">
                <v:path arrowok="t"/>
              </v:rect>
            </w:pict>
          </mc:Fallback>
        </mc:AlternateContent>
      </w:r>
    </w:p>
    <w:p w14:paraId="1A57F902" w14:textId="77777777" w:rsidR="00BE2DFD" w:rsidRDefault="00BE2DFD" w:rsidP="00BE2DFD">
      <w:pPr>
        <w:ind w:left="3600"/>
      </w:pPr>
      <w:r>
        <w:t xml:space="preserve">something else. </w:t>
      </w:r>
    </w:p>
    <w:p w14:paraId="091F3448" w14:textId="2924F79C" w:rsidR="00D74EB0" w:rsidRDefault="00D74EB0" w:rsidP="00BE2DFD">
      <w:pPr>
        <w:ind w:left="3600"/>
      </w:pPr>
    </w:p>
    <w:p w14:paraId="30EAC489" w14:textId="79430503" w:rsidR="00D74EB0" w:rsidRDefault="00057D17" w:rsidP="00BE2DFD">
      <w:pPr>
        <w:ind w:left="3600"/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711936" behindDoc="0" locked="0" layoutInCell="1" allowOverlap="1" wp14:anchorId="563EF1ED" wp14:editId="5259BE06">
            <wp:simplePos x="0" y="0"/>
            <wp:positionH relativeFrom="margin">
              <wp:align>left</wp:align>
            </wp:positionH>
            <wp:positionV relativeFrom="paragraph">
              <wp:posOffset>-1693</wp:posOffset>
            </wp:positionV>
            <wp:extent cx="956945" cy="847725"/>
            <wp:effectExtent l="0" t="0" r="0" b="9525"/>
            <wp:wrapNone/>
            <wp:docPr id="1556" name="Picture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" cy="847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74EB0">
        <w:t xml:space="preserve">Please </w:t>
      </w:r>
      <w:r>
        <w:t>tell us any</w:t>
      </w:r>
      <w:r w:rsidR="00D74EB0">
        <w:t xml:space="preserve"> other </w:t>
      </w:r>
      <w:r>
        <w:t xml:space="preserve">family justice </w:t>
      </w:r>
      <w:r w:rsidR="00D74EB0">
        <w:t xml:space="preserve">services you </w:t>
      </w:r>
      <w:r>
        <w:t xml:space="preserve">have </w:t>
      </w:r>
      <w:r w:rsidR="00D74EB0">
        <w:t>used:</w:t>
      </w:r>
    </w:p>
    <w:p w14:paraId="27955A58" w14:textId="65FE3C58" w:rsidR="00265E5A" w:rsidRDefault="00265E5A" w:rsidP="00265E5A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300288" behindDoc="0" locked="0" layoutInCell="1" allowOverlap="1" wp14:anchorId="65FBD61B" wp14:editId="0A6CCDA0">
                <wp:simplePos x="0" y="0"/>
                <wp:positionH relativeFrom="margin">
                  <wp:align>right</wp:align>
                </wp:positionH>
                <wp:positionV relativeFrom="paragraph">
                  <wp:posOffset>302895</wp:posOffset>
                </wp:positionV>
                <wp:extent cx="4022090" cy="47625"/>
                <wp:effectExtent l="0" t="0" r="35560" b="28575"/>
                <wp:wrapNone/>
                <wp:docPr id="1483" name="Straight Connector 1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4022090" cy="476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EAFFDFB" id="Straight Connector 1483" o:spid="_x0000_s1026" style="position:absolute;flip:y;z-index:252300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" from="265.5pt,23.85pt" to="582.2pt,2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" strokecolor="#a5a5a5 [2092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D74EB0">
        <w:br/>
      </w:r>
    </w:p>
    <w:p w14:paraId="616620C9" w14:textId="090ECECE" w:rsidR="00BE2DFD" w:rsidRDefault="00265E5A" w:rsidP="00ED7274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6B8DF215" wp14:editId="0B192ABA">
                <wp:simplePos x="0" y="0"/>
                <wp:positionH relativeFrom="margin">
                  <wp:align>right</wp:align>
                </wp:positionH>
                <wp:positionV relativeFrom="paragraph">
                  <wp:posOffset>1089660</wp:posOffset>
                </wp:positionV>
                <wp:extent cx="4022090" cy="47625"/>
                <wp:effectExtent l="0" t="0" r="35560" b="28575"/>
                <wp:wrapNone/>
                <wp:docPr id="1485" name="Straight Connector 1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4022090" cy="476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7A7082" id="Straight Connector 1485" o:spid="_x0000_s1026" style="position:absolute;flip:y;z-index:2523043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" from="265.5pt,85.8pt" to="582.2pt,8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" strokecolor="#a5a5a5 [2092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302336" behindDoc="0" locked="0" layoutInCell="1" allowOverlap="1" wp14:anchorId="7A640247" wp14:editId="5F88CC81">
                <wp:simplePos x="0" y="0"/>
                <wp:positionH relativeFrom="margin">
                  <wp:align>right</wp:align>
                </wp:positionH>
                <wp:positionV relativeFrom="paragraph">
                  <wp:posOffset>260350</wp:posOffset>
                </wp:positionV>
                <wp:extent cx="4022090" cy="47625"/>
                <wp:effectExtent l="0" t="0" r="35560" b="28575"/>
                <wp:wrapNone/>
                <wp:docPr id="1484" name="Straight Connector 1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4022090" cy="476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C47E2A4" id="Straight Connector 1484" o:spid="_x0000_s1026" style="position:absolute;flip:y;z-index:2523023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" from="265.5pt,20.5pt" to="582.2pt,2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" strokecolor="#a5a5a5 [2092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D74EB0">
        <w:br/>
      </w:r>
      <w:r w:rsidR="00D74EB0">
        <w:br/>
      </w:r>
    </w:p>
    <w:p w14:paraId="0A9E4B63" w14:textId="45D4A01A" w:rsidR="00265E5A" w:rsidRDefault="00265E5A" w:rsidP="00ED7274">
      <w:pPr>
        <w:ind w:left="3600"/>
      </w:pPr>
    </w:p>
    <w:p w14:paraId="2BF486A5" w14:textId="1E133D12" w:rsidR="00265E5A" w:rsidRDefault="00265E5A" w:rsidP="00ED7274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306432" behindDoc="0" locked="0" layoutInCell="1" allowOverlap="1" wp14:anchorId="38406FF2" wp14:editId="1E1A4DC7">
                <wp:simplePos x="0" y="0"/>
                <wp:positionH relativeFrom="margin">
                  <wp:align>right</wp:align>
                </wp:positionH>
                <wp:positionV relativeFrom="paragraph">
                  <wp:posOffset>337820</wp:posOffset>
                </wp:positionV>
                <wp:extent cx="4022090" cy="47625"/>
                <wp:effectExtent l="0" t="0" r="35560" b="28575"/>
                <wp:wrapNone/>
                <wp:docPr id="1488" name="Straight Connector 1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4022090" cy="476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61530A8" id="Straight Connector 1488" o:spid="_x0000_s1026" style="position:absolute;flip:y;z-index:2523064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" from="265.5pt,26.6pt" to="582.2pt,3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" strokecolor="#a5a5a5 [2092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</w:p>
    <w:p w14:paraId="62A74478" w14:textId="1DD561BC" w:rsidR="00265E5A" w:rsidRDefault="00265E5A" w:rsidP="00ED7274">
      <w:pPr>
        <w:ind w:left="3600"/>
      </w:pPr>
    </w:p>
    <w:p w14:paraId="30B26487" w14:textId="77777777" w:rsidR="00265E5A" w:rsidRPr="00ED7274" w:rsidRDefault="00265E5A" w:rsidP="00E8549D"/>
    <w:p w14:paraId="5A42B8A5" w14:textId="77777777" w:rsidR="00057D17" w:rsidRDefault="00057D17">
      <w:pPr>
        <w:spacing w:after="160" w:line="259" w:lineRule="auto"/>
        <w:rPr>
          <w:b/>
        </w:rPr>
      </w:pPr>
      <w:r>
        <w:rPr>
          <w:b/>
        </w:rPr>
        <w:br w:type="page"/>
      </w:r>
    </w:p>
    <w:p w14:paraId="2604A599" w14:textId="1B244A4A" w:rsidR="00BE2DFD" w:rsidRDefault="00BE2DFD" w:rsidP="00BE2DFD">
      <w:pPr>
        <w:ind w:left="3600"/>
        <w:rPr>
          <w:b/>
        </w:rPr>
      </w:pPr>
      <w:r w:rsidRPr="00246507">
        <w:rPr>
          <w:b/>
        </w:rPr>
        <w:lastRenderedPageBreak/>
        <w:t>How were you related to the child or children in the family dispute?</w:t>
      </w:r>
    </w:p>
    <w:p w14:paraId="1B51AB9C" w14:textId="77777777" w:rsidR="00BE2DFD" w:rsidRDefault="00BE2DFD" w:rsidP="00BE2DFD">
      <w:pPr>
        <w:ind w:left="3600"/>
        <w:rPr>
          <w:b/>
        </w:rPr>
      </w:pPr>
      <w:r>
        <w:rPr>
          <w:noProof/>
          <w:lang w:eastAsia="en-NZ"/>
        </w:rPr>
        <w:drawing>
          <wp:anchor distT="0" distB="0" distL="114300" distR="114300" simplePos="0" relativeHeight="251864064" behindDoc="1" locked="0" layoutInCell="1" allowOverlap="1" wp14:anchorId="46B40198" wp14:editId="722687C2">
            <wp:simplePos x="0" y="0"/>
            <wp:positionH relativeFrom="column">
              <wp:posOffset>-698500</wp:posOffset>
            </wp:positionH>
            <wp:positionV relativeFrom="paragraph">
              <wp:posOffset>146050</wp:posOffset>
            </wp:positionV>
            <wp:extent cx="2363470" cy="1112520"/>
            <wp:effectExtent l="0" t="0" r="0" b="0"/>
            <wp:wrapNone/>
            <wp:docPr id="542" name="Picture 1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7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111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314F06" w14:textId="77777777" w:rsidR="00BE2DFD" w:rsidRPr="00246507" w:rsidRDefault="00BE2DFD" w:rsidP="00BE2DFD">
      <w:pPr>
        <w:ind w:left="3600"/>
        <w:rPr>
          <w:b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05056" behindDoc="0" locked="0" layoutInCell="1" allowOverlap="1" wp14:anchorId="6900CB39" wp14:editId="4B330DB8">
                <wp:simplePos x="0" y="0"/>
                <wp:positionH relativeFrom="column">
                  <wp:posOffset>1221740</wp:posOffset>
                </wp:positionH>
                <wp:positionV relativeFrom="paragraph">
                  <wp:posOffset>255905</wp:posOffset>
                </wp:positionV>
                <wp:extent cx="522605" cy="487045"/>
                <wp:effectExtent l="0" t="0" r="10795" b="27305"/>
                <wp:wrapNone/>
                <wp:docPr id="1862" name="Rectangle 1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2605" cy="4870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F027EF" id="Rectangle 1862" o:spid="_x0000_s1026" style="position:absolute;margin-left:96.2pt;margin-top:20.15pt;width:41.15pt;height:38.35pt;z-index:25220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" filled="f" strokecolor="black [3213]" strokeweight="1pt">
                <v:path arrowok="t"/>
              </v:rect>
            </w:pict>
          </mc:Fallback>
        </mc:AlternateContent>
      </w:r>
    </w:p>
    <w:p w14:paraId="29B15A5E" w14:textId="77777777" w:rsidR="00BE2DFD" w:rsidRDefault="00BE2DFD" w:rsidP="00BE2DFD">
      <w:pPr>
        <w:ind w:left="3600"/>
      </w:pPr>
      <w:r>
        <w:t>parent</w:t>
      </w:r>
    </w:p>
    <w:p w14:paraId="13E4A30A" w14:textId="77777777" w:rsidR="00BE2DFD" w:rsidRDefault="00BE2DFD" w:rsidP="00BE2DFD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1865088" behindDoc="1" locked="0" layoutInCell="1" allowOverlap="1" wp14:anchorId="1BD8D38E" wp14:editId="00A22995">
            <wp:simplePos x="0" y="0"/>
            <wp:positionH relativeFrom="column">
              <wp:posOffset>-215900</wp:posOffset>
            </wp:positionH>
            <wp:positionV relativeFrom="paragraph">
              <wp:posOffset>377825</wp:posOffset>
            </wp:positionV>
            <wp:extent cx="1094740" cy="1141730"/>
            <wp:effectExtent l="0" t="0" r="0" b="0"/>
            <wp:wrapNone/>
            <wp:docPr id="544" name="Picture 1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6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740" cy="114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F76C5" w14:textId="77777777" w:rsidR="00BE2DFD" w:rsidRDefault="00BE2DFD" w:rsidP="00BE2DFD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5F6634B7" wp14:editId="6821F585">
                <wp:simplePos x="0" y="0"/>
                <wp:positionH relativeFrom="column">
                  <wp:posOffset>1154430</wp:posOffset>
                </wp:positionH>
                <wp:positionV relativeFrom="paragraph">
                  <wp:posOffset>317500</wp:posOffset>
                </wp:positionV>
                <wp:extent cx="522605" cy="487045"/>
                <wp:effectExtent l="0" t="0" r="10795" b="27305"/>
                <wp:wrapNone/>
                <wp:docPr id="1863" name="Rectangle 1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2605" cy="4870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96E860" id="Rectangle 1863" o:spid="_x0000_s1026" style="position:absolute;margin-left:90.9pt;margin-top:25pt;width:41.15pt;height:38.35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" filled="f" strokecolor="black [3213]" strokeweight="1pt">
                <v:path arrowok="t"/>
              </v:rect>
            </w:pict>
          </mc:Fallback>
        </mc:AlternateContent>
      </w:r>
    </w:p>
    <w:p w14:paraId="148C4FFE" w14:textId="77777777" w:rsidR="00BE2DFD" w:rsidRDefault="00BE2DFD" w:rsidP="00BE2DFD">
      <w:pPr>
        <w:ind w:left="3600"/>
      </w:pPr>
      <w:r>
        <w:t>guardian</w:t>
      </w:r>
    </w:p>
    <w:p w14:paraId="65E57061" w14:textId="77777777" w:rsidR="00BE2DFD" w:rsidRDefault="00BE2DFD" w:rsidP="00BE2DFD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1863040" behindDoc="1" locked="0" layoutInCell="1" allowOverlap="1" wp14:anchorId="1EA110D9" wp14:editId="79D4D897">
            <wp:simplePos x="0" y="0"/>
            <wp:positionH relativeFrom="column">
              <wp:posOffset>-515620</wp:posOffset>
            </wp:positionH>
            <wp:positionV relativeFrom="paragraph">
              <wp:posOffset>397510</wp:posOffset>
            </wp:positionV>
            <wp:extent cx="1671955" cy="946150"/>
            <wp:effectExtent l="0" t="0" r="0" b="0"/>
            <wp:wrapNone/>
            <wp:docPr id="546" name="Picture 1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7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955" cy="94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15206A" w14:textId="77777777" w:rsidR="00BE2DFD" w:rsidRDefault="00BE2DFD" w:rsidP="00BE2DFD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15B41508" wp14:editId="75860606">
                <wp:simplePos x="0" y="0"/>
                <wp:positionH relativeFrom="column">
                  <wp:posOffset>1151890</wp:posOffset>
                </wp:positionH>
                <wp:positionV relativeFrom="paragraph">
                  <wp:posOffset>246380</wp:posOffset>
                </wp:positionV>
                <wp:extent cx="521970" cy="486410"/>
                <wp:effectExtent l="0" t="0" r="11430" b="27940"/>
                <wp:wrapNone/>
                <wp:docPr id="1864" name="Rectangle 1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1970" cy="486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C45712" id="Rectangle 1864" o:spid="_x0000_s1026" style="position:absolute;margin-left:90.7pt;margin-top:19.4pt;width:41.1pt;height:38.3pt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" filled="f" strokecolor="black [3213]" strokeweight="1pt">
                <v:path arrowok="t"/>
              </v:rect>
            </w:pict>
          </mc:Fallback>
        </mc:AlternateContent>
      </w:r>
    </w:p>
    <w:p w14:paraId="7B8960EA" w14:textId="77777777" w:rsidR="00BE2DFD" w:rsidRDefault="00BE2DFD" w:rsidP="00BE2DFD">
      <w:pPr>
        <w:ind w:left="3600"/>
      </w:pPr>
      <w:r>
        <w:t>grandparent</w:t>
      </w:r>
    </w:p>
    <w:p w14:paraId="6057EC1D" w14:textId="77777777" w:rsidR="00BE2DFD" w:rsidRDefault="00BE2DFD" w:rsidP="00BE2DFD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1862016" behindDoc="1" locked="0" layoutInCell="1" allowOverlap="1" wp14:anchorId="275CD5D8" wp14:editId="31A2070C">
            <wp:simplePos x="0" y="0"/>
            <wp:positionH relativeFrom="column">
              <wp:posOffset>-724535</wp:posOffset>
            </wp:positionH>
            <wp:positionV relativeFrom="paragraph">
              <wp:posOffset>403225</wp:posOffset>
            </wp:positionV>
            <wp:extent cx="1760855" cy="1368425"/>
            <wp:effectExtent l="0" t="0" r="0" b="0"/>
            <wp:wrapNone/>
            <wp:docPr id="548" name="Picture 1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8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855" cy="136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09FF29" w14:textId="77777777" w:rsidR="00BE2DFD" w:rsidRDefault="00BE2DFD" w:rsidP="00BE2DFD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0C9E4183" wp14:editId="2FF51C5F">
                <wp:simplePos x="0" y="0"/>
                <wp:positionH relativeFrom="column">
                  <wp:posOffset>1156970</wp:posOffset>
                </wp:positionH>
                <wp:positionV relativeFrom="paragraph">
                  <wp:posOffset>365760</wp:posOffset>
                </wp:positionV>
                <wp:extent cx="522605" cy="487045"/>
                <wp:effectExtent l="0" t="0" r="10795" b="27305"/>
                <wp:wrapNone/>
                <wp:docPr id="1865" name="Rectangle 1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2605" cy="4870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53B573" id="Rectangle 1865" o:spid="_x0000_s1026" style="position:absolute;margin-left:91.1pt;margin-top:28.8pt;width:41.15pt;height:38.35pt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" filled="f" strokecolor="black [3213]" strokeweight="1pt">
                <v:path arrowok="t"/>
              </v:rect>
            </w:pict>
          </mc:Fallback>
        </mc:AlternateContent>
      </w:r>
    </w:p>
    <w:p w14:paraId="228E8D94" w14:textId="77777777" w:rsidR="00BE2DFD" w:rsidRDefault="00BE2DFD" w:rsidP="00BE2DFD">
      <w:pPr>
        <w:ind w:left="3600"/>
      </w:pPr>
      <w:r>
        <w:t>whānau / family</w:t>
      </w:r>
    </w:p>
    <w:p w14:paraId="51DA3DC2" w14:textId="77777777" w:rsidR="00BE2DFD" w:rsidRDefault="00BE2DFD" w:rsidP="00BE2DFD">
      <w:pPr>
        <w:ind w:left="3600"/>
      </w:pPr>
    </w:p>
    <w:p w14:paraId="72A56F94" w14:textId="77777777" w:rsidR="00D27201" w:rsidRDefault="00D27201" w:rsidP="00BE2DFD">
      <w:pPr>
        <w:ind w:left="3600"/>
      </w:pPr>
    </w:p>
    <w:p w14:paraId="3C8010E5" w14:textId="417D0E33" w:rsidR="00BE2DFD" w:rsidRDefault="00D27201" w:rsidP="00BE2DFD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2655616" behindDoc="0" locked="0" layoutInCell="1" allowOverlap="1" wp14:anchorId="7DC67355" wp14:editId="694E2726">
            <wp:simplePos x="0" y="0"/>
            <wp:positionH relativeFrom="column">
              <wp:posOffset>-498475</wp:posOffset>
            </wp:positionH>
            <wp:positionV relativeFrom="paragraph">
              <wp:posOffset>436804</wp:posOffset>
            </wp:positionV>
            <wp:extent cx="956945" cy="847725"/>
            <wp:effectExtent l="0" t="0" r="0" b="952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" cy="847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E2DFD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09152" behindDoc="0" locked="0" layoutInCell="1" allowOverlap="1" wp14:anchorId="021CEBA9" wp14:editId="7640D74F">
                <wp:simplePos x="0" y="0"/>
                <wp:positionH relativeFrom="column">
                  <wp:posOffset>1154430</wp:posOffset>
                </wp:positionH>
                <wp:positionV relativeFrom="paragraph">
                  <wp:posOffset>281305</wp:posOffset>
                </wp:positionV>
                <wp:extent cx="522605" cy="487045"/>
                <wp:effectExtent l="0" t="0" r="10795" b="27305"/>
                <wp:wrapNone/>
                <wp:docPr id="1866" name="Rectangle 1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2605" cy="4870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4DE7FE" id="Rectangle 1866" o:spid="_x0000_s1026" style="position:absolute;margin-left:90.9pt;margin-top:22.15pt;width:41.15pt;height:38.35pt;z-index:25220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" filled="f" strokecolor="black [3213]" strokeweight="1pt">
                <v:path arrowok="t"/>
              </v:rect>
            </w:pict>
          </mc:Fallback>
        </mc:AlternateContent>
      </w:r>
    </w:p>
    <w:p w14:paraId="0C0FCFAE" w14:textId="24252EB1" w:rsidR="00721443" w:rsidRDefault="00ED7274" w:rsidP="00721443">
      <w:pPr>
        <w:ind w:left="3600"/>
      </w:pPr>
      <w:r>
        <w:t>In some o</w:t>
      </w:r>
      <w:r w:rsidR="00BE2DFD">
        <w:t>ther</w:t>
      </w:r>
      <w:r>
        <w:t xml:space="preserve"> way.</w:t>
      </w:r>
    </w:p>
    <w:p w14:paraId="4CB281E2" w14:textId="77777777" w:rsidR="00057D17" w:rsidRDefault="00057D17" w:rsidP="00ED7274">
      <w:pPr>
        <w:ind w:left="3600"/>
      </w:pPr>
    </w:p>
    <w:p w14:paraId="7107AA21" w14:textId="042EB995" w:rsidR="00BE2DFD" w:rsidRDefault="00E8549D" w:rsidP="00ED7274">
      <w:pPr>
        <w:ind w:left="3600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310528" behindDoc="0" locked="0" layoutInCell="1" allowOverlap="1" wp14:anchorId="121F844E" wp14:editId="3090F13A">
                <wp:simplePos x="0" y="0"/>
                <wp:positionH relativeFrom="margin">
                  <wp:align>right</wp:align>
                </wp:positionH>
                <wp:positionV relativeFrom="paragraph">
                  <wp:posOffset>1704340</wp:posOffset>
                </wp:positionV>
                <wp:extent cx="4022090" cy="47625"/>
                <wp:effectExtent l="0" t="0" r="35560" b="28575"/>
                <wp:wrapNone/>
                <wp:docPr id="1492" name="Straight Connector 1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4022090" cy="476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C61F827" id="Straight Connector 1492" o:spid="_x0000_s1026" style="position:absolute;flip:y;z-index:2523105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" from="265.5pt,134.2pt" to="582.2pt,13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" strokecolor="#a6a6a6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308480" behindDoc="0" locked="0" layoutInCell="1" allowOverlap="1" wp14:anchorId="09194471" wp14:editId="43831DE7">
                <wp:simplePos x="0" y="0"/>
                <wp:positionH relativeFrom="margin">
                  <wp:align>right</wp:align>
                </wp:positionH>
                <wp:positionV relativeFrom="paragraph">
                  <wp:posOffset>1075690</wp:posOffset>
                </wp:positionV>
                <wp:extent cx="4022090" cy="47625"/>
                <wp:effectExtent l="0" t="0" r="35560" b="28575"/>
                <wp:wrapNone/>
                <wp:docPr id="1489" name="Straight Connector 1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4022090" cy="476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C75E40" id="Straight Connector 1489" o:spid="_x0000_s1026" style="position:absolute;flip:y;z-index:2523084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" from="265.5pt,84.7pt" to="582.2pt,8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" strokecolor="#a5a5a5 [2092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ED7274">
        <w:t>Please say in what other way you were related:</w:t>
      </w:r>
      <w:r w:rsidR="00ED7274">
        <w:br/>
      </w:r>
    </w:p>
    <w:p w14:paraId="4E16A162" w14:textId="1452F5A7" w:rsidR="00BE2DFD" w:rsidRDefault="00BE2DFD" w:rsidP="00BE2DFD">
      <w:pPr>
        <w:ind w:left="3600"/>
        <w:rPr>
          <w:b/>
        </w:rPr>
      </w:pPr>
    </w:p>
    <w:p w14:paraId="4FB66C96" w14:textId="77777777" w:rsidR="00D27201" w:rsidRDefault="00D27201" w:rsidP="00BE2DFD">
      <w:pPr>
        <w:ind w:left="3600"/>
        <w:rPr>
          <w:b/>
        </w:rPr>
      </w:pPr>
    </w:p>
    <w:p w14:paraId="24709F05" w14:textId="77777777" w:rsidR="00D27201" w:rsidRDefault="00D27201" w:rsidP="00BE2DFD">
      <w:pPr>
        <w:ind w:left="3600"/>
        <w:rPr>
          <w:b/>
        </w:rPr>
      </w:pPr>
    </w:p>
    <w:p w14:paraId="772DA32D" w14:textId="77777777" w:rsidR="00057D17" w:rsidRDefault="00057D17" w:rsidP="00BE2DFD">
      <w:pPr>
        <w:ind w:left="3600"/>
        <w:rPr>
          <w:b/>
        </w:rPr>
      </w:pPr>
    </w:p>
    <w:p w14:paraId="2CD9DAA7" w14:textId="77777777" w:rsidR="00057D17" w:rsidRDefault="00057D17" w:rsidP="00BE2DFD">
      <w:pPr>
        <w:ind w:left="3600"/>
        <w:rPr>
          <w:b/>
        </w:rPr>
      </w:pPr>
    </w:p>
    <w:p w14:paraId="47B3F2D5" w14:textId="77777777" w:rsidR="00057D17" w:rsidRDefault="00057D17">
      <w:pPr>
        <w:spacing w:after="160" w:line="259" w:lineRule="auto"/>
        <w:rPr>
          <w:b/>
        </w:rPr>
      </w:pPr>
      <w:r>
        <w:rPr>
          <w:b/>
        </w:rPr>
        <w:br w:type="page"/>
      </w:r>
    </w:p>
    <w:p w14:paraId="4DA6CE66" w14:textId="3CA60253" w:rsidR="005F102C" w:rsidRDefault="00493A2B" w:rsidP="00BE2DFD">
      <w:pPr>
        <w:ind w:left="3600"/>
        <w:rPr>
          <w:b/>
        </w:rPr>
      </w:pPr>
      <w:r>
        <w:rPr>
          <w:b/>
          <w:noProof/>
          <w:lang w:eastAsia="en-NZ"/>
        </w:rPr>
        <w:lastRenderedPageBreak/>
        <w:drawing>
          <wp:anchor distT="0" distB="0" distL="114300" distR="114300" simplePos="0" relativeHeight="252709888" behindDoc="0" locked="0" layoutInCell="1" allowOverlap="1" wp14:anchorId="39AC3500" wp14:editId="181F0CF9">
            <wp:simplePos x="0" y="0"/>
            <wp:positionH relativeFrom="column">
              <wp:posOffset>-560938</wp:posOffset>
            </wp:positionH>
            <wp:positionV relativeFrom="paragraph">
              <wp:posOffset>-107315</wp:posOffset>
            </wp:positionV>
            <wp:extent cx="1484768" cy="1410530"/>
            <wp:effectExtent l="0" t="0" r="1270" b="0"/>
            <wp:wrapNone/>
            <wp:docPr id="1555" name="Picture 1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768" cy="1410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102C">
        <w:rPr>
          <w:b/>
        </w:rPr>
        <w:t>Do you work for the family justice service?</w:t>
      </w:r>
    </w:p>
    <w:p w14:paraId="42A990B1" w14:textId="19DEC245" w:rsidR="005F102C" w:rsidRDefault="00057D17" w:rsidP="00BE2DFD">
      <w:pPr>
        <w:ind w:left="3600"/>
        <w:rPr>
          <w:b/>
        </w:rPr>
      </w:pPr>
      <w:r w:rsidRPr="005F102C">
        <w:rPr>
          <w:b/>
          <w:noProof/>
          <w:lang w:eastAsia="en-NZ"/>
        </w:rPr>
        <w:drawing>
          <wp:anchor distT="0" distB="0" distL="114300" distR="114300" simplePos="0" relativeHeight="252311552" behindDoc="0" locked="0" layoutInCell="1" allowOverlap="1" wp14:anchorId="5833E669" wp14:editId="283FBD72">
            <wp:simplePos x="0" y="0"/>
            <wp:positionH relativeFrom="column">
              <wp:posOffset>1211368</wp:posOffset>
            </wp:positionH>
            <wp:positionV relativeFrom="paragraph">
              <wp:posOffset>430530</wp:posOffset>
            </wp:positionV>
            <wp:extent cx="536575" cy="499745"/>
            <wp:effectExtent l="0" t="0" r="0" b="0"/>
            <wp:wrapNone/>
            <wp:docPr id="1493" name="Picture 1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" cy="499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3490AE1" w14:textId="722894BB" w:rsidR="005F102C" w:rsidRDefault="003236AA" w:rsidP="00BE2DFD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2706816" behindDoc="0" locked="0" layoutInCell="1" allowOverlap="1" wp14:anchorId="1952F793" wp14:editId="11CFA01E">
            <wp:simplePos x="0" y="0"/>
            <wp:positionH relativeFrom="column">
              <wp:posOffset>-597529</wp:posOffset>
            </wp:positionH>
            <wp:positionV relativeFrom="paragraph">
              <wp:posOffset>461639</wp:posOffset>
            </wp:positionV>
            <wp:extent cx="1536065" cy="926465"/>
            <wp:effectExtent l="0" t="0" r="6985" b="6985"/>
            <wp:wrapNone/>
            <wp:docPr id="1552" name="Picture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065" cy="926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102C" w:rsidRPr="005F102C">
        <w:rPr>
          <w:b/>
        </w:rPr>
        <w:t xml:space="preserve">No </w:t>
      </w:r>
      <w:r w:rsidR="005F102C" w:rsidRPr="005F102C">
        <w:t xml:space="preserve">I do </w:t>
      </w:r>
      <w:r w:rsidR="005F102C">
        <w:t xml:space="preserve">not </w:t>
      </w:r>
      <w:r w:rsidR="005F102C" w:rsidRPr="005F102C">
        <w:t xml:space="preserve">work for the </w:t>
      </w:r>
      <w:r w:rsidR="005F102C">
        <w:t>family justice service</w:t>
      </w:r>
    </w:p>
    <w:p w14:paraId="7E20BB60" w14:textId="1E304B9F" w:rsidR="005F102C" w:rsidRDefault="005F102C" w:rsidP="00BE2DFD">
      <w:pPr>
        <w:ind w:left="3600"/>
      </w:pPr>
    </w:p>
    <w:p w14:paraId="3BA778BD" w14:textId="73296219" w:rsidR="005F102C" w:rsidRDefault="005F102C" w:rsidP="00BE2DFD">
      <w:pPr>
        <w:ind w:left="3600"/>
      </w:pPr>
    </w:p>
    <w:p w14:paraId="453CD621" w14:textId="6E519E09" w:rsidR="00057D17" w:rsidRDefault="00057D17" w:rsidP="005F102C">
      <w:pPr>
        <w:ind w:left="3600"/>
      </w:pPr>
      <w:r w:rsidRPr="005F102C">
        <w:rPr>
          <w:b/>
          <w:noProof/>
          <w:lang w:eastAsia="en-NZ"/>
        </w:rPr>
        <w:drawing>
          <wp:anchor distT="0" distB="0" distL="114300" distR="114300" simplePos="0" relativeHeight="252313600" behindDoc="0" locked="0" layoutInCell="1" allowOverlap="1" wp14:anchorId="5CC9D557" wp14:editId="7B80E189">
            <wp:simplePos x="0" y="0"/>
            <wp:positionH relativeFrom="column">
              <wp:posOffset>1247140</wp:posOffset>
            </wp:positionH>
            <wp:positionV relativeFrom="paragraph">
              <wp:posOffset>6350</wp:posOffset>
            </wp:positionV>
            <wp:extent cx="536575" cy="499745"/>
            <wp:effectExtent l="0" t="0" r="0" b="0"/>
            <wp:wrapNone/>
            <wp:docPr id="1494" name="Picture 1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" cy="499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236AA">
        <w:rPr>
          <w:b/>
          <w:noProof/>
          <w:lang w:eastAsia="en-NZ"/>
        </w:rPr>
        <w:drawing>
          <wp:anchor distT="0" distB="0" distL="114300" distR="114300" simplePos="0" relativeHeight="252707840" behindDoc="0" locked="0" layoutInCell="1" allowOverlap="1" wp14:anchorId="7D618C33" wp14:editId="4C28B74E">
            <wp:simplePos x="0" y="0"/>
            <wp:positionH relativeFrom="column">
              <wp:posOffset>-759913</wp:posOffset>
            </wp:positionH>
            <wp:positionV relativeFrom="paragraph">
              <wp:posOffset>795479</wp:posOffset>
            </wp:positionV>
            <wp:extent cx="1625483" cy="1430447"/>
            <wp:effectExtent l="0" t="0" r="0" b="0"/>
            <wp:wrapNone/>
            <wp:docPr id="1553" name="Picture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483" cy="1430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102C" w:rsidRPr="005F102C">
        <w:rPr>
          <w:b/>
        </w:rPr>
        <w:t xml:space="preserve">Yes </w:t>
      </w:r>
      <w:r w:rsidR="005F102C">
        <w:t xml:space="preserve">I do work for the family justice service: </w:t>
      </w:r>
      <w:r w:rsidR="005F102C">
        <w:br/>
      </w:r>
    </w:p>
    <w:p w14:paraId="77017629" w14:textId="4232EC2C" w:rsidR="005F102C" w:rsidRDefault="00057D17" w:rsidP="005F102C">
      <w:pPr>
        <w:ind w:left="3600"/>
      </w:pPr>
      <w:r w:rsidRPr="005F102C">
        <w:rPr>
          <w:b/>
          <w:noProof/>
          <w:lang w:eastAsia="en-NZ"/>
        </w:rPr>
        <w:drawing>
          <wp:anchor distT="0" distB="0" distL="114300" distR="114300" simplePos="0" relativeHeight="252315648" behindDoc="0" locked="0" layoutInCell="1" allowOverlap="1" wp14:anchorId="71715971" wp14:editId="07A560FB">
            <wp:simplePos x="0" y="0"/>
            <wp:positionH relativeFrom="column">
              <wp:posOffset>1255395</wp:posOffset>
            </wp:positionH>
            <wp:positionV relativeFrom="paragraph">
              <wp:posOffset>321098</wp:posOffset>
            </wp:positionV>
            <wp:extent cx="536575" cy="499745"/>
            <wp:effectExtent l="0" t="0" r="0" b="0"/>
            <wp:wrapNone/>
            <wp:docPr id="1495" name="Picture 1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" cy="499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F102C">
        <w:br/>
        <w:t xml:space="preserve">I work for </w:t>
      </w:r>
      <w:r w:rsidR="005F102C" w:rsidRPr="00057D17">
        <w:rPr>
          <w:b/>
        </w:rPr>
        <w:t>Parenting Through Separation</w:t>
      </w:r>
      <w:r w:rsidR="005F102C">
        <w:br/>
      </w:r>
    </w:p>
    <w:p w14:paraId="068CFB63" w14:textId="23885F05" w:rsidR="00057D17" w:rsidRDefault="00057D17" w:rsidP="005F102C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2708864" behindDoc="0" locked="0" layoutInCell="1" allowOverlap="1" wp14:anchorId="5919F1D4" wp14:editId="7D4E8FE1">
            <wp:simplePos x="0" y="0"/>
            <wp:positionH relativeFrom="column">
              <wp:posOffset>-666539</wp:posOffset>
            </wp:positionH>
            <wp:positionV relativeFrom="paragraph">
              <wp:posOffset>436880</wp:posOffset>
            </wp:positionV>
            <wp:extent cx="1565551" cy="1249379"/>
            <wp:effectExtent l="0" t="0" r="0" b="8255"/>
            <wp:wrapNone/>
            <wp:docPr id="1554" name="Picture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551" cy="12493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1F04E6" w14:textId="6642962E" w:rsidR="005F102C" w:rsidRDefault="00057D17" w:rsidP="005F102C">
      <w:pPr>
        <w:ind w:left="3600"/>
      </w:pPr>
      <w:r w:rsidRPr="005F102C">
        <w:rPr>
          <w:b/>
          <w:noProof/>
          <w:lang w:eastAsia="en-NZ"/>
        </w:rPr>
        <w:drawing>
          <wp:anchor distT="0" distB="0" distL="114300" distR="114300" simplePos="0" relativeHeight="252323840" behindDoc="0" locked="0" layoutInCell="1" allowOverlap="1" wp14:anchorId="3F9EA91F" wp14:editId="3CF9D1D6">
            <wp:simplePos x="0" y="0"/>
            <wp:positionH relativeFrom="column">
              <wp:posOffset>1282065</wp:posOffset>
            </wp:positionH>
            <wp:positionV relativeFrom="paragraph">
              <wp:posOffset>5080</wp:posOffset>
            </wp:positionV>
            <wp:extent cx="536575" cy="499745"/>
            <wp:effectExtent l="0" t="0" r="0" b="0"/>
            <wp:wrapNone/>
            <wp:docPr id="1499" name="Picture 1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" cy="499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F102C">
        <w:t xml:space="preserve">I work for </w:t>
      </w:r>
      <w:r>
        <w:t xml:space="preserve">a </w:t>
      </w:r>
      <w:r w:rsidR="005F102C" w:rsidRPr="00057D17">
        <w:rPr>
          <w:b/>
        </w:rPr>
        <w:t>Family Legal Advice Service</w:t>
      </w:r>
    </w:p>
    <w:p w14:paraId="570BA4B9" w14:textId="149FF059" w:rsidR="005F102C" w:rsidRDefault="005F102C" w:rsidP="005F102C"/>
    <w:p w14:paraId="4E3CC1D8" w14:textId="7D885284" w:rsidR="005F102C" w:rsidRDefault="005F102C" w:rsidP="005F102C">
      <w:pPr>
        <w:ind w:left="3600"/>
      </w:pPr>
      <w:r w:rsidRPr="005F102C">
        <w:rPr>
          <w:b/>
          <w:noProof/>
          <w:lang w:eastAsia="en-NZ"/>
        </w:rPr>
        <w:drawing>
          <wp:anchor distT="0" distB="0" distL="114300" distR="114300" simplePos="0" relativeHeight="252325888" behindDoc="0" locked="0" layoutInCell="1" allowOverlap="1" wp14:anchorId="094DB5AE" wp14:editId="06C63F7B">
            <wp:simplePos x="0" y="0"/>
            <wp:positionH relativeFrom="column">
              <wp:posOffset>1280160</wp:posOffset>
            </wp:positionH>
            <wp:positionV relativeFrom="paragraph">
              <wp:posOffset>4689</wp:posOffset>
            </wp:positionV>
            <wp:extent cx="536575" cy="499745"/>
            <wp:effectExtent l="0" t="0" r="0" b="0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" cy="499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 xml:space="preserve">I work for </w:t>
      </w:r>
      <w:r w:rsidRPr="00057D17">
        <w:rPr>
          <w:b/>
        </w:rPr>
        <w:t>Family Dispute Resolution</w:t>
      </w:r>
    </w:p>
    <w:p w14:paraId="2A8C5B4E" w14:textId="58C0A080" w:rsidR="005F102C" w:rsidRDefault="00057D17" w:rsidP="005F102C">
      <w:r>
        <w:rPr>
          <w:noProof/>
          <w:lang w:eastAsia="en-NZ"/>
        </w:rPr>
        <w:drawing>
          <wp:anchor distT="0" distB="0" distL="114300" distR="114300" simplePos="0" relativeHeight="253057024" behindDoc="1" locked="0" layoutInCell="1" allowOverlap="1" wp14:anchorId="2331DFCE" wp14:editId="7DE290E9">
            <wp:simplePos x="0" y="0"/>
            <wp:positionH relativeFrom="margin">
              <wp:posOffset>-567690</wp:posOffset>
            </wp:positionH>
            <wp:positionV relativeFrom="paragraph">
              <wp:posOffset>213360</wp:posOffset>
            </wp:positionV>
            <wp:extent cx="1337310" cy="1337310"/>
            <wp:effectExtent l="0" t="0" r="0" b="0"/>
            <wp:wrapNone/>
            <wp:docPr id="497" name="Picture 2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5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310" cy="133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345B96" w14:textId="77FA4F49" w:rsidR="00057D17" w:rsidRDefault="00057D17" w:rsidP="005F102C"/>
    <w:p w14:paraId="07FA5632" w14:textId="4B185262" w:rsidR="005F102C" w:rsidRDefault="005F102C" w:rsidP="005F102C">
      <w:pPr>
        <w:ind w:left="3600"/>
      </w:pPr>
      <w:r w:rsidRPr="005F102C">
        <w:rPr>
          <w:b/>
          <w:noProof/>
          <w:lang w:eastAsia="en-NZ"/>
        </w:rPr>
        <w:drawing>
          <wp:anchor distT="0" distB="0" distL="114300" distR="114300" simplePos="0" relativeHeight="252327936" behindDoc="0" locked="0" layoutInCell="1" allowOverlap="1" wp14:anchorId="2C1ABCD7" wp14:editId="6D50984C">
            <wp:simplePos x="0" y="0"/>
            <wp:positionH relativeFrom="column">
              <wp:posOffset>1301066</wp:posOffset>
            </wp:positionH>
            <wp:positionV relativeFrom="paragraph">
              <wp:posOffset>1807</wp:posOffset>
            </wp:positionV>
            <wp:extent cx="536575" cy="499745"/>
            <wp:effectExtent l="0" t="0" r="0" b="0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" cy="499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I am a Specialist report writer</w:t>
      </w:r>
    </w:p>
    <w:p w14:paraId="2E916DE4" w14:textId="60AE44EF" w:rsidR="005F102C" w:rsidRDefault="00057D17" w:rsidP="005F102C">
      <w:pPr>
        <w:ind w:left="3600"/>
      </w:pPr>
      <w:r w:rsidRPr="005F102C">
        <w:rPr>
          <w:b/>
          <w:noProof/>
          <w:lang w:eastAsia="en-NZ"/>
        </w:rPr>
        <w:lastRenderedPageBreak/>
        <w:drawing>
          <wp:anchor distT="0" distB="0" distL="114300" distR="114300" simplePos="0" relativeHeight="252329984" behindDoc="0" locked="0" layoutInCell="1" allowOverlap="1" wp14:anchorId="70F71A70" wp14:editId="252DC474">
            <wp:simplePos x="0" y="0"/>
            <wp:positionH relativeFrom="column">
              <wp:posOffset>1361864</wp:posOffset>
            </wp:positionH>
            <wp:positionV relativeFrom="paragraph">
              <wp:posOffset>6985</wp:posOffset>
            </wp:positionV>
            <wp:extent cx="536575" cy="499745"/>
            <wp:effectExtent l="0" t="0" r="0" b="0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" cy="499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en-NZ"/>
        </w:rPr>
        <w:drawing>
          <wp:anchor distT="0" distB="0" distL="114300" distR="114300" simplePos="0" relativeHeight="252668928" behindDoc="0" locked="0" layoutInCell="1" allowOverlap="1" wp14:anchorId="1593EA59" wp14:editId="18977119">
            <wp:simplePos x="0" y="0"/>
            <wp:positionH relativeFrom="page">
              <wp:posOffset>95673</wp:posOffset>
            </wp:positionH>
            <wp:positionV relativeFrom="paragraph">
              <wp:posOffset>9737</wp:posOffset>
            </wp:positionV>
            <wp:extent cx="1762125" cy="1755775"/>
            <wp:effectExtent l="0" t="0" r="0" b="0"/>
            <wp:wrapNone/>
            <wp:docPr id="1385" name="Picture 1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5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95CA5">
        <w:t>I am a l</w:t>
      </w:r>
      <w:r w:rsidR="00BE191B">
        <w:t>awyer for a</w:t>
      </w:r>
      <w:r w:rsidR="005F102C">
        <w:t xml:space="preserve"> child</w:t>
      </w:r>
    </w:p>
    <w:p w14:paraId="320B0DE1" w14:textId="2F1F3930" w:rsidR="005F102C" w:rsidRDefault="005F102C" w:rsidP="005F102C">
      <w:pPr>
        <w:ind w:left="3600"/>
      </w:pPr>
    </w:p>
    <w:p w14:paraId="79971CAF" w14:textId="77777777" w:rsidR="00057D17" w:rsidRDefault="00057D17" w:rsidP="005F102C">
      <w:pPr>
        <w:ind w:left="3600"/>
      </w:pPr>
    </w:p>
    <w:p w14:paraId="078427DA" w14:textId="548773FC" w:rsidR="005F102C" w:rsidRDefault="005F102C" w:rsidP="005F102C">
      <w:pPr>
        <w:ind w:left="3600"/>
      </w:pPr>
      <w:r w:rsidRPr="005F102C">
        <w:rPr>
          <w:b/>
          <w:noProof/>
          <w:lang w:eastAsia="en-NZ"/>
        </w:rPr>
        <w:drawing>
          <wp:anchor distT="0" distB="0" distL="114300" distR="114300" simplePos="0" relativeHeight="252332032" behindDoc="0" locked="0" layoutInCell="1" allowOverlap="1" wp14:anchorId="5F327ECA" wp14:editId="4757521A">
            <wp:simplePos x="0" y="0"/>
            <wp:positionH relativeFrom="column">
              <wp:posOffset>1389591</wp:posOffset>
            </wp:positionH>
            <wp:positionV relativeFrom="paragraph">
              <wp:posOffset>0</wp:posOffset>
            </wp:positionV>
            <wp:extent cx="536575" cy="499745"/>
            <wp:effectExtent l="0" t="0" r="0" b="0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" cy="499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95CA5">
        <w:t>I am a l</w:t>
      </w:r>
      <w:r>
        <w:t>awye</w:t>
      </w:r>
      <w:r w:rsidR="00395CA5">
        <w:t xml:space="preserve">r for </w:t>
      </w:r>
      <w:r w:rsidR="00B66322">
        <w:t>adults</w:t>
      </w:r>
    </w:p>
    <w:p w14:paraId="15EDC866" w14:textId="629705AD" w:rsidR="005F102C" w:rsidRDefault="005F102C" w:rsidP="005F102C">
      <w:pPr>
        <w:ind w:left="3600"/>
      </w:pPr>
    </w:p>
    <w:p w14:paraId="0FF52F42" w14:textId="56C1BB34" w:rsidR="00057D17" w:rsidRDefault="00057D17" w:rsidP="005F102C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2675072" behindDoc="0" locked="0" layoutInCell="1" allowOverlap="1" wp14:anchorId="0259CF5D" wp14:editId="6D8BECE8">
            <wp:simplePos x="0" y="0"/>
            <wp:positionH relativeFrom="column">
              <wp:posOffset>-524510</wp:posOffset>
            </wp:positionH>
            <wp:positionV relativeFrom="paragraph">
              <wp:posOffset>445770</wp:posOffset>
            </wp:positionV>
            <wp:extent cx="1438910" cy="1134110"/>
            <wp:effectExtent l="0" t="0" r="8890" b="8890"/>
            <wp:wrapNone/>
            <wp:docPr id="1459" name="Picture 1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1134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4466102" w14:textId="42CA39F0" w:rsidR="005F102C" w:rsidRDefault="005F102C" w:rsidP="005F102C">
      <w:pPr>
        <w:ind w:left="3600"/>
      </w:pPr>
      <w:r w:rsidRPr="005F102C">
        <w:rPr>
          <w:b/>
          <w:noProof/>
          <w:lang w:eastAsia="en-NZ"/>
        </w:rPr>
        <w:drawing>
          <wp:anchor distT="0" distB="0" distL="114300" distR="114300" simplePos="0" relativeHeight="252334080" behindDoc="0" locked="0" layoutInCell="1" allowOverlap="1" wp14:anchorId="18EDFCFE" wp14:editId="5291BA50">
            <wp:simplePos x="0" y="0"/>
            <wp:positionH relativeFrom="column">
              <wp:posOffset>1385668</wp:posOffset>
            </wp:positionH>
            <wp:positionV relativeFrom="paragraph">
              <wp:posOffset>6399</wp:posOffset>
            </wp:positionV>
            <wp:extent cx="536575" cy="499745"/>
            <wp:effectExtent l="0" t="0" r="0" b="0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" cy="499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I am a Counsellor</w:t>
      </w:r>
    </w:p>
    <w:p w14:paraId="75D65C08" w14:textId="6A747B7E" w:rsidR="005F102C" w:rsidRDefault="005F102C" w:rsidP="005F102C">
      <w:pPr>
        <w:ind w:left="3600"/>
      </w:pPr>
    </w:p>
    <w:p w14:paraId="3C53E579" w14:textId="77777777" w:rsidR="00057D17" w:rsidRDefault="00057D17" w:rsidP="005F102C">
      <w:pPr>
        <w:ind w:left="3600"/>
      </w:pPr>
    </w:p>
    <w:p w14:paraId="723472E3" w14:textId="06EB86BD" w:rsidR="005F102C" w:rsidRDefault="005F102C" w:rsidP="005F102C">
      <w:pPr>
        <w:ind w:left="3600"/>
      </w:pPr>
      <w:r w:rsidRPr="005F102C">
        <w:rPr>
          <w:noProof/>
          <w:lang w:eastAsia="en-NZ"/>
        </w:rPr>
        <w:drawing>
          <wp:anchor distT="0" distB="0" distL="114300" distR="114300" simplePos="0" relativeHeight="252317696" behindDoc="0" locked="0" layoutInCell="1" allowOverlap="1" wp14:anchorId="7FA7E6E3" wp14:editId="3BA579B0">
            <wp:simplePos x="0" y="0"/>
            <wp:positionH relativeFrom="column">
              <wp:posOffset>1406329</wp:posOffset>
            </wp:positionH>
            <wp:positionV relativeFrom="paragraph">
              <wp:posOffset>8255</wp:posOffset>
            </wp:positionV>
            <wp:extent cx="536575" cy="499745"/>
            <wp:effectExtent l="0" t="0" r="0" b="0"/>
            <wp:wrapNone/>
            <wp:docPr id="1496" name="Picture 1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" cy="499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23A95">
        <w:t>I work for the family c</w:t>
      </w:r>
      <w:r>
        <w:t>ourt</w:t>
      </w:r>
    </w:p>
    <w:p w14:paraId="641DA0E3" w14:textId="0846DF84" w:rsidR="005F102C" w:rsidRDefault="005F102C" w:rsidP="005F102C">
      <w:pPr>
        <w:ind w:left="3600"/>
      </w:pPr>
    </w:p>
    <w:p w14:paraId="77DE30A7" w14:textId="77777777" w:rsidR="00057D17" w:rsidRDefault="00057D17" w:rsidP="005F102C">
      <w:pPr>
        <w:ind w:left="3600"/>
      </w:pPr>
    </w:p>
    <w:p w14:paraId="0CE9DAD8" w14:textId="7452CB09" w:rsidR="005F102C" w:rsidRDefault="005F102C" w:rsidP="005F102C">
      <w:pPr>
        <w:ind w:left="3600"/>
      </w:pPr>
      <w:r w:rsidRPr="005F102C">
        <w:rPr>
          <w:noProof/>
          <w:lang w:eastAsia="en-NZ"/>
        </w:rPr>
        <w:drawing>
          <wp:anchor distT="0" distB="0" distL="114300" distR="114300" simplePos="0" relativeHeight="252319744" behindDoc="0" locked="0" layoutInCell="1" allowOverlap="1" wp14:anchorId="533BF5FB" wp14:editId="563A1A9F">
            <wp:simplePos x="0" y="0"/>
            <wp:positionH relativeFrom="column">
              <wp:posOffset>1420690</wp:posOffset>
            </wp:positionH>
            <wp:positionV relativeFrom="paragraph">
              <wp:posOffset>13090</wp:posOffset>
            </wp:positionV>
            <wp:extent cx="536575" cy="499745"/>
            <wp:effectExtent l="0" t="0" r="0" b="0"/>
            <wp:wrapNone/>
            <wp:docPr id="1497" name="Picture 1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" cy="499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 xml:space="preserve">I </w:t>
      </w:r>
      <w:r w:rsidR="004D442C">
        <w:t>work as something else for the family justice s</w:t>
      </w:r>
      <w:r>
        <w:t>ervice.</w:t>
      </w:r>
    </w:p>
    <w:p w14:paraId="6F3ACDA1" w14:textId="19C2123C" w:rsidR="00721443" w:rsidRDefault="00721443" w:rsidP="005F102C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2686336" behindDoc="0" locked="0" layoutInCell="1" allowOverlap="1" wp14:anchorId="10098B21" wp14:editId="1BE210ED">
            <wp:simplePos x="0" y="0"/>
            <wp:positionH relativeFrom="margin">
              <wp:align>left</wp:align>
            </wp:positionH>
            <wp:positionV relativeFrom="paragraph">
              <wp:posOffset>366395</wp:posOffset>
            </wp:positionV>
            <wp:extent cx="956945" cy="847725"/>
            <wp:effectExtent l="0" t="0" r="0" b="9525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" cy="847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C65457C" w14:textId="04BE1304" w:rsidR="005F102C" w:rsidRDefault="005F102C" w:rsidP="005F102C">
      <w:pPr>
        <w:ind w:left="3600"/>
      </w:pPr>
      <w:r>
        <w:t>Please say w</w:t>
      </w:r>
      <w:r w:rsidR="004D442C">
        <w:t>hat you</w:t>
      </w:r>
      <w:r w:rsidR="00057D17">
        <w:t>r job is in</w:t>
      </w:r>
      <w:r w:rsidR="004D442C">
        <w:t xml:space="preserve"> the family justice s</w:t>
      </w:r>
      <w:r>
        <w:t>ervice:</w:t>
      </w:r>
    </w:p>
    <w:p w14:paraId="5842B194" w14:textId="61E765E7" w:rsidR="005F102C" w:rsidRDefault="005F102C" w:rsidP="005F102C">
      <w:pPr>
        <w:ind w:left="3600"/>
      </w:pPr>
    </w:p>
    <w:p w14:paraId="027D4A05" w14:textId="394EC0C8" w:rsidR="005F102C" w:rsidRDefault="005F102C" w:rsidP="005F102C">
      <w:pPr>
        <w:ind w:left="3600"/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336128" behindDoc="0" locked="0" layoutInCell="1" allowOverlap="1" wp14:anchorId="162B4042" wp14:editId="6787ED88">
                <wp:simplePos x="0" y="0"/>
                <wp:positionH relativeFrom="margin">
                  <wp:align>right</wp:align>
                </wp:positionH>
                <wp:positionV relativeFrom="paragraph">
                  <wp:posOffset>1092591</wp:posOffset>
                </wp:positionV>
                <wp:extent cx="4022090" cy="47625"/>
                <wp:effectExtent l="0" t="0" r="35560" b="28575"/>
                <wp:wrapNone/>
                <wp:docPr id="147" name="Straight Connector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4022090" cy="476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F2970AA" id="Straight Connector 147" o:spid="_x0000_s1026" style="position:absolute;flip:y;z-index:2523361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" from="265.5pt,86.05pt" to="582.2pt,8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" strokecolor="#a5a5a5 [2092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321792" behindDoc="0" locked="0" layoutInCell="1" allowOverlap="1" wp14:anchorId="439DDCB6" wp14:editId="64B056F1">
                <wp:simplePos x="0" y="0"/>
                <wp:positionH relativeFrom="margin">
                  <wp:align>right</wp:align>
                </wp:positionH>
                <wp:positionV relativeFrom="paragraph">
                  <wp:posOffset>288388</wp:posOffset>
                </wp:positionV>
                <wp:extent cx="4022090" cy="47625"/>
                <wp:effectExtent l="0" t="0" r="35560" b="28575"/>
                <wp:wrapNone/>
                <wp:docPr id="1498" name="Straight Connector 1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4022090" cy="476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F30D465" id="Straight Connector 1498" o:spid="_x0000_s1026" style="position:absolute;flip:y;z-index:2523217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" from="265.5pt,22.7pt" to="582.2pt,2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" strokecolor="#a5a5a5 [2092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>
        <w:br/>
      </w:r>
      <w:r>
        <w:br/>
      </w:r>
    </w:p>
    <w:p w14:paraId="2D636551" w14:textId="6E65694A" w:rsidR="005F41CB" w:rsidRDefault="005F41CB" w:rsidP="005F41CB">
      <w:pPr>
        <w:pStyle w:val="Heading1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813312" behindDoc="0" locked="0" layoutInCell="1" allowOverlap="1" wp14:anchorId="0E688F20" wp14:editId="6A186021">
                <wp:simplePos x="0" y="0"/>
                <wp:positionH relativeFrom="margin">
                  <wp:posOffset>-283845</wp:posOffset>
                </wp:positionH>
                <wp:positionV relativeFrom="paragraph">
                  <wp:posOffset>-334142</wp:posOffset>
                </wp:positionV>
                <wp:extent cx="6575425" cy="831215"/>
                <wp:effectExtent l="19050" t="19050" r="15875" b="26035"/>
                <wp:wrapNone/>
                <wp:docPr id="294" name="Rectangle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75425" cy="83121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787F6A" id="Rectangle 294" o:spid="_x0000_s1026" style="position:absolute;margin-left:-22.35pt;margin-top:-26.3pt;width:517.75pt;height:65.45pt;z-index:252813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" filled="f" strokecolor="#2f5496 [2408]" strokeweight="3pt">
                <v:path arrowok="t"/>
                <w10:wrap anchorx="margin"/>
              </v:rect>
            </w:pict>
          </mc:Fallback>
        </mc:AlternateContent>
      </w:r>
      <w:r>
        <w:t>Thank you</w:t>
      </w:r>
    </w:p>
    <w:p w14:paraId="3C90C076" w14:textId="77777777" w:rsidR="005F41CB" w:rsidRDefault="005F41CB" w:rsidP="005F41CB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2815360" behindDoc="1" locked="0" layoutInCell="1" allowOverlap="1" wp14:anchorId="6F722344" wp14:editId="442CB86A">
            <wp:simplePos x="0" y="0"/>
            <wp:positionH relativeFrom="column">
              <wp:posOffset>-248920</wp:posOffset>
            </wp:positionH>
            <wp:positionV relativeFrom="paragraph">
              <wp:posOffset>351155</wp:posOffset>
            </wp:positionV>
            <wp:extent cx="2078990" cy="1536065"/>
            <wp:effectExtent l="0" t="0" r="0" b="0"/>
            <wp:wrapNone/>
            <wp:docPr id="565" name="Picture 1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0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90" cy="153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344689" w14:textId="77777777" w:rsidR="005F41CB" w:rsidRDefault="005F41CB" w:rsidP="005F41CB">
      <w:pPr>
        <w:ind w:left="3600"/>
      </w:pPr>
      <w:r>
        <w:br/>
        <w:t xml:space="preserve">Thank you for taking the time to read and answer questions about the </w:t>
      </w:r>
      <w:r>
        <w:rPr>
          <w:b/>
        </w:rPr>
        <w:t>March 2019</w:t>
      </w:r>
      <w:r w:rsidRPr="00DF2D84">
        <w:rPr>
          <w:b/>
        </w:rPr>
        <w:t xml:space="preserve"> </w:t>
      </w:r>
      <w:r>
        <w:rPr>
          <w:b/>
        </w:rPr>
        <w:t>changes t</w:t>
      </w:r>
      <w:r w:rsidRPr="00DF2D84">
        <w:rPr>
          <w:b/>
        </w:rPr>
        <w:t>o the family justice system</w:t>
      </w:r>
      <w:r>
        <w:t xml:space="preserve">. </w:t>
      </w:r>
    </w:p>
    <w:p w14:paraId="2882BD2E" w14:textId="399C8C53" w:rsidR="005F41CB" w:rsidRDefault="00681D39" w:rsidP="005F41CB">
      <w:pPr>
        <w:ind w:left="3600"/>
      </w:pPr>
      <w:r>
        <w:rPr>
          <w:noProof/>
          <w:lang w:eastAsia="en-NZ"/>
        </w:rPr>
        <w:drawing>
          <wp:anchor distT="0" distB="0" distL="114300" distR="114300" simplePos="0" relativeHeight="252817408" behindDoc="0" locked="0" layoutInCell="1" allowOverlap="1" wp14:anchorId="42A3FE4F" wp14:editId="02AB9FF7">
            <wp:simplePos x="0" y="0"/>
            <wp:positionH relativeFrom="column">
              <wp:posOffset>-143183</wp:posOffset>
            </wp:positionH>
            <wp:positionV relativeFrom="paragraph">
              <wp:posOffset>404577</wp:posOffset>
            </wp:positionV>
            <wp:extent cx="1560830" cy="1554480"/>
            <wp:effectExtent l="0" t="0" r="0" b="7620"/>
            <wp:wrapNone/>
            <wp:docPr id="1551" name="Picture 1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830" cy="1554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A04529" w14:textId="2CC917A3" w:rsidR="005F41CB" w:rsidRDefault="005F41CB" w:rsidP="005F41CB">
      <w:pPr>
        <w:ind w:left="3600"/>
      </w:pPr>
    </w:p>
    <w:p w14:paraId="3189F942" w14:textId="77777777" w:rsidR="005F41CB" w:rsidRDefault="005F41CB" w:rsidP="005F41CB">
      <w:pPr>
        <w:ind w:left="3600"/>
      </w:pPr>
      <w:r>
        <w:t xml:space="preserve">Your </w:t>
      </w:r>
      <w:r w:rsidRPr="00DF2D84">
        <w:rPr>
          <w:b/>
        </w:rPr>
        <w:t>feedback</w:t>
      </w:r>
      <w:r>
        <w:t xml:space="preserve"> is important to us. </w:t>
      </w:r>
      <w:r>
        <w:br/>
      </w:r>
    </w:p>
    <w:p w14:paraId="152C17C5" w14:textId="77777777" w:rsidR="005F41CB" w:rsidRDefault="005F41CB" w:rsidP="005F41CB">
      <w:pPr>
        <w:ind w:left="3600"/>
      </w:pPr>
    </w:p>
    <w:p w14:paraId="33AC2E1F" w14:textId="79FB5FF9" w:rsidR="005F41CB" w:rsidRDefault="005F41CB" w:rsidP="00067A27">
      <w:pPr>
        <w:ind w:left="3600"/>
      </w:pPr>
    </w:p>
    <w:p w14:paraId="76CDA454" w14:textId="31A1304A" w:rsidR="00146779" w:rsidRDefault="00146779" w:rsidP="00146779">
      <w:pPr>
        <w:rPr>
          <w:rStyle w:val="Hyperlink"/>
          <w:rFonts w:asciiTheme="minorHAnsi" w:hAnsiTheme="minorHAnsi" w:cs="Arial"/>
          <w:b/>
          <w:color w:val="auto"/>
          <w:szCs w:val="32"/>
          <w:u w:val="none"/>
        </w:rPr>
      </w:pPr>
    </w:p>
    <w:p w14:paraId="0FC654A9" w14:textId="77777777" w:rsidR="00146779" w:rsidRPr="00146779" w:rsidRDefault="00146779" w:rsidP="00146779">
      <w:pPr>
        <w:rPr>
          <w:rFonts w:asciiTheme="minorHAnsi" w:hAnsiTheme="minorHAnsi"/>
          <w:b/>
          <w:szCs w:val="32"/>
        </w:rPr>
      </w:pPr>
    </w:p>
    <w:p w14:paraId="7DD4D58E" w14:textId="63CBCA21" w:rsidR="00BE2DFD" w:rsidRDefault="00BE2DFD" w:rsidP="00BE2DFD"/>
    <w:p w14:paraId="1C4294D0" w14:textId="77777777" w:rsidR="00146779" w:rsidRDefault="00146779" w:rsidP="00BE2DFD"/>
    <w:p w14:paraId="4153BFE3" w14:textId="77777777" w:rsidR="00146779" w:rsidRDefault="00146779" w:rsidP="00BE2DFD"/>
    <w:p w14:paraId="44F53684" w14:textId="77777777" w:rsidR="00146779" w:rsidRDefault="00146779" w:rsidP="00BE2DFD"/>
    <w:p w14:paraId="3B9DBC48" w14:textId="77777777" w:rsidR="00067A27" w:rsidRDefault="00067A27" w:rsidP="00BE2DFD"/>
    <w:p w14:paraId="172E1088" w14:textId="77777777" w:rsidR="00067A27" w:rsidRDefault="00067A27" w:rsidP="00BE2DFD"/>
    <w:p w14:paraId="5D3CEFD2" w14:textId="77777777" w:rsidR="00067A27" w:rsidRDefault="00067A27" w:rsidP="00BE2DFD"/>
    <w:p w14:paraId="0E3931A2" w14:textId="77777777" w:rsidR="00146779" w:rsidRDefault="00146779" w:rsidP="00BE2DFD"/>
    <w:p w14:paraId="3BE3BDBF" w14:textId="3E8D0B0B" w:rsidR="00146779" w:rsidRDefault="00146779" w:rsidP="00BE2DFD"/>
    <w:p w14:paraId="61B77D87" w14:textId="77777777" w:rsidR="00146779" w:rsidRDefault="00146779" w:rsidP="00BE2DFD"/>
    <w:p w14:paraId="57579BB4" w14:textId="055AA7BB" w:rsidR="00146779" w:rsidRDefault="00E6632B" w:rsidP="00BE2DFD">
      <w:r>
        <w:rPr>
          <w:noProof/>
          <w:lang w:eastAsia="en-NZ"/>
        </w:rPr>
        <w:drawing>
          <wp:anchor distT="0" distB="0" distL="114300" distR="114300" simplePos="0" relativeHeight="251780096" behindDoc="1" locked="0" layoutInCell="1" allowOverlap="1" wp14:anchorId="0FEEF9E0" wp14:editId="4B1AD8CF">
            <wp:simplePos x="0" y="0"/>
            <wp:positionH relativeFrom="margin">
              <wp:align>center</wp:align>
            </wp:positionH>
            <wp:positionV relativeFrom="paragraph">
              <wp:posOffset>161261</wp:posOffset>
            </wp:positionV>
            <wp:extent cx="3492613" cy="1467293"/>
            <wp:effectExtent l="0" t="0" r="0" b="0"/>
            <wp:wrapNone/>
            <wp:docPr id="585" name="Picture 1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4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613" cy="1467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FD3C4E" w14:textId="77777777" w:rsidR="00146779" w:rsidRDefault="00146779" w:rsidP="00BE2DFD"/>
    <w:p w14:paraId="2FB3C894" w14:textId="7E790FA8" w:rsidR="00146779" w:rsidRDefault="00146779" w:rsidP="00BE2DFD"/>
    <w:p w14:paraId="0E283C78" w14:textId="3FA4C471" w:rsidR="00146779" w:rsidRDefault="00146779" w:rsidP="00E6632B">
      <w:pPr>
        <w:tabs>
          <w:tab w:val="left" w:pos="5831"/>
        </w:tabs>
      </w:pPr>
      <w:r>
        <w:tab/>
      </w:r>
    </w:p>
    <w:p w14:paraId="691199CD" w14:textId="79733D71" w:rsidR="00BE2DFD" w:rsidRDefault="00BE2DFD" w:rsidP="00BE2DFD"/>
    <w:p w14:paraId="025DC0BB" w14:textId="4A8B576F" w:rsidR="00146779" w:rsidRDefault="00146779" w:rsidP="00146779">
      <w:pPr>
        <w:jc w:val="center"/>
        <w:rPr>
          <w:b/>
          <w:szCs w:val="32"/>
          <w:lang w:eastAsia="en-NZ"/>
        </w:rPr>
      </w:pPr>
      <w:r w:rsidRPr="00B948CD">
        <w:rPr>
          <w:rFonts w:ascii="Verdana" w:hAnsi="Verdana" w:cs="Times New Roman"/>
          <w:noProof/>
          <w:sz w:val="20"/>
          <w:szCs w:val="20"/>
          <w:lang w:eastAsia="en-NZ"/>
        </w:rPr>
        <w:drawing>
          <wp:anchor distT="0" distB="0" distL="114300" distR="114300" simplePos="0" relativeHeight="252844032" behindDoc="0" locked="0" layoutInCell="1" allowOverlap="1" wp14:anchorId="39762464" wp14:editId="5FFC4FC2">
            <wp:simplePos x="0" y="0"/>
            <wp:positionH relativeFrom="column">
              <wp:posOffset>3209925</wp:posOffset>
            </wp:positionH>
            <wp:positionV relativeFrom="paragraph">
              <wp:posOffset>8122920</wp:posOffset>
            </wp:positionV>
            <wp:extent cx="1200150" cy="753745"/>
            <wp:effectExtent l="0" t="0" r="0" b="8255"/>
            <wp:wrapNone/>
            <wp:docPr id="295" name="Picture 295" descr="People First Logo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eople First Logo-2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753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948CD">
        <w:rPr>
          <w:b/>
          <w:szCs w:val="32"/>
          <w:lang w:eastAsia="en-NZ"/>
        </w:rPr>
        <w:t>This information has been translated into Easy Read</w:t>
      </w:r>
      <w:r>
        <w:rPr>
          <w:b/>
          <w:szCs w:val="32"/>
          <w:lang w:eastAsia="en-NZ"/>
        </w:rPr>
        <w:t xml:space="preserve"> </w:t>
      </w:r>
      <w:r w:rsidRPr="00B948CD">
        <w:rPr>
          <w:b/>
          <w:szCs w:val="32"/>
          <w:lang w:eastAsia="en-NZ"/>
        </w:rPr>
        <w:t xml:space="preserve">by </w:t>
      </w:r>
      <w:r>
        <w:rPr>
          <w:b/>
          <w:szCs w:val="32"/>
          <w:lang w:eastAsia="en-NZ"/>
        </w:rPr>
        <w:t xml:space="preserve">the Make It Easy service of                                                    </w:t>
      </w:r>
      <w:r w:rsidRPr="00B948CD">
        <w:rPr>
          <w:b/>
          <w:szCs w:val="32"/>
          <w:lang w:eastAsia="en-NZ"/>
        </w:rPr>
        <w:t>People First New Zealand Inc.</w:t>
      </w:r>
      <w:r>
        <w:rPr>
          <w:b/>
          <w:szCs w:val="32"/>
          <w:lang w:eastAsia="en-NZ"/>
        </w:rPr>
        <w:t xml:space="preserve"> </w:t>
      </w:r>
      <w:proofErr w:type="spellStart"/>
      <w:r>
        <w:rPr>
          <w:b/>
          <w:szCs w:val="32"/>
          <w:lang w:eastAsia="en-NZ"/>
        </w:rPr>
        <w:t>Ngā</w:t>
      </w:r>
      <w:proofErr w:type="spellEnd"/>
      <w:r>
        <w:rPr>
          <w:b/>
          <w:szCs w:val="32"/>
          <w:lang w:eastAsia="en-NZ"/>
        </w:rPr>
        <w:t xml:space="preserve"> </w:t>
      </w:r>
      <w:proofErr w:type="spellStart"/>
      <w:r>
        <w:rPr>
          <w:b/>
          <w:szCs w:val="32"/>
          <w:lang w:eastAsia="en-NZ"/>
        </w:rPr>
        <w:t>Tāngata</w:t>
      </w:r>
      <w:proofErr w:type="spellEnd"/>
      <w:r>
        <w:rPr>
          <w:b/>
          <w:szCs w:val="32"/>
          <w:lang w:eastAsia="en-NZ"/>
        </w:rPr>
        <w:t xml:space="preserve"> </w:t>
      </w:r>
      <w:proofErr w:type="spellStart"/>
      <w:r>
        <w:rPr>
          <w:b/>
          <w:szCs w:val="32"/>
          <w:lang w:eastAsia="en-NZ"/>
        </w:rPr>
        <w:t>Tuatahi</w:t>
      </w:r>
      <w:proofErr w:type="spellEnd"/>
      <w:r>
        <w:rPr>
          <w:b/>
          <w:szCs w:val="32"/>
          <w:lang w:eastAsia="en-NZ"/>
        </w:rPr>
        <w:t>.</w:t>
      </w:r>
      <w:r>
        <w:rPr>
          <w:b/>
          <w:szCs w:val="32"/>
          <w:lang w:eastAsia="en-NZ"/>
        </w:rPr>
        <w:br/>
      </w:r>
    </w:p>
    <w:p w14:paraId="468C7004" w14:textId="58216F46" w:rsidR="00BE2DFD" w:rsidRDefault="00146779" w:rsidP="00146779">
      <w:pPr>
        <w:jc w:val="center"/>
        <w:rPr>
          <w:b/>
          <w:szCs w:val="32"/>
          <w:lang w:eastAsia="en-NZ"/>
        </w:rPr>
      </w:pPr>
      <w:r>
        <w:rPr>
          <w:b/>
          <w:szCs w:val="32"/>
          <w:lang w:eastAsia="en-NZ"/>
        </w:rPr>
        <w:t xml:space="preserve">The ideas in this document </w:t>
      </w:r>
      <w:r w:rsidR="00E6632B">
        <w:rPr>
          <w:b/>
          <w:szCs w:val="32"/>
          <w:lang w:eastAsia="en-NZ"/>
        </w:rPr>
        <w:t>are not</w:t>
      </w:r>
      <w:r>
        <w:rPr>
          <w:b/>
          <w:szCs w:val="32"/>
          <w:lang w:eastAsia="en-NZ"/>
        </w:rPr>
        <w:t xml:space="preserve"> the ideas of </w:t>
      </w:r>
      <w:r w:rsidR="00E6632B">
        <w:rPr>
          <w:b/>
          <w:szCs w:val="32"/>
          <w:lang w:eastAsia="en-NZ"/>
        </w:rPr>
        <w:t xml:space="preserve">         </w:t>
      </w:r>
      <w:r>
        <w:rPr>
          <w:b/>
          <w:szCs w:val="32"/>
          <w:lang w:eastAsia="en-NZ"/>
        </w:rPr>
        <w:t xml:space="preserve">People First New Zealand </w:t>
      </w:r>
      <w:proofErr w:type="spellStart"/>
      <w:r>
        <w:rPr>
          <w:b/>
          <w:szCs w:val="32"/>
          <w:lang w:eastAsia="en-NZ"/>
        </w:rPr>
        <w:t>Ngā</w:t>
      </w:r>
      <w:proofErr w:type="spellEnd"/>
      <w:r>
        <w:rPr>
          <w:b/>
          <w:szCs w:val="32"/>
          <w:lang w:eastAsia="en-NZ"/>
        </w:rPr>
        <w:t xml:space="preserve"> </w:t>
      </w:r>
      <w:proofErr w:type="spellStart"/>
      <w:r>
        <w:rPr>
          <w:b/>
          <w:szCs w:val="32"/>
          <w:lang w:eastAsia="en-NZ"/>
        </w:rPr>
        <w:t>Tāngata</w:t>
      </w:r>
      <w:proofErr w:type="spellEnd"/>
      <w:r>
        <w:rPr>
          <w:b/>
          <w:szCs w:val="32"/>
          <w:lang w:eastAsia="en-NZ"/>
        </w:rPr>
        <w:t xml:space="preserve"> </w:t>
      </w:r>
      <w:proofErr w:type="spellStart"/>
      <w:r>
        <w:rPr>
          <w:b/>
          <w:szCs w:val="32"/>
          <w:lang w:eastAsia="en-NZ"/>
        </w:rPr>
        <w:t>Tuatahi</w:t>
      </w:r>
      <w:proofErr w:type="spellEnd"/>
      <w:r>
        <w:rPr>
          <w:b/>
          <w:szCs w:val="32"/>
          <w:lang w:eastAsia="en-NZ"/>
        </w:rPr>
        <w:t>.</w:t>
      </w:r>
    </w:p>
    <w:p w14:paraId="2F10FEB0" w14:textId="4BA0D36B" w:rsidR="00E6632B" w:rsidRPr="00146779" w:rsidRDefault="00E6632B" w:rsidP="00146779">
      <w:pPr>
        <w:jc w:val="center"/>
        <w:rPr>
          <w:b/>
          <w:szCs w:val="32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779072" behindDoc="0" locked="0" layoutInCell="1" allowOverlap="1" wp14:anchorId="12791BA0" wp14:editId="6D8CBCD6">
            <wp:simplePos x="0" y="0"/>
            <wp:positionH relativeFrom="page">
              <wp:posOffset>4833915</wp:posOffset>
            </wp:positionH>
            <wp:positionV relativeFrom="paragraph">
              <wp:posOffset>195432</wp:posOffset>
            </wp:positionV>
            <wp:extent cx="1533525" cy="1533525"/>
            <wp:effectExtent l="0" t="0" r="0" b="0"/>
            <wp:wrapNone/>
            <wp:docPr id="586" name="Picture 1995" descr="C:\Users\Darlene\AppData\Local\Microsoft\Windows\Temporary Internet Files\Content.IE5\PHLWH1UC\Made-with-Photosymbols-Logo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5" descr="C:\Users\Darlene\AppData\Local\Microsoft\Windows\Temporary Internet Files\Content.IE5\PHLWH1UC\Made-with-Photosymbols-Logo_1024x1024.pn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B22219" w14:textId="12279418" w:rsidR="00BE2DFD" w:rsidRDefault="00E6632B" w:rsidP="00BE2DFD">
      <w:pPr>
        <w:rPr>
          <w:rFonts w:ascii="Verdana" w:hAnsi="Verdana" w:cs="Times New Roman"/>
          <w:sz w:val="20"/>
          <w:szCs w:val="20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778048" behindDoc="1" locked="0" layoutInCell="1" allowOverlap="1" wp14:anchorId="482C4AF4" wp14:editId="4B354525">
            <wp:simplePos x="0" y="0"/>
            <wp:positionH relativeFrom="margin">
              <wp:posOffset>588216</wp:posOffset>
            </wp:positionH>
            <wp:positionV relativeFrom="paragraph">
              <wp:posOffset>189894</wp:posOffset>
            </wp:positionV>
            <wp:extent cx="1304925" cy="800100"/>
            <wp:effectExtent l="0" t="0" r="0" b="0"/>
            <wp:wrapNone/>
            <wp:docPr id="589" name="Picture 1998" descr="C:\Users\Darlene\AppData\Local\Microsoft\Windows\Temporary Internet Files\Content.IE5\E9Z6IB2B\CHANGE stamp 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8" descr="C:\Users\Darlene\AppData\Local\Microsoft\Windows\Temporary Internet Files\Content.IE5\E9Z6IB2B\CHANGE stamp rgb.jpg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NZ"/>
        </w:rPr>
        <w:drawing>
          <wp:anchor distT="0" distB="0" distL="114300" distR="114300" simplePos="0" relativeHeight="251781120" behindDoc="0" locked="0" layoutInCell="1" allowOverlap="1" wp14:anchorId="7B1B0FBB" wp14:editId="55AA6964">
            <wp:simplePos x="0" y="0"/>
            <wp:positionH relativeFrom="margin">
              <wp:align>center</wp:align>
            </wp:positionH>
            <wp:positionV relativeFrom="paragraph">
              <wp:posOffset>82550</wp:posOffset>
            </wp:positionV>
            <wp:extent cx="1028700" cy="974090"/>
            <wp:effectExtent l="0" t="0" r="0" b="0"/>
            <wp:wrapNone/>
            <wp:docPr id="587" name="Picture 1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6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97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C79266" w14:textId="377CD915" w:rsidR="00BE2DFD" w:rsidRPr="00146779" w:rsidRDefault="00BE2DFD" w:rsidP="00146779">
      <w:pPr>
        <w:rPr>
          <w:rFonts w:ascii="Verdana" w:hAnsi="Verdana" w:cs="Times New Roman"/>
          <w:sz w:val="20"/>
          <w:szCs w:val="20"/>
          <w:lang w:eastAsia="en-NZ"/>
        </w:rPr>
      </w:pPr>
    </w:p>
    <w:p w14:paraId="585092CC" w14:textId="77777777" w:rsidR="00146779" w:rsidRDefault="00146779" w:rsidP="00146779">
      <w:pPr>
        <w:ind w:left="720"/>
        <w:rPr>
          <w:szCs w:val="32"/>
          <w:lang w:eastAsia="en-NZ"/>
        </w:rPr>
      </w:pPr>
      <w:r>
        <w:rPr>
          <w:szCs w:val="32"/>
          <w:lang w:eastAsia="en-NZ"/>
        </w:rPr>
        <w:t xml:space="preserve">              </w:t>
      </w:r>
    </w:p>
    <w:p w14:paraId="75EB0825" w14:textId="1F061244" w:rsidR="00BE2DFD" w:rsidRPr="00B948CD" w:rsidRDefault="00BE2DFD" w:rsidP="00146779">
      <w:pPr>
        <w:rPr>
          <w:szCs w:val="32"/>
          <w:lang w:eastAsia="en-NZ"/>
        </w:rPr>
      </w:pPr>
    </w:p>
    <w:sectPr w:rsidR="00BE2DFD" w:rsidRPr="00B948CD" w:rsidSect="0035013B">
      <w:footerReference w:type="default" r:id="rId213"/>
      <w:footerReference w:type="first" r:id="rId214"/>
      <w:pgSz w:w="11906" w:h="16838"/>
      <w:pgMar w:top="1440" w:right="1440" w:bottom="1440" w:left="1440" w:header="708" w:footer="708" w:gutter="0"/>
      <w:pgNumType w:start="0"/>
      <w:cols w:space="708"/>
      <w:titlePg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952D452" w14:textId="77777777" w:rsidR="00B93326" w:rsidRDefault="00B93326">
      <w:pPr>
        <w:spacing w:after="0" w:line="240" w:lineRule="auto"/>
      </w:pPr>
      <w:r>
        <w:separator/>
      </w:r>
    </w:p>
  </w:endnote>
  <w:endnote w:type="continuationSeparator" w:id="0">
    <w:p w14:paraId="225B84CB" w14:textId="77777777" w:rsidR="00B93326" w:rsidRDefault="00B933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Trebuchet MS">
    <w:panose1 w:val="020B0603020202020204"/>
    <w:charset w:val="00"/>
    <w:family w:val="swiss"/>
    <w:pitch w:val="variable"/>
    <w:sig w:usb0="00000287" w:usb1="00000003" w:usb2="00000000" w:usb3="00000000" w:csb0="0000009F" w:csb1="00000000"/>
  </w:font>
  <w:font w:name="Arial Mäori">
    <w:altName w:val="Arial"/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53453929"/>
      <w:docPartObj>
        <w:docPartGallery w:val="Page Numbers (Bottom of Page)"/>
        <w:docPartUnique/>
      </w:docPartObj>
    </w:sdtPr>
    <w:sdtEndPr>
      <w:rPr>
        <w:noProof/>
        <w:sz w:val="28"/>
        <w:szCs w:val="28"/>
      </w:rPr>
    </w:sdtEndPr>
    <w:sdtContent>
      <w:p w14:paraId="435EF18B" w14:textId="2EDAE0CA" w:rsidR="00E6632B" w:rsidRPr="007D60CE" w:rsidRDefault="00E6632B">
        <w:pPr>
          <w:pStyle w:val="Footer"/>
          <w:jc w:val="right"/>
          <w:rPr>
            <w:sz w:val="28"/>
            <w:szCs w:val="28"/>
          </w:rPr>
        </w:pPr>
        <w:r w:rsidRPr="007D60CE">
          <w:rPr>
            <w:sz w:val="28"/>
            <w:szCs w:val="28"/>
          </w:rPr>
          <w:fldChar w:fldCharType="begin"/>
        </w:r>
        <w:r w:rsidRPr="007D60CE">
          <w:rPr>
            <w:sz w:val="28"/>
            <w:szCs w:val="28"/>
          </w:rPr>
          <w:instrText xml:space="preserve"> PAGE   \* MERGEFORMAT </w:instrText>
        </w:r>
        <w:r w:rsidRPr="007D60CE">
          <w:rPr>
            <w:sz w:val="28"/>
            <w:szCs w:val="28"/>
          </w:rPr>
          <w:fldChar w:fldCharType="separate"/>
        </w:r>
        <w:r w:rsidR="00B94B71">
          <w:rPr>
            <w:noProof/>
            <w:sz w:val="28"/>
            <w:szCs w:val="28"/>
          </w:rPr>
          <w:t>83</w:t>
        </w:r>
        <w:r w:rsidRPr="007D60CE">
          <w:rPr>
            <w:noProof/>
            <w:sz w:val="28"/>
            <w:szCs w:val="28"/>
          </w:rPr>
          <w:fldChar w:fldCharType="end"/>
        </w:r>
      </w:p>
    </w:sdtContent>
  </w:sdt>
  <w:p w14:paraId="2C6529E1" w14:textId="77777777" w:rsidR="00E6632B" w:rsidRDefault="00E6632B" w:rsidP="00112CAD">
    <w:pPr>
      <w:pStyle w:val="Footer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EF9509" w14:textId="77777777" w:rsidR="00E6632B" w:rsidRDefault="00E6632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81BB36B" w14:textId="77777777" w:rsidR="00B93326" w:rsidRDefault="00B93326">
      <w:pPr>
        <w:spacing w:after="0" w:line="240" w:lineRule="auto"/>
      </w:pPr>
      <w:r>
        <w:separator/>
      </w:r>
    </w:p>
  </w:footnote>
  <w:footnote w:type="continuationSeparator" w:id="0">
    <w:p w14:paraId="1575E939" w14:textId="77777777" w:rsidR="00B93326" w:rsidRDefault="00B9332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3"/>
    <w:multiLevelType w:val="singleLevel"/>
    <w:tmpl w:val="F2844FC4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B4B063B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3E219E7"/>
    <w:multiLevelType w:val="hybridMultilevel"/>
    <w:tmpl w:val="DBA4C97C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3" w15:restartNumberingAfterBreak="0">
    <w:nsid w:val="07C3662E"/>
    <w:multiLevelType w:val="hybridMultilevel"/>
    <w:tmpl w:val="8B7824B6"/>
    <w:lvl w:ilvl="0" w:tplc="1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0" w:hanging="360"/>
      </w:pPr>
      <w:rPr>
        <w:rFonts w:ascii="Wingdings" w:hAnsi="Wingdings" w:hint="default"/>
      </w:rPr>
    </w:lvl>
  </w:abstractNum>
  <w:abstractNum w:abstractNumId="4" w15:restartNumberingAfterBreak="0">
    <w:nsid w:val="0889109D"/>
    <w:multiLevelType w:val="hybridMultilevel"/>
    <w:tmpl w:val="01BAAFCE"/>
    <w:lvl w:ilvl="0" w:tplc="1409000B">
      <w:start w:val="1"/>
      <w:numFmt w:val="bullet"/>
      <w:lvlText w:val=""/>
      <w:lvlJc w:val="left"/>
      <w:pPr>
        <w:ind w:left="4414" w:hanging="360"/>
      </w:pPr>
      <w:rPr>
        <w:rFonts w:ascii="Wingdings" w:hAnsi="Wingdings" w:hint="default"/>
      </w:rPr>
    </w:lvl>
    <w:lvl w:ilvl="1" w:tplc="14090003" w:tentative="1">
      <w:start w:val="1"/>
      <w:numFmt w:val="bullet"/>
      <w:lvlText w:val="o"/>
      <w:lvlJc w:val="left"/>
      <w:pPr>
        <w:ind w:left="5134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854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74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94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014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34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54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74" w:hanging="360"/>
      </w:pPr>
      <w:rPr>
        <w:rFonts w:ascii="Wingdings" w:hAnsi="Wingdings" w:hint="default"/>
      </w:rPr>
    </w:lvl>
  </w:abstractNum>
  <w:abstractNum w:abstractNumId="5" w15:restartNumberingAfterBreak="0">
    <w:nsid w:val="09BF0467"/>
    <w:multiLevelType w:val="hybridMultilevel"/>
    <w:tmpl w:val="23E22140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118D00F0"/>
    <w:multiLevelType w:val="hybridMultilevel"/>
    <w:tmpl w:val="F3640996"/>
    <w:lvl w:ilvl="0" w:tplc="0726C1B6">
      <w:start w:val="1"/>
      <w:numFmt w:val="bullet"/>
      <w:pStyle w:val="Bullet2"/>
      <w:lvlText w:val=""/>
      <w:lvlJc w:val="left"/>
      <w:pPr>
        <w:tabs>
          <w:tab w:val="num" w:pos="797"/>
        </w:tabs>
        <w:ind w:left="79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3B076B8"/>
    <w:multiLevelType w:val="multilevel"/>
    <w:tmpl w:val="62724098"/>
    <w:lvl w:ilvl="0">
      <w:start w:val="1"/>
      <w:numFmt w:val="upperRoman"/>
      <w:lvlText w:val="Article %1."/>
      <w:lvlJc w:val="left"/>
      <w:rPr>
        <w:rFonts w:cs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</w:rPr>
    </w:lvl>
    <w:lvl w:ilvl="1">
      <w:start w:val="1"/>
      <w:numFmt w:val="decimalZero"/>
      <w:isLgl/>
      <w:lvlText w:val="Section %1.%2"/>
      <w:lvlJc w:val="left"/>
      <w:rPr>
        <w:rFonts w:cs="Times New Roman"/>
      </w:rPr>
    </w:lvl>
    <w:lvl w:ilvl="2">
      <w:start w:val="1"/>
      <w:numFmt w:val="lowerLetter"/>
      <w:lvlText w:val="(%3)"/>
      <w:lvlJc w:val="left"/>
      <w:pPr>
        <w:ind w:left="720" w:hanging="432"/>
      </w:pPr>
      <w:rPr>
        <w:rFonts w:cs="Times New Roman"/>
      </w:rPr>
    </w:lvl>
    <w:lvl w:ilvl="3">
      <w:start w:val="1"/>
      <w:numFmt w:val="lowerRoman"/>
      <w:lvlText w:val="(%4)"/>
      <w:lvlJc w:val="right"/>
      <w:pPr>
        <w:ind w:left="864" w:hanging="144"/>
      </w:pPr>
      <w:rPr>
        <w:rFonts w:cs="Times New Roman"/>
      </w:rPr>
    </w:lvl>
    <w:lvl w:ilvl="4">
      <w:start w:val="1"/>
      <w:numFmt w:val="decimal"/>
      <w:pStyle w:val="Heading5"/>
      <w:lvlText w:val="%5)"/>
      <w:lvlJc w:val="left"/>
      <w:pPr>
        <w:ind w:left="1008" w:hanging="432"/>
      </w:pPr>
      <w:rPr>
        <w:rFonts w:cs="Times New Roman"/>
      </w:rPr>
    </w:lvl>
    <w:lvl w:ilvl="5">
      <w:start w:val="1"/>
      <w:numFmt w:val="lowerLetter"/>
      <w:lvlText w:val="%6)"/>
      <w:lvlJc w:val="left"/>
      <w:pPr>
        <w:ind w:left="1152" w:hanging="432"/>
      </w:pPr>
      <w:rPr>
        <w:rFonts w:cs="Times New Roman"/>
      </w:rPr>
    </w:lvl>
    <w:lvl w:ilvl="6">
      <w:start w:val="1"/>
      <w:numFmt w:val="lowerRoman"/>
      <w:lvlText w:val="%7)"/>
      <w:lvlJc w:val="right"/>
      <w:pPr>
        <w:ind w:left="1296" w:hanging="288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1440" w:hanging="432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1584" w:hanging="144"/>
      </w:pPr>
      <w:rPr>
        <w:rFonts w:cs="Times New Roman"/>
      </w:rPr>
    </w:lvl>
  </w:abstractNum>
  <w:abstractNum w:abstractNumId="8" w15:restartNumberingAfterBreak="0">
    <w:nsid w:val="17E31DEE"/>
    <w:multiLevelType w:val="hybridMultilevel"/>
    <w:tmpl w:val="41FAA416"/>
    <w:lvl w:ilvl="0" w:tplc="5720BEDA">
      <w:start w:val="1"/>
      <w:numFmt w:val="decimal"/>
      <w:lvlText w:val="%1."/>
      <w:lvlJc w:val="left"/>
      <w:pPr>
        <w:ind w:left="3960" w:hanging="360"/>
      </w:pPr>
      <w:rPr>
        <w:rFonts w:cs="Times New Roman" w:hint="default"/>
      </w:rPr>
    </w:lvl>
    <w:lvl w:ilvl="1" w:tplc="18090019" w:tentative="1">
      <w:start w:val="1"/>
      <w:numFmt w:val="lowerLetter"/>
      <w:lvlText w:val="%2."/>
      <w:lvlJc w:val="left"/>
      <w:pPr>
        <w:ind w:left="4680" w:hanging="360"/>
      </w:pPr>
      <w:rPr>
        <w:rFonts w:cs="Times New Roman"/>
      </w:rPr>
    </w:lvl>
    <w:lvl w:ilvl="2" w:tplc="1809001B" w:tentative="1">
      <w:start w:val="1"/>
      <w:numFmt w:val="lowerRoman"/>
      <w:lvlText w:val="%3."/>
      <w:lvlJc w:val="right"/>
      <w:pPr>
        <w:ind w:left="5400" w:hanging="180"/>
      </w:pPr>
      <w:rPr>
        <w:rFonts w:cs="Times New Roman"/>
      </w:rPr>
    </w:lvl>
    <w:lvl w:ilvl="3" w:tplc="1809000F" w:tentative="1">
      <w:start w:val="1"/>
      <w:numFmt w:val="decimal"/>
      <w:lvlText w:val="%4."/>
      <w:lvlJc w:val="left"/>
      <w:pPr>
        <w:ind w:left="6120" w:hanging="360"/>
      </w:pPr>
      <w:rPr>
        <w:rFonts w:cs="Times New Roman"/>
      </w:rPr>
    </w:lvl>
    <w:lvl w:ilvl="4" w:tplc="18090019" w:tentative="1">
      <w:start w:val="1"/>
      <w:numFmt w:val="lowerLetter"/>
      <w:lvlText w:val="%5."/>
      <w:lvlJc w:val="left"/>
      <w:pPr>
        <w:ind w:left="6840" w:hanging="360"/>
      </w:pPr>
      <w:rPr>
        <w:rFonts w:cs="Times New Roman"/>
      </w:rPr>
    </w:lvl>
    <w:lvl w:ilvl="5" w:tplc="1809001B" w:tentative="1">
      <w:start w:val="1"/>
      <w:numFmt w:val="lowerRoman"/>
      <w:lvlText w:val="%6."/>
      <w:lvlJc w:val="right"/>
      <w:pPr>
        <w:ind w:left="7560" w:hanging="180"/>
      </w:pPr>
      <w:rPr>
        <w:rFonts w:cs="Times New Roman"/>
      </w:rPr>
    </w:lvl>
    <w:lvl w:ilvl="6" w:tplc="1809000F" w:tentative="1">
      <w:start w:val="1"/>
      <w:numFmt w:val="decimal"/>
      <w:lvlText w:val="%7."/>
      <w:lvlJc w:val="left"/>
      <w:pPr>
        <w:ind w:left="8280" w:hanging="360"/>
      </w:pPr>
      <w:rPr>
        <w:rFonts w:cs="Times New Roman"/>
      </w:rPr>
    </w:lvl>
    <w:lvl w:ilvl="7" w:tplc="18090019" w:tentative="1">
      <w:start w:val="1"/>
      <w:numFmt w:val="lowerLetter"/>
      <w:lvlText w:val="%8."/>
      <w:lvlJc w:val="left"/>
      <w:pPr>
        <w:ind w:left="9000" w:hanging="360"/>
      </w:pPr>
      <w:rPr>
        <w:rFonts w:cs="Times New Roman"/>
      </w:rPr>
    </w:lvl>
    <w:lvl w:ilvl="8" w:tplc="1809001B" w:tentative="1">
      <w:start w:val="1"/>
      <w:numFmt w:val="lowerRoman"/>
      <w:lvlText w:val="%9."/>
      <w:lvlJc w:val="right"/>
      <w:pPr>
        <w:ind w:left="9720" w:hanging="180"/>
      </w:pPr>
      <w:rPr>
        <w:rFonts w:cs="Times New Roman"/>
      </w:rPr>
    </w:lvl>
  </w:abstractNum>
  <w:abstractNum w:abstractNumId="9" w15:restartNumberingAfterBreak="0">
    <w:nsid w:val="189002CC"/>
    <w:multiLevelType w:val="multilevel"/>
    <w:tmpl w:val="2332A8FC"/>
    <w:lvl w:ilvl="0">
      <w:start w:val="1"/>
      <w:numFmt w:val="decimal"/>
      <w:pStyle w:val="List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pStyle w:val="List2"/>
      <w:lvlText w:val="%1.%2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lvlText w:val="%3.%1.%2"/>
      <w:lvlJc w:val="left"/>
      <w:pPr>
        <w:ind w:left="1080" w:hanging="360"/>
      </w:pPr>
      <w:rPr>
        <w:rFonts w:cs="Times New Roman" w:hint="default"/>
      </w:rPr>
    </w:lvl>
    <w:lvl w:ilvl="3">
      <w:start w:val="1"/>
      <w:numFmt w:val="decimal"/>
      <w:lvlText w:val="%4.%1.%2.%3"/>
      <w:lvlJc w:val="left"/>
      <w:pPr>
        <w:ind w:left="1440" w:hanging="360"/>
      </w:pPr>
      <w:rPr>
        <w:rFonts w:cs="Times New Roman" w:hint="default"/>
      </w:rPr>
    </w:lvl>
    <w:lvl w:ilvl="4">
      <w:start w:val="1"/>
      <w:numFmt w:val="decimal"/>
      <w:pStyle w:val="List5"/>
      <w:lvlText w:val="%5.%1.%2.%3.%4"/>
      <w:lvlJc w:val="left"/>
      <w:pPr>
        <w:ind w:left="1800" w:hanging="360"/>
      </w:pPr>
      <w:rPr>
        <w:rFonts w:cs="Times New Roman" w:hint="default"/>
      </w:rPr>
    </w:lvl>
    <w:lvl w:ilvl="5">
      <w:start w:val="1"/>
      <w:numFmt w:val="decimal"/>
      <w:lvlText w:val="%6.%1.%2.%3.%4.%5"/>
      <w:lvlJc w:val="left"/>
      <w:pPr>
        <w:ind w:left="2160" w:hanging="360"/>
      </w:pPr>
      <w:rPr>
        <w:rFonts w:cs="Times New Roman" w:hint="default"/>
      </w:rPr>
    </w:lvl>
    <w:lvl w:ilvl="6">
      <w:start w:val="1"/>
      <w:numFmt w:val="decimal"/>
      <w:lvlText w:val="%7.%6"/>
      <w:lvlJc w:val="left"/>
      <w:pPr>
        <w:ind w:left="2520" w:hanging="360"/>
      </w:pPr>
      <w:rPr>
        <w:rFonts w:cs="Times New Roman" w:hint="default"/>
      </w:rPr>
    </w:lvl>
    <w:lvl w:ilvl="7">
      <w:start w:val="1"/>
      <w:numFmt w:val="decimal"/>
      <w:lvlText w:val="%8.%7"/>
      <w:lvlJc w:val="left"/>
      <w:pPr>
        <w:ind w:left="2880" w:hanging="360"/>
      </w:pPr>
      <w:rPr>
        <w:rFonts w:cs="Times New Roman" w:hint="default"/>
      </w:rPr>
    </w:lvl>
    <w:lvl w:ilvl="8">
      <w:start w:val="1"/>
      <w:numFmt w:val="decimal"/>
      <w:lvlText w:val="%9.%8"/>
      <w:lvlJc w:val="left"/>
      <w:pPr>
        <w:ind w:left="3240" w:hanging="360"/>
      </w:pPr>
      <w:rPr>
        <w:rFonts w:cs="Times New Roman" w:hint="default"/>
      </w:rPr>
    </w:lvl>
  </w:abstractNum>
  <w:abstractNum w:abstractNumId="10" w15:restartNumberingAfterBreak="0">
    <w:nsid w:val="1D6B35D4"/>
    <w:multiLevelType w:val="hybridMultilevel"/>
    <w:tmpl w:val="9C2CDF30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1" w15:restartNumberingAfterBreak="0">
    <w:nsid w:val="20AA562A"/>
    <w:multiLevelType w:val="hybridMultilevel"/>
    <w:tmpl w:val="93CEAD9A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2" w15:restartNumberingAfterBreak="0">
    <w:nsid w:val="22817974"/>
    <w:multiLevelType w:val="hybridMultilevel"/>
    <w:tmpl w:val="D46CCF4C"/>
    <w:lvl w:ilvl="0" w:tplc="49FCAB94">
      <w:start w:val="1"/>
      <w:numFmt w:val="decimal"/>
      <w:lvlText w:val="%1."/>
      <w:lvlJc w:val="left"/>
      <w:pPr>
        <w:ind w:left="396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680" w:hanging="360"/>
      </w:pPr>
    </w:lvl>
    <w:lvl w:ilvl="2" w:tplc="1409001B" w:tentative="1">
      <w:start w:val="1"/>
      <w:numFmt w:val="lowerRoman"/>
      <w:lvlText w:val="%3."/>
      <w:lvlJc w:val="right"/>
      <w:pPr>
        <w:ind w:left="5400" w:hanging="180"/>
      </w:pPr>
    </w:lvl>
    <w:lvl w:ilvl="3" w:tplc="1409000F" w:tentative="1">
      <w:start w:val="1"/>
      <w:numFmt w:val="decimal"/>
      <w:lvlText w:val="%4."/>
      <w:lvlJc w:val="left"/>
      <w:pPr>
        <w:ind w:left="6120" w:hanging="360"/>
      </w:pPr>
    </w:lvl>
    <w:lvl w:ilvl="4" w:tplc="14090019" w:tentative="1">
      <w:start w:val="1"/>
      <w:numFmt w:val="lowerLetter"/>
      <w:lvlText w:val="%5."/>
      <w:lvlJc w:val="left"/>
      <w:pPr>
        <w:ind w:left="6840" w:hanging="360"/>
      </w:pPr>
    </w:lvl>
    <w:lvl w:ilvl="5" w:tplc="1409001B" w:tentative="1">
      <w:start w:val="1"/>
      <w:numFmt w:val="lowerRoman"/>
      <w:lvlText w:val="%6."/>
      <w:lvlJc w:val="right"/>
      <w:pPr>
        <w:ind w:left="7560" w:hanging="180"/>
      </w:pPr>
    </w:lvl>
    <w:lvl w:ilvl="6" w:tplc="1409000F" w:tentative="1">
      <w:start w:val="1"/>
      <w:numFmt w:val="decimal"/>
      <w:lvlText w:val="%7."/>
      <w:lvlJc w:val="left"/>
      <w:pPr>
        <w:ind w:left="8280" w:hanging="360"/>
      </w:pPr>
    </w:lvl>
    <w:lvl w:ilvl="7" w:tplc="14090019" w:tentative="1">
      <w:start w:val="1"/>
      <w:numFmt w:val="lowerLetter"/>
      <w:lvlText w:val="%8."/>
      <w:lvlJc w:val="left"/>
      <w:pPr>
        <w:ind w:left="9000" w:hanging="360"/>
      </w:pPr>
    </w:lvl>
    <w:lvl w:ilvl="8" w:tplc="1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3" w15:restartNumberingAfterBreak="0">
    <w:nsid w:val="236D3ACD"/>
    <w:multiLevelType w:val="hybridMultilevel"/>
    <w:tmpl w:val="15F01144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4" w15:restartNumberingAfterBreak="0">
    <w:nsid w:val="2D7E6E19"/>
    <w:multiLevelType w:val="hybridMultilevel"/>
    <w:tmpl w:val="1976410C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5" w15:restartNumberingAfterBreak="0">
    <w:nsid w:val="2F080483"/>
    <w:multiLevelType w:val="hybridMultilevel"/>
    <w:tmpl w:val="8B86057C"/>
    <w:lvl w:ilvl="0" w:tplc="18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2" w:tplc="1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hint="default"/>
      </w:rPr>
    </w:lvl>
    <w:lvl w:ilvl="5" w:tplc="1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hint="default"/>
      </w:rPr>
    </w:lvl>
    <w:lvl w:ilvl="8" w:tplc="18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6" w15:restartNumberingAfterBreak="0">
    <w:nsid w:val="2F9E0674"/>
    <w:multiLevelType w:val="hybridMultilevel"/>
    <w:tmpl w:val="8E1AF4D0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7" w15:restartNumberingAfterBreak="0">
    <w:nsid w:val="31A24061"/>
    <w:multiLevelType w:val="hybridMultilevel"/>
    <w:tmpl w:val="3A44AEAE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8" w15:restartNumberingAfterBreak="0">
    <w:nsid w:val="32756F90"/>
    <w:multiLevelType w:val="hybridMultilevel"/>
    <w:tmpl w:val="41FAA416"/>
    <w:lvl w:ilvl="0" w:tplc="5720BEDA">
      <w:start w:val="1"/>
      <w:numFmt w:val="decimal"/>
      <w:lvlText w:val="%1."/>
      <w:lvlJc w:val="left"/>
      <w:pPr>
        <w:ind w:left="3960" w:hanging="360"/>
      </w:pPr>
      <w:rPr>
        <w:rFonts w:cs="Times New Roman" w:hint="default"/>
      </w:rPr>
    </w:lvl>
    <w:lvl w:ilvl="1" w:tplc="18090019" w:tentative="1">
      <w:start w:val="1"/>
      <w:numFmt w:val="lowerLetter"/>
      <w:lvlText w:val="%2."/>
      <w:lvlJc w:val="left"/>
      <w:pPr>
        <w:ind w:left="4680" w:hanging="360"/>
      </w:pPr>
      <w:rPr>
        <w:rFonts w:cs="Times New Roman"/>
      </w:rPr>
    </w:lvl>
    <w:lvl w:ilvl="2" w:tplc="1809001B" w:tentative="1">
      <w:start w:val="1"/>
      <w:numFmt w:val="lowerRoman"/>
      <w:lvlText w:val="%3."/>
      <w:lvlJc w:val="right"/>
      <w:pPr>
        <w:ind w:left="5400" w:hanging="180"/>
      </w:pPr>
      <w:rPr>
        <w:rFonts w:cs="Times New Roman"/>
      </w:rPr>
    </w:lvl>
    <w:lvl w:ilvl="3" w:tplc="1809000F" w:tentative="1">
      <w:start w:val="1"/>
      <w:numFmt w:val="decimal"/>
      <w:lvlText w:val="%4."/>
      <w:lvlJc w:val="left"/>
      <w:pPr>
        <w:ind w:left="6120" w:hanging="360"/>
      </w:pPr>
      <w:rPr>
        <w:rFonts w:cs="Times New Roman"/>
      </w:rPr>
    </w:lvl>
    <w:lvl w:ilvl="4" w:tplc="18090019" w:tentative="1">
      <w:start w:val="1"/>
      <w:numFmt w:val="lowerLetter"/>
      <w:lvlText w:val="%5."/>
      <w:lvlJc w:val="left"/>
      <w:pPr>
        <w:ind w:left="6840" w:hanging="360"/>
      </w:pPr>
      <w:rPr>
        <w:rFonts w:cs="Times New Roman"/>
      </w:rPr>
    </w:lvl>
    <w:lvl w:ilvl="5" w:tplc="1809001B" w:tentative="1">
      <w:start w:val="1"/>
      <w:numFmt w:val="lowerRoman"/>
      <w:lvlText w:val="%6."/>
      <w:lvlJc w:val="right"/>
      <w:pPr>
        <w:ind w:left="7560" w:hanging="180"/>
      </w:pPr>
      <w:rPr>
        <w:rFonts w:cs="Times New Roman"/>
      </w:rPr>
    </w:lvl>
    <w:lvl w:ilvl="6" w:tplc="1809000F" w:tentative="1">
      <w:start w:val="1"/>
      <w:numFmt w:val="decimal"/>
      <w:lvlText w:val="%7."/>
      <w:lvlJc w:val="left"/>
      <w:pPr>
        <w:ind w:left="8280" w:hanging="360"/>
      </w:pPr>
      <w:rPr>
        <w:rFonts w:cs="Times New Roman"/>
      </w:rPr>
    </w:lvl>
    <w:lvl w:ilvl="7" w:tplc="18090019" w:tentative="1">
      <w:start w:val="1"/>
      <w:numFmt w:val="lowerLetter"/>
      <w:lvlText w:val="%8."/>
      <w:lvlJc w:val="left"/>
      <w:pPr>
        <w:ind w:left="9000" w:hanging="360"/>
      </w:pPr>
      <w:rPr>
        <w:rFonts w:cs="Times New Roman"/>
      </w:rPr>
    </w:lvl>
    <w:lvl w:ilvl="8" w:tplc="1809001B" w:tentative="1">
      <w:start w:val="1"/>
      <w:numFmt w:val="lowerRoman"/>
      <w:lvlText w:val="%9."/>
      <w:lvlJc w:val="right"/>
      <w:pPr>
        <w:ind w:left="9720" w:hanging="180"/>
      </w:pPr>
      <w:rPr>
        <w:rFonts w:cs="Times New Roman"/>
      </w:rPr>
    </w:lvl>
  </w:abstractNum>
  <w:abstractNum w:abstractNumId="19" w15:restartNumberingAfterBreak="0">
    <w:nsid w:val="328559F5"/>
    <w:multiLevelType w:val="hybridMultilevel"/>
    <w:tmpl w:val="9440FED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0" w15:restartNumberingAfterBreak="0">
    <w:nsid w:val="347111CE"/>
    <w:multiLevelType w:val="hybridMultilevel"/>
    <w:tmpl w:val="8E9C7DDE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1" w15:restartNumberingAfterBreak="0">
    <w:nsid w:val="36AF1F5E"/>
    <w:multiLevelType w:val="hybridMultilevel"/>
    <w:tmpl w:val="157EF618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2" w15:restartNumberingAfterBreak="0">
    <w:nsid w:val="3CB80C95"/>
    <w:multiLevelType w:val="multilevel"/>
    <w:tmpl w:val="84D6A60C"/>
    <w:lvl w:ilvl="0">
      <w:start w:val="1"/>
      <w:numFmt w:val="decimal"/>
      <w:pStyle w:val="ParaNumbered"/>
      <w:lvlText w:val="%1"/>
      <w:lvlJc w:val="left"/>
      <w:pPr>
        <w:tabs>
          <w:tab w:val="num" w:pos="425"/>
        </w:tabs>
        <w:ind w:left="425" w:hanging="425"/>
      </w:pPr>
    </w:lvl>
    <w:lvl w:ilvl="1">
      <w:start w:val="1"/>
      <w:numFmt w:val="lowerLetter"/>
      <w:lvlText w:val="%2"/>
      <w:lvlJc w:val="left"/>
      <w:pPr>
        <w:tabs>
          <w:tab w:val="num" w:pos="851"/>
        </w:tabs>
        <w:ind w:left="851" w:hanging="426"/>
      </w:pPr>
    </w:lvl>
    <w:lvl w:ilvl="2">
      <w:start w:val="1"/>
      <w:numFmt w:val="lowerRoman"/>
      <w:lvlText w:val="%3"/>
      <w:lvlJc w:val="left"/>
      <w:pPr>
        <w:tabs>
          <w:tab w:val="num" w:pos="1571"/>
        </w:tabs>
        <w:ind w:left="1276" w:hanging="425"/>
      </w:pPr>
    </w:lvl>
    <w:lvl w:ilvl="3">
      <w:start w:val="1"/>
      <w:numFmt w:val="decimal"/>
      <w:lvlText w:val="%4"/>
      <w:lvlJc w:val="left"/>
      <w:pPr>
        <w:tabs>
          <w:tab w:val="num" w:pos="2268"/>
        </w:tabs>
        <w:ind w:left="2268" w:hanging="567"/>
      </w:pPr>
      <w:rPr>
        <w:b w:val="0"/>
        <w:i/>
      </w:rPr>
    </w:lvl>
    <w:lvl w:ilvl="4">
      <w:start w:val="1"/>
      <w:numFmt w:val="lowerLetter"/>
      <w:lvlText w:val="%5"/>
      <w:lvlJc w:val="left"/>
      <w:pPr>
        <w:tabs>
          <w:tab w:val="num" w:pos="2835"/>
        </w:tabs>
        <w:ind w:left="2835" w:hanging="567"/>
      </w:pPr>
      <w:rPr>
        <w:b w:val="0"/>
        <w:i/>
      </w:rPr>
    </w:lvl>
    <w:lvl w:ilvl="5">
      <w:start w:val="1"/>
      <w:numFmt w:val="lowerRoman"/>
      <w:lvlText w:val="%6"/>
      <w:lvlJc w:val="left"/>
      <w:pPr>
        <w:tabs>
          <w:tab w:val="num" w:pos="3402"/>
        </w:tabs>
        <w:ind w:left="3402" w:hanging="567"/>
      </w:pPr>
      <w:rPr>
        <w:b w:val="0"/>
        <w:i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240" w:hanging="360"/>
      </w:pPr>
    </w:lvl>
  </w:abstractNum>
  <w:abstractNum w:abstractNumId="23" w15:restartNumberingAfterBreak="0">
    <w:nsid w:val="3CC81487"/>
    <w:multiLevelType w:val="hybridMultilevel"/>
    <w:tmpl w:val="0ACC8350"/>
    <w:lvl w:ilvl="0" w:tplc="87880772">
      <w:start w:val="3"/>
      <w:numFmt w:val="decimal"/>
      <w:lvlText w:val="%1."/>
      <w:lvlJc w:val="left"/>
      <w:pPr>
        <w:ind w:left="43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5040" w:hanging="360"/>
      </w:pPr>
    </w:lvl>
    <w:lvl w:ilvl="2" w:tplc="1409001B" w:tentative="1">
      <w:start w:val="1"/>
      <w:numFmt w:val="lowerRoman"/>
      <w:lvlText w:val="%3."/>
      <w:lvlJc w:val="right"/>
      <w:pPr>
        <w:ind w:left="5760" w:hanging="180"/>
      </w:pPr>
    </w:lvl>
    <w:lvl w:ilvl="3" w:tplc="1409000F" w:tentative="1">
      <w:start w:val="1"/>
      <w:numFmt w:val="decimal"/>
      <w:lvlText w:val="%4."/>
      <w:lvlJc w:val="left"/>
      <w:pPr>
        <w:ind w:left="6480" w:hanging="360"/>
      </w:pPr>
    </w:lvl>
    <w:lvl w:ilvl="4" w:tplc="14090019" w:tentative="1">
      <w:start w:val="1"/>
      <w:numFmt w:val="lowerLetter"/>
      <w:lvlText w:val="%5."/>
      <w:lvlJc w:val="left"/>
      <w:pPr>
        <w:ind w:left="7200" w:hanging="360"/>
      </w:pPr>
    </w:lvl>
    <w:lvl w:ilvl="5" w:tplc="1409001B" w:tentative="1">
      <w:start w:val="1"/>
      <w:numFmt w:val="lowerRoman"/>
      <w:lvlText w:val="%6."/>
      <w:lvlJc w:val="right"/>
      <w:pPr>
        <w:ind w:left="7920" w:hanging="180"/>
      </w:pPr>
    </w:lvl>
    <w:lvl w:ilvl="6" w:tplc="1409000F" w:tentative="1">
      <w:start w:val="1"/>
      <w:numFmt w:val="decimal"/>
      <w:lvlText w:val="%7."/>
      <w:lvlJc w:val="left"/>
      <w:pPr>
        <w:ind w:left="8640" w:hanging="360"/>
      </w:pPr>
    </w:lvl>
    <w:lvl w:ilvl="7" w:tplc="14090019" w:tentative="1">
      <w:start w:val="1"/>
      <w:numFmt w:val="lowerLetter"/>
      <w:lvlText w:val="%8."/>
      <w:lvlJc w:val="left"/>
      <w:pPr>
        <w:ind w:left="9360" w:hanging="360"/>
      </w:pPr>
    </w:lvl>
    <w:lvl w:ilvl="8" w:tplc="1409001B" w:tentative="1">
      <w:start w:val="1"/>
      <w:numFmt w:val="lowerRoman"/>
      <w:lvlText w:val="%9."/>
      <w:lvlJc w:val="right"/>
      <w:pPr>
        <w:ind w:left="10080" w:hanging="180"/>
      </w:pPr>
    </w:lvl>
  </w:abstractNum>
  <w:abstractNum w:abstractNumId="24" w15:restartNumberingAfterBreak="0">
    <w:nsid w:val="3D005821"/>
    <w:multiLevelType w:val="hybridMultilevel"/>
    <w:tmpl w:val="400ED4D0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5" w15:restartNumberingAfterBreak="0">
    <w:nsid w:val="3F3E67DF"/>
    <w:multiLevelType w:val="hybridMultilevel"/>
    <w:tmpl w:val="3FBC8544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6" w15:restartNumberingAfterBreak="0">
    <w:nsid w:val="48982C26"/>
    <w:multiLevelType w:val="hybridMultilevel"/>
    <w:tmpl w:val="E99EE4C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7" w15:restartNumberingAfterBreak="0">
    <w:nsid w:val="4AB40FC9"/>
    <w:multiLevelType w:val="hybridMultilevel"/>
    <w:tmpl w:val="9BD0EA6A"/>
    <w:lvl w:ilvl="0" w:tplc="14090001">
      <w:start w:val="1"/>
      <w:numFmt w:val="bullet"/>
      <w:lvlText w:val=""/>
      <w:lvlJc w:val="left"/>
      <w:pPr>
        <w:ind w:left="450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3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3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3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3" w:hanging="360"/>
      </w:pPr>
      <w:rPr>
        <w:rFonts w:ascii="Wingdings" w:hAnsi="Wingdings" w:hint="default"/>
      </w:rPr>
    </w:lvl>
  </w:abstractNum>
  <w:abstractNum w:abstractNumId="28" w15:restartNumberingAfterBreak="0">
    <w:nsid w:val="4E6965CF"/>
    <w:multiLevelType w:val="hybridMultilevel"/>
    <w:tmpl w:val="0C5475DE"/>
    <w:lvl w:ilvl="0" w:tplc="14090001">
      <w:start w:val="1"/>
      <w:numFmt w:val="bullet"/>
      <w:lvlText w:val=""/>
      <w:lvlJc w:val="left"/>
      <w:pPr>
        <w:ind w:left="4414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34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854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74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94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014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34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54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74" w:hanging="360"/>
      </w:pPr>
      <w:rPr>
        <w:rFonts w:ascii="Wingdings" w:hAnsi="Wingdings" w:hint="default"/>
      </w:rPr>
    </w:lvl>
  </w:abstractNum>
  <w:abstractNum w:abstractNumId="29" w15:restartNumberingAfterBreak="0">
    <w:nsid w:val="50650345"/>
    <w:multiLevelType w:val="hybridMultilevel"/>
    <w:tmpl w:val="3A148814"/>
    <w:lvl w:ilvl="0" w:tplc="C75A5DA0">
      <w:start w:val="1"/>
      <w:numFmt w:val="bullet"/>
      <w:pStyle w:val="Bullet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3595583"/>
    <w:multiLevelType w:val="hybridMultilevel"/>
    <w:tmpl w:val="B13602FE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1" w15:restartNumberingAfterBreak="0">
    <w:nsid w:val="58574A95"/>
    <w:multiLevelType w:val="hybridMultilevel"/>
    <w:tmpl w:val="15EE93AC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32" w15:restartNumberingAfterBreak="0">
    <w:nsid w:val="59915AA9"/>
    <w:multiLevelType w:val="hybridMultilevel"/>
    <w:tmpl w:val="9FBC886A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3" w15:restartNumberingAfterBreak="0">
    <w:nsid w:val="5B4F24D8"/>
    <w:multiLevelType w:val="hybridMultilevel"/>
    <w:tmpl w:val="3D242120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34" w15:restartNumberingAfterBreak="0">
    <w:nsid w:val="5BB45901"/>
    <w:multiLevelType w:val="hybridMultilevel"/>
    <w:tmpl w:val="879E63DE"/>
    <w:lvl w:ilvl="0" w:tplc="14090001">
      <w:start w:val="1"/>
      <w:numFmt w:val="bullet"/>
      <w:lvlText w:val=""/>
      <w:lvlJc w:val="left"/>
      <w:pPr>
        <w:ind w:left="4404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4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4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4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4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4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4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4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4" w:hanging="360"/>
      </w:pPr>
      <w:rPr>
        <w:rFonts w:ascii="Wingdings" w:hAnsi="Wingdings" w:hint="default"/>
      </w:rPr>
    </w:lvl>
  </w:abstractNum>
  <w:abstractNum w:abstractNumId="35" w15:restartNumberingAfterBreak="0">
    <w:nsid w:val="64170E2F"/>
    <w:multiLevelType w:val="hybridMultilevel"/>
    <w:tmpl w:val="D46CCF4C"/>
    <w:lvl w:ilvl="0" w:tplc="49FCAB94">
      <w:start w:val="1"/>
      <w:numFmt w:val="decimal"/>
      <w:lvlText w:val="%1."/>
      <w:lvlJc w:val="left"/>
      <w:pPr>
        <w:ind w:left="396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680" w:hanging="360"/>
      </w:pPr>
    </w:lvl>
    <w:lvl w:ilvl="2" w:tplc="1409001B" w:tentative="1">
      <w:start w:val="1"/>
      <w:numFmt w:val="lowerRoman"/>
      <w:lvlText w:val="%3."/>
      <w:lvlJc w:val="right"/>
      <w:pPr>
        <w:ind w:left="5400" w:hanging="180"/>
      </w:pPr>
    </w:lvl>
    <w:lvl w:ilvl="3" w:tplc="1409000F" w:tentative="1">
      <w:start w:val="1"/>
      <w:numFmt w:val="decimal"/>
      <w:lvlText w:val="%4."/>
      <w:lvlJc w:val="left"/>
      <w:pPr>
        <w:ind w:left="6120" w:hanging="360"/>
      </w:pPr>
    </w:lvl>
    <w:lvl w:ilvl="4" w:tplc="14090019" w:tentative="1">
      <w:start w:val="1"/>
      <w:numFmt w:val="lowerLetter"/>
      <w:lvlText w:val="%5."/>
      <w:lvlJc w:val="left"/>
      <w:pPr>
        <w:ind w:left="6840" w:hanging="360"/>
      </w:pPr>
    </w:lvl>
    <w:lvl w:ilvl="5" w:tplc="1409001B" w:tentative="1">
      <w:start w:val="1"/>
      <w:numFmt w:val="lowerRoman"/>
      <w:lvlText w:val="%6."/>
      <w:lvlJc w:val="right"/>
      <w:pPr>
        <w:ind w:left="7560" w:hanging="180"/>
      </w:pPr>
    </w:lvl>
    <w:lvl w:ilvl="6" w:tplc="1409000F" w:tentative="1">
      <w:start w:val="1"/>
      <w:numFmt w:val="decimal"/>
      <w:lvlText w:val="%7."/>
      <w:lvlJc w:val="left"/>
      <w:pPr>
        <w:ind w:left="8280" w:hanging="360"/>
      </w:pPr>
    </w:lvl>
    <w:lvl w:ilvl="7" w:tplc="14090019" w:tentative="1">
      <w:start w:val="1"/>
      <w:numFmt w:val="lowerLetter"/>
      <w:lvlText w:val="%8."/>
      <w:lvlJc w:val="left"/>
      <w:pPr>
        <w:ind w:left="9000" w:hanging="360"/>
      </w:pPr>
    </w:lvl>
    <w:lvl w:ilvl="8" w:tplc="1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36" w15:restartNumberingAfterBreak="0">
    <w:nsid w:val="6FEC6FA6"/>
    <w:multiLevelType w:val="hybridMultilevel"/>
    <w:tmpl w:val="EE94292C"/>
    <w:lvl w:ilvl="0" w:tplc="1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0" w:hanging="360"/>
      </w:pPr>
      <w:rPr>
        <w:rFonts w:ascii="Wingdings" w:hAnsi="Wingdings" w:hint="default"/>
      </w:rPr>
    </w:lvl>
  </w:abstractNum>
  <w:abstractNum w:abstractNumId="37" w15:restartNumberingAfterBreak="0">
    <w:nsid w:val="707F07B1"/>
    <w:multiLevelType w:val="hybridMultilevel"/>
    <w:tmpl w:val="9BCEBA4E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8" w15:restartNumberingAfterBreak="0">
    <w:nsid w:val="727C3DBF"/>
    <w:multiLevelType w:val="hybridMultilevel"/>
    <w:tmpl w:val="2182B924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9" w15:restartNumberingAfterBreak="0">
    <w:nsid w:val="763D63CA"/>
    <w:multiLevelType w:val="hybridMultilevel"/>
    <w:tmpl w:val="F022CA28"/>
    <w:lvl w:ilvl="0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</w:abstractNum>
  <w:abstractNum w:abstractNumId="40" w15:restartNumberingAfterBreak="0">
    <w:nsid w:val="781D30ED"/>
    <w:multiLevelType w:val="hybridMultilevel"/>
    <w:tmpl w:val="3D7C1A46"/>
    <w:lvl w:ilvl="0" w:tplc="14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9"/>
  </w:num>
  <w:num w:numId="4">
    <w:abstractNumId w:val="6"/>
  </w:num>
  <w:num w:numId="5">
    <w:abstractNumId w:val="7"/>
  </w:num>
  <w:num w:numId="6">
    <w:abstractNumId w:val="29"/>
  </w:num>
  <w:num w:numId="7">
    <w:abstractNumId w:val="40"/>
  </w:num>
  <w:num w:numId="8">
    <w:abstractNumId w:val="14"/>
  </w:num>
  <w:num w:numId="9">
    <w:abstractNumId w:val="10"/>
  </w:num>
  <w:num w:numId="10">
    <w:abstractNumId w:val="38"/>
  </w:num>
  <w:num w:numId="11">
    <w:abstractNumId w:val="37"/>
  </w:num>
  <w:num w:numId="12">
    <w:abstractNumId w:val="19"/>
  </w:num>
  <w:num w:numId="13">
    <w:abstractNumId w:val="28"/>
  </w:num>
  <w:num w:numId="14">
    <w:abstractNumId w:val="5"/>
  </w:num>
  <w:num w:numId="15">
    <w:abstractNumId w:val="39"/>
  </w:num>
  <w:num w:numId="16">
    <w:abstractNumId w:val="25"/>
  </w:num>
  <w:num w:numId="17">
    <w:abstractNumId w:val="27"/>
  </w:num>
  <w:num w:numId="18">
    <w:abstractNumId w:val="15"/>
  </w:num>
  <w:num w:numId="19">
    <w:abstractNumId w:val="18"/>
  </w:num>
  <w:num w:numId="20">
    <w:abstractNumId w:val="4"/>
  </w:num>
  <w:num w:numId="21">
    <w:abstractNumId w:val="30"/>
  </w:num>
  <w:num w:numId="22">
    <w:abstractNumId w:val="11"/>
  </w:num>
  <w:num w:numId="23">
    <w:abstractNumId w:val="31"/>
  </w:num>
  <w:num w:numId="24">
    <w:abstractNumId w:val="33"/>
  </w:num>
  <w:num w:numId="25">
    <w:abstractNumId w:val="12"/>
  </w:num>
  <w:num w:numId="26">
    <w:abstractNumId w:val="34"/>
  </w:num>
  <w:num w:numId="27">
    <w:abstractNumId w:val="24"/>
  </w:num>
  <w:num w:numId="28">
    <w:abstractNumId w:val="16"/>
  </w:num>
  <w:num w:numId="29">
    <w:abstractNumId w:val="2"/>
  </w:num>
  <w:num w:numId="30">
    <w:abstractNumId w:val="21"/>
  </w:num>
  <w:num w:numId="31">
    <w:abstractNumId w:val="17"/>
  </w:num>
  <w:num w:numId="32">
    <w:abstractNumId w:val="22"/>
  </w:num>
  <w:num w:numId="33">
    <w:abstractNumId w:val="36"/>
  </w:num>
  <w:num w:numId="34">
    <w:abstractNumId w:val="32"/>
  </w:num>
  <w:num w:numId="35">
    <w:abstractNumId w:val="26"/>
  </w:num>
  <w:num w:numId="36">
    <w:abstractNumId w:val="13"/>
  </w:num>
  <w:num w:numId="37">
    <w:abstractNumId w:val="3"/>
  </w:num>
  <w:num w:numId="38">
    <w:abstractNumId w:val="23"/>
  </w:num>
  <w:num w:numId="39">
    <w:abstractNumId w:val="8"/>
  </w:num>
  <w:num w:numId="40">
    <w:abstractNumId w:val="20"/>
  </w:num>
  <w:num w:numId="41">
    <w:abstractNumId w:val="35"/>
  </w:num>
  <w:numIdMacAtCleanup w:val="3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E2DFD"/>
    <w:rsid w:val="00001996"/>
    <w:rsid w:val="000111A5"/>
    <w:rsid w:val="00017B17"/>
    <w:rsid w:val="00020F11"/>
    <w:rsid w:val="00025DD8"/>
    <w:rsid w:val="00025F15"/>
    <w:rsid w:val="00026ECD"/>
    <w:rsid w:val="0002776F"/>
    <w:rsid w:val="00037202"/>
    <w:rsid w:val="00037216"/>
    <w:rsid w:val="00037EDF"/>
    <w:rsid w:val="00051837"/>
    <w:rsid w:val="0005772F"/>
    <w:rsid w:val="00057D17"/>
    <w:rsid w:val="00067A27"/>
    <w:rsid w:val="00075374"/>
    <w:rsid w:val="000865CB"/>
    <w:rsid w:val="000871E6"/>
    <w:rsid w:val="000A4057"/>
    <w:rsid w:val="000A408C"/>
    <w:rsid w:val="000A494C"/>
    <w:rsid w:val="000C05E4"/>
    <w:rsid w:val="000D19F7"/>
    <w:rsid w:val="000E55FC"/>
    <w:rsid w:val="000E7BB4"/>
    <w:rsid w:val="000E7C81"/>
    <w:rsid w:val="00105145"/>
    <w:rsid w:val="00105E8F"/>
    <w:rsid w:val="00112CAD"/>
    <w:rsid w:val="00117DFB"/>
    <w:rsid w:val="00117E13"/>
    <w:rsid w:val="00122C1A"/>
    <w:rsid w:val="001345EC"/>
    <w:rsid w:val="00134868"/>
    <w:rsid w:val="001354B5"/>
    <w:rsid w:val="00141463"/>
    <w:rsid w:val="00146779"/>
    <w:rsid w:val="00151641"/>
    <w:rsid w:val="00160970"/>
    <w:rsid w:val="00160F4F"/>
    <w:rsid w:val="00165142"/>
    <w:rsid w:val="0016661F"/>
    <w:rsid w:val="00182442"/>
    <w:rsid w:val="0018353A"/>
    <w:rsid w:val="00187CE9"/>
    <w:rsid w:val="001B3D8F"/>
    <w:rsid w:val="001B6EA4"/>
    <w:rsid w:val="001C2D56"/>
    <w:rsid w:val="001D0EEE"/>
    <w:rsid w:val="001E3DF2"/>
    <w:rsid w:val="001F3D4E"/>
    <w:rsid w:val="002042C0"/>
    <w:rsid w:val="0020796B"/>
    <w:rsid w:val="0021105E"/>
    <w:rsid w:val="00212433"/>
    <w:rsid w:val="0021774B"/>
    <w:rsid w:val="002258E4"/>
    <w:rsid w:val="002352AD"/>
    <w:rsid w:val="00237FE6"/>
    <w:rsid w:val="002476C5"/>
    <w:rsid w:val="00247B17"/>
    <w:rsid w:val="00252265"/>
    <w:rsid w:val="00255DC3"/>
    <w:rsid w:val="0025612C"/>
    <w:rsid w:val="00256535"/>
    <w:rsid w:val="0026375E"/>
    <w:rsid w:val="00263887"/>
    <w:rsid w:val="00263DF1"/>
    <w:rsid w:val="00265E5A"/>
    <w:rsid w:val="00274FBF"/>
    <w:rsid w:val="00275AC3"/>
    <w:rsid w:val="00276C2A"/>
    <w:rsid w:val="00282ACE"/>
    <w:rsid w:val="00282F03"/>
    <w:rsid w:val="0028327C"/>
    <w:rsid w:val="002A2915"/>
    <w:rsid w:val="002A4CF3"/>
    <w:rsid w:val="002D053E"/>
    <w:rsid w:val="002D1F1A"/>
    <w:rsid w:val="002D34CE"/>
    <w:rsid w:val="002E12FE"/>
    <w:rsid w:val="002E3A64"/>
    <w:rsid w:val="002E5A68"/>
    <w:rsid w:val="003020C8"/>
    <w:rsid w:val="00303EB5"/>
    <w:rsid w:val="0031488B"/>
    <w:rsid w:val="00314FBE"/>
    <w:rsid w:val="003236AA"/>
    <w:rsid w:val="00324C7E"/>
    <w:rsid w:val="00324D4B"/>
    <w:rsid w:val="00326076"/>
    <w:rsid w:val="00336369"/>
    <w:rsid w:val="0035013B"/>
    <w:rsid w:val="00370D21"/>
    <w:rsid w:val="003742E3"/>
    <w:rsid w:val="00377FA1"/>
    <w:rsid w:val="0038126A"/>
    <w:rsid w:val="00386C85"/>
    <w:rsid w:val="0038706F"/>
    <w:rsid w:val="003923D3"/>
    <w:rsid w:val="00395CA5"/>
    <w:rsid w:val="00397041"/>
    <w:rsid w:val="003B5B12"/>
    <w:rsid w:val="003C1265"/>
    <w:rsid w:val="003D4E79"/>
    <w:rsid w:val="003D53F1"/>
    <w:rsid w:val="003D60DD"/>
    <w:rsid w:val="003D63F7"/>
    <w:rsid w:val="003E709F"/>
    <w:rsid w:val="003F3DD6"/>
    <w:rsid w:val="00414555"/>
    <w:rsid w:val="00415C7F"/>
    <w:rsid w:val="00417DAB"/>
    <w:rsid w:val="00417EB6"/>
    <w:rsid w:val="0042254F"/>
    <w:rsid w:val="004261A1"/>
    <w:rsid w:val="004262EE"/>
    <w:rsid w:val="00444F2C"/>
    <w:rsid w:val="00445057"/>
    <w:rsid w:val="00446101"/>
    <w:rsid w:val="004537B7"/>
    <w:rsid w:val="0046066D"/>
    <w:rsid w:val="00466872"/>
    <w:rsid w:val="00470C7F"/>
    <w:rsid w:val="00476DC8"/>
    <w:rsid w:val="004823E2"/>
    <w:rsid w:val="00491F40"/>
    <w:rsid w:val="00492756"/>
    <w:rsid w:val="00493A2B"/>
    <w:rsid w:val="00495FE7"/>
    <w:rsid w:val="004A3C1D"/>
    <w:rsid w:val="004B2E1B"/>
    <w:rsid w:val="004B3F52"/>
    <w:rsid w:val="004B5CCD"/>
    <w:rsid w:val="004C3B38"/>
    <w:rsid w:val="004C41A6"/>
    <w:rsid w:val="004C4F24"/>
    <w:rsid w:val="004D0B09"/>
    <w:rsid w:val="004D442C"/>
    <w:rsid w:val="004D4B14"/>
    <w:rsid w:val="004E6663"/>
    <w:rsid w:val="00503F2E"/>
    <w:rsid w:val="005057A5"/>
    <w:rsid w:val="00507733"/>
    <w:rsid w:val="005079FF"/>
    <w:rsid w:val="00513A94"/>
    <w:rsid w:val="005174A5"/>
    <w:rsid w:val="0052298D"/>
    <w:rsid w:val="00525C04"/>
    <w:rsid w:val="00530087"/>
    <w:rsid w:val="00531C94"/>
    <w:rsid w:val="0053498F"/>
    <w:rsid w:val="00535014"/>
    <w:rsid w:val="005363BA"/>
    <w:rsid w:val="00544300"/>
    <w:rsid w:val="005513EE"/>
    <w:rsid w:val="005518C3"/>
    <w:rsid w:val="005533D9"/>
    <w:rsid w:val="005564B1"/>
    <w:rsid w:val="00557D29"/>
    <w:rsid w:val="0056221E"/>
    <w:rsid w:val="00573F24"/>
    <w:rsid w:val="0057453E"/>
    <w:rsid w:val="00594C06"/>
    <w:rsid w:val="005968D6"/>
    <w:rsid w:val="00596C0C"/>
    <w:rsid w:val="005A3BFC"/>
    <w:rsid w:val="005A56C5"/>
    <w:rsid w:val="005B0FA1"/>
    <w:rsid w:val="005B5B0F"/>
    <w:rsid w:val="005C3EDD"/>
    <w:rsid w:val="005D02C8"/>
    <w:rsid w:val="005D657C"/>
    <w:rsid w:val="005E1EF1"/>
    <w:rsid w:val="005E7275"/>
    <w:rsid w:val="005F102C"/>
    <w:rsid w:val="005F1FFE"/>
    <w:rsid w:val="005F41CB"/>
    <w:rsid w:val="005F466F"/>
    <w:rsid w:val="0061204A"/>
    <w:rsid w:val="00620D33"/>
    <w:rsid w:val="00630493"/>
    <w:rsid w:val="006416E2"/>
    <w:rsid w:val="0064199B"/>
    <w:rsid w:val="00642B93"/>
    <w:rsid w:val="006508C4"/>
    <w:rsid w:val="0065142C"/>
    <w:rsid w:val="006745E2"/>
    <w:rsid w:val="00674E69"/>
    <w:rsid w:val="00681D39"/>
    <w:rsid w:val="00691EEC"/>
    <w:rsid w:val="006922C2"/>
    <w:rsid w:val="006957D9"/>
    <w:rsid w:val="0069692C"/>
    <w:rsid w:val="006A2B6A"/>
    <w:rsid w:val="006A6F30"/>
    <w:rsid w:val="006B1E70"/>
    <w:rsid w:val="006B3E30"/>
    <w:rsid w:val="006B4300"/>
    <w:rsid w:val="006B5BA5"/>
    <w:rsid w:val="006B7742"/>
    <w:rsid w:val="006D3519"/>
    <w:rsid w:val="006D5D98"/>
    <w:rsid w:val="006D6E88"/>
    <w:rsid w:val="006F3FF7"/>
    <w:rsid w:val="006F7AC7"/>
    <w:rsid w:val="007001FA"/>
    <w:rsid w:val="00702E94"/>
    <w:rsid w:val="00712FCA"/>
    <w:rsid w:val="007154AD"/>
    <w:rsid w:val="00720F56"/>
    <w:rsid w:val="00721443"/>
    <w:rsid w:val="00724F28"/>
    <w:rsid w:val="0073693F"/>
    <w:rsid w:val="0074063F"/>
    <w:rsid w:val="00746A0D"/>
    <w:rsid w:val="00755518"/>
    <w:rsid w:val="0075651B"/>
    <w:rsid w:val="0075701D"/>
    <w:rsid w:val="007574FC"/>
    <w:rsid w:val="00757A0D"/>
    <w:rsid w:val="00771DA7"/>
    <w:rsid w:val="007743BC"/>
    <w:rsid w:val="00781548"/>
    <w:rsid w:val="00785F89"/>
    <w:rsid w:val="00787EF5"/>
    <w:rsid w:val="00790618"/>
    <w:rsid w:val="00791818"/>
    <w:rsid w:val="007946DC"/>
    <w:rsid w:val="007B2471"/>
    <w:rsid w:val="007B2962"/>
    <w:rsid w:val="007B6F6C"/>
    <w:rsid w:val="007C3E8C"/>
    <w:rsid w:val="007C4947"/>
    <w:rsid w:val="007C4A0E"/>
    <w:rsid w:val="007D27D3"/>
    <w:rsid w:val="007D438D"/>
    <w:rsid w:val="007E0D5B"/>
    <w:rsid w:val="007E2A4D"/>
    <w:rsid w:val="007F23CE"/>
    <w:rsid w:val="007F52DC"/>
    <w:rsid w:val="008124B8"/>
    <w:rsid w:val="00815A01"/>
    <w:rsid w:val="00834D7C"/>
    <w:rsid w:val="0083586D"/>
    <w:rsid w:val="008420EE"/>
    <w:rsid w:val="0085478D"/>
    <w:rsid w:val="00854EF2"/>
    <w:rsid w:val="00860428"/>
    <w:rsid w:val="00860734"/>
    <w:rsid w:val="00863C47"/>
    <w:rsid w:val="00870E3F"/>
    <w:rsid w:val="00872522"/>
    <w:rsid w:val="00886587"/>
    <w:rsid w:val="00887E19"/>
    <w:rsid w:val="00887FFB"/>
    <w:rsid w:val="008902B8"/>
    <w:rsid w:val="00897311"/>
    <w:rsid w:val="008A4F3A"/>
    <w:rsid w:val="008B65BC"/>
    <w:rsid w:val="008C0AA9"/>
    <w:rsid w:val="008C0D50"/>
    <w:rsid w:val="008D3AE3"/>
    <w:rsid w:val="008E38B8"/>
    <w:rsid w:val="008E46AB"/>
    <w:rsid w:val="008F0F69"/>
    <w:rsid w:val="008F6376"/>
    <w:rsid w:val="008F69A5"/>
    <w:rsid w:val="00901B88"/>
    <w:rsid w:val="00916289"/>
    <w:rsid w:val="00923BBC"/>
    <w:rsid w:val="00925797"/>
    <w:rsid w:val="0092588B"/>
    <w:rsid w:val="00925A1E"/>
    <w:rsid w:val="009275DB"/>
    <w:rsid w:val="00933233"/>
    <w:rsid w:val="00947951"/>
    <w:rsid w:val="00952721"/>
    <w:rsid w:val="00957244"/>
    <w:rsid w:val="00961332"/>
    <w:rsid w:val="00961794"/>
    <w:rsid w:val="00962D4B"/>
    <w:rsid w:val="00966455"/>
    <w:rsid w:val="0096667A"/>
    <w:rsid w:val="00980D61"/>
    <w:rsid w:val="00987590"/>
    <w:rsid w:val="009A4526"/>
    <w:rsid w:val="009B0191"/>
    <w:rsid w:val="009B08F5"/>
    <w:rsid w:val="009B0B89"/>
    <w:rsid w:val="009B1D19"/>
    <w:rsid w:val="009B3D66"/>
    <w:rsid w:val="009C1713"/>
    <w:rsid w:val="009C6305"/>
    <w:rsid w:val="009D160C"/>
    <w:rsid w:val="009D28F4"/>
    <w:rsid w:val="009D376C"/>
    <w:rsid w:val="009D4ECF"/>
    <w:rsid w:val="009D5019"/>
    <w:rsid w:val="009D5177"/>
    <w:rsid w:val="009E2FE2"/>
    <w:rsid w:val="009F1879"/>
    <w:rsid w:val="00A0214F"/>
    <w:rsid w:val="00A20480"/>
    <w:rsid w:val="00A246C0"/>
    <w:rsid w:val="00A24E1E"/>
    <w:rsid w:val="00A30538"/>
    <w:rsid w:val="00A3090E"/>
    <w:rsid w:val="00A32360"/>
    <w:rsid w:val="00A33571"/>
    <w:rsid w:val="00A33B2B"/>
    <w:rsid w:val="00A35D16"/>
    <w:rsid w:val="00A4093D"/>
    <w:rsid w:val="00A40CCD"/>
    <w:rsid w:val="00A42049"/>
    <w:rsid w:val="00A5496D"/>
    <w:rsid w:val="00A647AC"/>
    <w:rsid w:val="00A64B9C"/>
    <w:rsid w:val="00A70720"/>
    <w:rsid w:val="00A71803"/>
    <w:rsid w:val="00A71F3D"/>
    <w:rsid w:val="00A7358A"/>
    <w:rsid w:val="00A75FF5"/>
    <w:rsid w:val="00A774E3"/>
    <w:rsid w:val="00A77619"/>
    <w:rsid w:val="00A97541"/>
    <w:rsid w:val="00A977EC"/>
    <w:rsid w:val="00AA09F3"/>
    <w:rsid w:val="00AA536C"/>
    <w:rsid w:val="00AB6F6F"/>
    <w:rsid w:val="00AC1DC3"/>
    <w:rsid w:val="00AC1DE1"/>
    <w:rsid w:val="00AC5F1A"/>
    <w:rsid w:val="00AE1757"/>
    <w:rsid w:val="00AE732E"/>
    <w:rsid w:val="00AF3561"/>
    <w:rsid w:val="00AF44EC"/>
    <w:rsid w:val="00B04B84"/>
    <w:rsid w:val="00B0532E"/>
    <w:rsid w:val="00B067D4"/>
    <w:rsid w:val="00B07049"/>
    <w:rsid w:val="00B13EA3"/>
    <w:rsid w:val="00B27FED"/>
    <w:rsid w:val="00B323CD"/>
    <w:rsid w:val="00B34D4D"/>
    <w:rsid w:val="00B35231"/>
    <w:rsid w:val="00B3593D"/>
    <w:rsid w:val="00B40614"/>
    <w:rsid w:val="00B46581"/>
    <w:rsid w:val="00B50D4D"/>
    <w:rsid w:val="00B57104"/>
    <w:rsid w:val="00B57A43"/>
    <w:rsid w:val="00B635D8"/>
    <w:rsid w:val="00B65392"/>
    <w:rsid w:val="00B66322"/>
    <w:rsid w:val="00B7292F"/>
    <w:rsid w:val="00B80F68"/>
    <w:rsid w:val="00B821F1"/>
    <w:rsid w:val="00B85F41"/>
    <w:rsid w:val="00B900EB"/>
    <w:rsid w:val="00B90D23"/>
    <w:rsid w:val="00B93326"/>
    <w:rsid w:val="00B94B71"/>
    <w:rsid w:val="00BA0207"/>
    <w:rsid w:val="00BA18A3"/>
    <w:rsid w:val="00BA322D"/>
    <w:rsid w:val="00BB1A0A"/>
    <w:rsid w:val="00BB7609"/>
    <w:rsid w:val="00BC23A2"/>
    <w:rsid w:val="00BC2ED2"/>
    <w:rsid w:val="00BE191B"/>
    <w:rsid w:val="00BE2DFD"/>
    <w:rsid w:val="00BE3D8A"/>
    <w:rsid w:val="00BF319A"/>
    <w:rsid w:val="00C05877"/>
    <w:rsid w:val="00C0673A"/>
    <w:rsid w:val="00C117E6"/>
    <w:rsid w:val="00C11E29"/>
    <w:rsid w:val="00C140B2"/>
    <w:rsid w:val="00C160D4"/>
    <w:rsid w:val="00C235B1"/>
    <w:rsid w:val="00C240A2"/>
    <w:rsid w:val="00C26714"/>
    <w:rsid w:val="00C276BA"/>
    <w:rsid w:val="00C310E4"/>
    <w:rsid w:val="00C40C62"/>
    <w:rsid w:val="00C419FF"/>
    <w:rsid w:val="00C44D70"/>
    <w:rsid w:val="00C4798A"/>
    <w:rsid w:val="00C50696"/>
    <w:rsid w:val="00C52DE1"/>
    <w:rsid w:val="00C54BE4"/>
    <w:rsid w:val="00C602E3"/>
    <w:rsid w:val="00C613D2"/>
    <w:rsid w:val="00C741C5"/>
    <w:rsid w:val="00C757CE"/>
    <w:rsid w:val="00C81676"/>
    <w:rsid w:val="00C82571"/>
    <w:rsid w:val="00C9085B"/>
    <w:rsid w:val="00C9145B"/>
    <w:rsid w:val="00CA6FB1"/>
    <w:rsid w:val="00CB1607"/>
    <w:rsid w:val="00CC497C"/>
    <w:rsid w:val="00CC4E22"/>
    <w:rsid w:val="00CD6204"/>
    <w:rsid w:val="00CE10C9"/>
    <w:rsid w:val="00CE2C0D"/>
    <w:rsid w:val="00CF0C65"/>
    <w:rsid w:val="00CF191F"/>
    <w:rsid w:val="00CF57C2"/>
    <w:rsid w:val="00CF76E9"/>
    <w:rsid w:val="00D107EA"/>
    <w:rsid w:val="00D14872"/>
    <w:rsid w:val="00D27201"/>
    <w:rsid w:val="00D3276B"/>
    <w:rsid w:val="00D33C19"/>
    <w:rsid w:val="00D3702E"/>
    <w:rsid w:val="00D376A8"/>
    <w:rsid w:val="00D40F18"/>
    <w:rsid w:val="00D45F47"/>
    <w:rsid w:val="00D51038"/>
    <w:rsid w:val="00D510DE"/>
    <w:rsid w:val="00D51AA8"/>
    <w:rsid w:val="00D5328A"/>
    <w:rsid w:val="00D61864"/>
    <w:rsid w:val="00D6285B"/>
    <w:rsid w:val="00D665A9"/>
    <w:rsid w:val="00D7239C"/>
    <w:rsid w:val="00D74EB0"/>
    <w:rsid w:val="00D7771A"/>
    <w:rsid w:val="00D77BBE"/>
    <w:rsid w:val="00D80B00"/>
    <w:rsid w:val="00D84096"/>
    <w:rsid w:val="00D84BE6"/>
    <w:rsid w:val="00D92401"/>
    <w:rsid w:val="00D94A9B"/>
    <w:rsid w:val="00D96D7B"/>
    <w:rsid w:val="00D96FE8"/>
    <w:rsid w:val="00DA0D03"/>
    <w:rsid w:val="00DA1457"/>
    <w:rsid w:val="00DB3D20"/>
    <w:rsid w:val="00DB5CBD"/>
    <w:rsid w:val="00DC6815"/>
    <w:rsid w:val="00DC6E74"/>
    <w:rsid w:val="00DE47BF"/>
    <w:rsid w:val="00DF511A"/>
    <w:rsid w:val="00DF6171"/>
    <w:rsid w:val="00E00DFE"/>
    <w:rsid w:val="00E03ED2"/>
    <w:rsid w:val="00E04B77"/>
    <w:rsid w:val="00E1229C"/>
    <w:rsid w:val="00E1605A"/>
    <w:rsid w:val="00E16202"/>
    <w:rsid w:val="00E24BE7"/>
    <w:rsid w:val="00E275E4"/>
    <w:rsid w:val="00E35424"/>
    <w:rsid w:val="00E35FC6"/>
    <w:rsid w:val="00E40E5A"/>
    <w:rsid w:val="00E43FFA"/>
    <w:rsid w:val="00E52A35"/>
    <w:rsid w:val="00E57CA1"/>
    <w:rsid w:val="00E644C6"/>
    <w:rsid w:val="00E65B08"/>
    <w:rsid w:val="00E6632B"/>
    <w:rsid w:val="00E666C7"/>
    <w:rsid w:val="00E67A0F"/>
    <w:rsid w:val="00E71860"/>
    <w:rsid w:val="00E74719"/>
    <w:rsid w:val="00E83968"/>
    <w:rsid w:val="00E847AF"/>
    <w:rsid w:val="00E8549D"/>
    <w:rsid w:val="00E8657D"/>
    <w:rsid w:val="00E96C3F"/>
    <w:rsid w:val="00EA2413"/>
    <w:rsid w:val="00EA2B70"/>
    <w:rsid w:val="00EA5F1B"/>
    <w:rsid w:val="00EA696B"/>
    <w:rsid w:val="00EB161F"/>
    <w:rsid w:val="00EC2418"/>
    <w:rsid w:val="00ED48A3"/>
    <w:rsid w:val="00ED656F"/>
    <w:rsid w:val="00ED7274"/>
    <w:rsid w:val="00EE29A3"/>
    <w:rsid w:val="00EE3FBB"/>
    <w:rsid w:val="00EE4AB3"/>
    <w:rsid w:val="00EE55F6"/>
    <w:rsid w:val="00EF0959"/>
    <w:rsid w:val="00EF6DD3"/>
    <w:rsid w:val="00F034AA"/>
    <w:rsid w:val="00F11A25"/>
    <w:rsid w:val="00F16AEB"/>
    <w:rsid w:val="00F21B19"/>
    <w:rsid w:val="00F22B80"/>
    <w:rsid w:val="00F23A95"/>
    <w:rsid w:val="00F26CA4"/>
    <w:rsid w:val="00F30208"/>
    <w:rsid w:val="00F37CDA"/>
    <w:rsid w:val="00F579DE"/>
    <w:rsid w:val="00F8747E"/>
    <w:rsid w:val="00F92439"/>
    <w:rsid w:val="00F95FCD"/>
    <w:rsid w:val="00FA1928"/>
    <w:rsid w:val="00FA5EC5"/>
    <w:rsid w:val="00FB381E"/>
    <w:rsid w:val="00FB3A3D"/>
    <w:rsid w:val="00FB3F79"/>
    <w:rsid w:val="00FB469C"/>
    <w:rsid w:val="00FB553E"/>
    <w:rsid w:val="00FB6841"/>
    <w:rsid w:val="00FD26AC"/>
    <w:rsid w:val="00FD4A50"/>
    <w:rsid w:val="00FD6D8A"/>
    <w:rsid w:val="00FD72E7"/>
    <w:rsid w:val="00FE2297"/>
    <w:rsid w:val="00FE58B6"/>
    <w:rsid w:val="00FE776E"/>
    <w:rsid w:val="00FF2B1F"/>
    <w:rsid w:val="00FF6D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6C7BD9F1"/>
  <w15:chartTrackingRefBased/>
  <w15:docId w15:val="{6DED62F8-2A38-4B2A-A070-1A98E752E7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05145"/>
    <w:pPr>
      <w:spacing w:after="120" w:line="360" w:lineRule="auto"/>
    </w:pPr>
    <w:rPr>
      <w:rFonts w:ascii="Arial" w:eastAsia="Times New Roman" w:hAnsi="Arial" w:cs="Arial"/>
      <w:sz w:val="32"/>
    </w:rPr>
  </w:style>
  <w:style w:type="paragraph" w:styleId="Heading1">
    <w:name w:val="heading 1"/>
    <w:basedOn w:val="Normal"/>
    <w:next w:val="Normal"/>
    <w:link w:val="Heading1Char"/>
    <w:uiPriority w:val="99"/>
    <w:qFormat/>
    <w:rsid w:val="00BE2DFD"/>
    <w:pPr>
      <w:keepNext/>
      <w:keepLines/>
      <w:spacing w:before="360" w:after="240"/>
      <w:jc w:val="center"/>
      <w:outlineLvl w:val="0"/>
    </w:pPr>
    <w:rPr>
      <w:rFonts w:eastAsiaTheme="majorEastAsia"/>
      <w:b/>
      <w:bCs/>
      <w:color w:val="2F5496" w:themeColor="accent5" w:themeShade="BF"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9"/>
    <w:qFormat/>
    <w:rsid w:val="00BE2DFD"/>
    <w:pPr>
      <w:outlineLvl w:val="1"/>
    </w:pPr>
    <w:rPr>
      <w:b/>
      <w:sz w:val="28"/>
      <w:szCs w:val="28"/>
    </w:rPr>
  </w:style>
  <w:style w:type="paragraph" w:styleId="Heading3">
    <w:name w:val="heading 3"/>
    <w:basedOn w:val="Heading2"/>
    <w:next w:val="Normal"/>
    <w:link w:val="Heading3Char"/>
    <w:uiPriority w:val="99"/>
    <w:qFormat/>
    <w:rsid w:val="00BE2DFD"/>
    <w:pPr>
      <w:outlineLvl w:val="2"/>
    </w:pPr>
    <w:rPr>
      <w:sz w:val="24"/>
      <w:szCs w:val="24"/>
    </w:rPr>
  </w:style>
  <w:style w:type="paragraph" w:styleId="Heading4">
    <w:name w:val="heading 4"/>
    <w:basedOn w:val="Heading3"/>
    <w:next w:val="Normal"/>
    <w:link w:val="Heading4Char"/>
    <w:uiPriority w:val="99"/>
    <w:qFormat/>
    <w:rsid w:val="00BE2DFD"/>
    <w:pPr>
      <w:outlineLvl w:val="3"/>
    </w:pPr>
    <w:rPr>
      <w:b w:val="0"/>
      <w:i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rsid w:val="00BE2DFD"/>
    <w:pPr>
      <w:keepNext/>
      <w:keepLines/>
      <w:numPr>
        <w:ilvl w:val="4"/>
        <w:numId w:val="5"/>
      </w:numPr>
      <w:spacing w:before="200"/>
      <w:outlineLvl w:val="4"/>
    </w:pPr>
    <w:rPr>
      <w:rFonts w:eastAsiaTheme="majorEastAsia" w:cs="Times New Roman"/>
      <w:color w:val="1F4D78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E2DFD"/>
    <w:pPr>
      <w:keepNext/>
      <w:keepLines/>
      <w:spacing w:before="200" w:after="0"/>
      <w:outlineLvl w:val="5"/>
    </w:pPr>
    <w:rPr>
      <w:rFonts w:eastAsiaTheme="majorEastAsia" w:cs="Times New Roman"/>
      <w:i/>
      <w:iCs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E2DFD"/>
    <w:pPr>
      <w:keepNext/>
      <w:keepLines/>
      <w:spacing w:before="200" w:after="0"/>
      <w:outlineLvl w:val="6"/>
    </w:pPr>
    <w:rPr>
      <w:rFonts w:eastAsiaTheme="majorEastAsia" w:cs="Times New Roman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E2DFD"/>
    <w:pPr>
      <w:keepNext/>
      <w:keepLines/>
      <w:spacing w:before="200" w:after="0"/>
      <w:outlineLvl w:val="7"/>
    </w:pPr>
    <w:rPr>
      <w:rFonts w:eastAsiaTheme="majorEastAsia" w:cs="Times New Roman"/>
      <w:color w:val="404040" w:themeColor="text1" w:themeTint="BF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E2DFD"/>
    <w:pPr>
      <w:keepNext/>
      <w:keepLines/>
      <w:spacing w:before="200" w:after="0"/>
      <w:outlineLvl w:val="8"/>
    </w:pPr>
    <w:rPr>
      <w:rFonts w:eastAsiaTheme="majorEastAsia" w:cs="Times New Roman"/>
      <w:i/>
      <w:iCs/>
      <w:color w:val="404040" w:themeColor="text1" w:themeTint="BF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sid w:val="00BE2DFD"/>
    <w:rPr>
      <w:rFonts w:ascii="Arial" w:eastAsiaTheme="majorEastAsia" w:hAnsi="Arial" w:cs="Arial"/>
      <w:b/>
      <w:bCs/>
      <w:color w:val="2F5496" w:themeColor="accent5" w:themeShade="BF"/>
      <w:sz w:val="44"/>
      <w:szCs w:val="28"/>
    </w:rPr>
  </w:style>
  <w:style w:type="character" w:customStyle="1" w:styleId="Heading2Char">
    <w:name w:val="Heading 2 Char"/>
    <w:basedOn w:val="DefaultParagraphFont"/>
    <w:link w:val="Heading2"/>
    <w:uiPriority w:val="99"/>
    <w:rsid w:val="00BE2DFD"/>
    <w:rPr>
      <w:rFonts w:ascii="Arial" w:eastAsia="Times New Roman" w:hAnsi="Arial" w:cs="Arial"/>
      <w:b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9"/>
    <w:rsid w:val="00BE2DFD"/>
    <w:rPr>
      <w:rFonts w:ascii="Arial" w:eastAsia="Times New Roman" w:hAnsi="Arial" w:cs="Arial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9"/>
    <w:rsid w:val="00BE2DFD"/>
    <w:rPr>
      <w:rFonts w:ascii="Arial" w:eastAsia="Times New Roman" w:hAnsi="Arial" w:cs="Arial"/>
      <w:i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E2DFD"/>
    <w:rPr>
      <w:rFonts w:ascii="Arial" w:eastAsiaTheme="majorEastAsia" w:hAnsi="Arial" w:cs="Times New Roman"/>
      <w:color w:val="1F4D78" w:themeColor="accent1" w:themeShade="7F"/>
      <w:sz w:val="3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E2DFD"/>
    <w:rPr>
      <w:rFonts w:ascii="Arial" w:eastAsiaTheme="majorEastAsia" w:hAnsi="Arial" w:cs="Times New Roman"/>
      <w:i/>
      <w:iCs/>
      <w:color w:val="1F4D78" w:themeColor="accent1" w:themeShade="7F"/>
      <w:sz w:val="3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E2DFD"/>
    <w:rPr>
      <w:rFonts w:ascii="Arial" w:eastAsiaTheme="majorEastAsia" w:hAnsi="Arial" w:cs="Times New Roman"/>
      <w:i/>
      <w:iCs/>
      <w:color w:val="404040" w:themeColor="text1" w:themeTint="BF"/>
      <w:sz w:val="32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E2DFD"/>
    <w:rPr>
      <w:rFonts w:ascii="Arial" w:eastAsiaTheme="majorEastAsia" w:hAnsi="Arial" w:cs="Times New Roman"/>
      <w:color w:val="404040" w:themeColor="text1" w:themeTint="BF"/>
      <w:sz w:val="32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E2DFD"/>
    <w:rPr>
      <w:rFonts w:ascii="Arial" w:eastAsiaTheme="majorEastAsia" w:hAnsi="Arial" w:cs="Times New Roman"/>
      <w:i/>
      <w:iCs/>
      <w:color w:val="404040" w:themeColor="text1" w:themeTint="BF"/>
      <w:sz w:val="32"/>
      <w:szCs w:val="20"/>
    </w:rPr>
  </w:style>
  <w:style w:type="paragraph" w:styleId="ListParagraph">
    <w:name w:val="List Paragraph"/>
    <w:aliases w:val="List Paragraph1,Recommendation,List Paragraph11,TOC style,lp1,Bullet OSM,Proposal Bullet List,Bullets,Rec para,Dot pt,F5 List Paragraph,No Spacing1,List Paragraph Char Char Char,Indicator Text,Numbered Para 1,Colorful List - Accent 11,L"/>
    <w:basedOn w:val="Normal"/>
    <w:uiPriority w:val="34"/>
    <w:qFormat/>
    <w:rsid w:val="00BE2DFD"/>
    <w:pPr>
      <w:ind w:left="720"/>
      <w:contextualSpacing/>
    </w:pPr>
  </w:style>
  <w:style w:type="paragraph" w:styleId="List5">
    <w:name w:val="List 5"/>
    <w:basedOn w:val="Normal"/>
    <w:uiPriority w:val="99"/>
    <w:semiHidden/>
    <w:rsid w:val="00BE2DFD"/>
    <w:pPr>
      <w:numPr>
        <w:ilvl w:val="4"/>
        <w:numId w:val="3"/>
      </w:numPr>
      <w:contextualSpacing/>
    </w:pPr>
  </w:style>
  <w:style w:type="paragraph" w:styleId="List">
    <w:name w:val="List"/>
    <w:basedOn w:val="Normal"/>
    <w:uiPriority w:val="99"/>
    <w:rsid w:val="00BE2DFD"/>
    <w:pPr>
      <w:numPr>
        <w:numId w:val="3"/>
      </w:numPr>
      <w:ind w:left="454" w:hanging="454"/>
    </w:pPr>
  </w:style>
  <w:style w:type="paragraph" w:styleId="List2">
    <w:name w:val="List 2"/>
    <w:basedOn w:val="Normal"/>
    <w:uiPriority w:val="99"/>
    <w:rsid w:val="00BE2DFD"/>
    <w:pPr>
      <w:numPr>
        <w:ilvl w:val="1"/>
        <w:numId w:val="3"/>
      </w:numPr>
      <w:ind w:left="908" w:hanging="454"/>
    </w:pPr>
  </w:style>
  <w:style w:type="table" w:styleId="TableGrid">
    <w:name w:val="Table Grid"/>
    <w:basedOn w:val="TableNormal"/>
    <w:uiPriority w:val="59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10"/>
    <w:qFormat/>
    <w:rsid w:val="00BE2DFD"/>
    <w:pPr>
      <w:spacing w:after="300"/>
      <w:contextualSpacing/>
    </w:pPr>
    <w:rPr>
      <w:rFonts w:ascii="Georgia" w:eastAsiaTheme="majorEastAsia" w:hAnsi="Georgia" w:cs="Times New Roman"/>
      <w:spacing w:val="5"/>
      <w:kern w:val="28"/>
      <w:sz w:val="36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BE2DFD"/>
    <w:rPr>
      <w:rFonts w:ascii="Georgia" w:eastAsiaTheme="majorEastAsia" w:hAnsi="Georgia" w:cs="Times New Roman"/>
      <w:spacing w:val="5"/>
      <w:kern w:val="28"/>
      <w:sz w:val="36"/>
      <w:szCs w:val="52"/>
    </w:rPr>
  </w:style>
  <w:style w:type="paragraph" w:styleId="Subtitle">
    <w:name w:val="Subtitle"/>
    <w:basedOn w:val="Normal"/>
    <w:next w:val="Normal"/>
    <w:link w:val="SubtitleChar"/>
    <w:uiPriority w:val="99"/>
    <w:rsid w:val="00BE2DFD"/>
    <w:pPr>
      <w:numPr>
        <w:ilvl w:val="1"/>
      </w:numPr>
    </w:pPr>
    <w:rPr>
      <w:rFonts w:eastAsiaTheme="majorEastAsia" w:cs="Times New Roman"/>
      <w:b/>
      <w:iCs/>
      <w:spacing w:val="15"/>
      <w:sz w:val="28"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BE2DFD"/>
    <w:rPr>
      <w:rFonts w:ascii="Arial" w:eastAsiaTheme="majorEastAsia" w:hAnsi="Arial" w:cs="Times New Roman"/>
      <w:b/>
      <w:iCs/>
      <w:spacing w:val="15"/>
      <w:sz w:val="28"/>
      <w:szCs w:val="24"/>
    </w:rPr>
  </w:style>
  <w:style w:type="character" w:styleId="SubtleEmphasis">
    <w:name w:val="Subtle Emphasis"/>
    <w:basedOn w:val="Heading4Char"/>
    <w:uiPriority w:val="99"/>
    <w:rsid w:val="00BE2DFD"/>
    <w:rPr>
      <w:rFonts w:ascii="Verdana" w:eastAsia="Times New Roman" w:hAnsi="Verdana" w:cs="Times New Roman"/>
      <w:i/>
      <w:iCs/>
      <w:color w:val="auto"/>
      <w:sz w:val="24"/>
      <w:szCs w:val="24"/>
    </w:rPr>
  </w:style>
  <w:style w:type="paragraph" w:customStyle="1" w:styleId="Bullet1">
    <w:name w:val="Bullet1"/>
    <w:basedOn w:val="Normal"/>
    <w:qFormat/>
    <w:rsid w:val="00BE2DFD"/>
    <w:pPr>
      <w:numPr>
        <w:numId w:val="6"/>
      </w:numPr>
      <w:tabs>
        <w:tab w:val="left" w:pos="454"/>
      </w:tabs>
      <w:suppressAutoHyphens/>
      <w:autoSpaceDE w:val="0"/>
      <w:autoSpaceDN w:val="0"/>
      <w:adjustRightInd w:val="0"/>
      <w:ind w:left="567" w:hanging="567"/>
      <w:textAlignment w:val="center"/>
    </w:pPr>
    <w:rPr>
      <w:kern w:val="28"/>
      <w:szCs w:val="20"/>
      <w:lang w:val="en-US"/>
    </w:rPr>
  </w:style>
  <w:style w:type="paragraph" w:customStyle="1" w:styleId="Bullet2">
    <w:name w:val="Bullet2"/>
    <w:qFormat/>
    <w:rsid w:val="00BE2DFD"/>
    <w:pPr>
      <w:numPr>
        <w:numId w:val="4"/>
      </w:numPr>
      <w:spacing w:before="120" w:after="0" w:line="240" w:lineRule="auto"/>
    </w:pPr>
    <w:rPr>
      <w:rFonts w:ascii="Verdana" w:eastAsia="Times New Roman" w:hAnsi="Verdana" w:cs="Times New Roman"/>
      <w:sz w:val="20"/>
      <w:szCs w:val="20"/>
    </w:rPr>
  </w:style>
  <w:style w:type="character" w:styleId="Strong">
    <w:name w:val="Strong"/>
    <w:basedOn w:val="Heading4Char"/>
    <w:uiPriority w:val="22"/>
    <w:rsid w:val="00BE2DFD"/>
    <w:rPr>
      <w:rFonts w:ascii="Verdana" w:eastAsia="Times New Roman" w:hAnsi="Verdana" w:cs="Arial"/>
      <w:b/>
      <w:bCs/>
      <w:i/>
      <w:sz w:val="24"/>
      <w:szCs w:val="24"/>
    </w:rPr>
  </w:style>
  <w:style w:type="paragraph" w:styleId="TOCHeading">
    <w:name w:val="TOC Heading"/>
    <w:basedOn w:val="Heading1"/>
    <w:next w:val="Normal"/>
    <w:uiPriority w:val="39"/>
    <w:unhideWhenUsed/>
    <w:rsid w:val="00BE2DFD"/>
    <w:pPr>
      <w:spacing w:before="480" w:line="276" w:lineRule="auto"/>
      <w:outlineLvl w:val="9"/>
    </w:pPr>
    <w:rPr>
      <w:rFonts w:cs="Times New Roman"/>
      <w:lang w:val="en-US" w:eastAsia="ja-JP"/>
    </w:rPr>
  </w:style>
  <w:style w:type="paragraph" w:styleId="NoSpacing">
    <w:name w:val="No Spacing"/>
    <w:basedOn w:val="BodyText"/>
    <w:link w:val="NoSpacingChar"/>
    <w:uiPriority w:val="1"/>
    <w:qFormat/>
    <w:rsid w:val="00BE2DFD"/>
  </w:style>
  <w:style w:type="paragraph" w:styleId="BodyText">
    <w:name w:val="Body Text"/>
    <w:basedOn w:val="Normal"/>
    <w:link w:val="BodyTextChar"/>
    <w:uiPriority w:val="99"/>
    <w:semiHidden/>
    <w:rsid w:val="00BE2DFD"/>
  </w:style>
  <w:style w:type="character" w:customStyle="1" w:styleId="BodyTextChar">
    <w:name w:val="Body Text Char"/>
    <w:basedOn w:val="DefaultParagraphFont"/>
    <w:link w:val="BodyText"/>
    <w:uiPriority w:val="99"/>
    <w:semiHidden/>
    <w:rsid w:val="00BE2DFD"/>
    <w:rPr>
      <w:rFonts w:ascii="Arial" w:eastAsia="Times New Roman" w:hAnsi="Arial" w:cs="Arial"/>
      <w:sz w:val="32"/>
    </w:rPr>
  </w:style>
  <w:style w:type="character" w:customStyle="1" w:styleId="NoSpacingChar">
    <w:name w:val="No Spacing Char"/>
    <w:basedOn w:val="DefaultParagraphFont"/>
    <w:link w:val="NoSpacing"/>
    <w:uiPriority w:val="1"/>
    <w:locked/>
    <w:rsid w:val="00BE2DFD"/>
    <w:rPr>
      <w:rFonts w:ascii="Arial" w:eastAsia="Times New Roman" w:hAnsi="Arial" w:cs="Arial"/>
      <w:sz w:val="32"/>
    </w:rPr>
  </w:style>
  <w:style w:type="paragraph" w:styleId="Quote">
    <w:name w:val="Quote"/>
    <w:basedOn w:val="Normal"/>
    <w:next w:val="Normal"/>
    <w:link w:val="QuoteChar"/>
    <w:uiPriority w:val="29"/>
    <w:rsid w:val="00BE2DFD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BE2DFD"/>
    <w:rPr>
      <w:rFonts w:ascii="Arial" w:eastAsia="Times New Roman" w:hAnsi="Arial" w:cs="Arial"/>
      <w:i/>
      <w:iCs/>
      <w:color w:val="000000" w:themeColor="text1"/>
      <w:sz w:val="32"/>
    </w:rPr>
  </w:style>
  <w:style w:type="character" w:styleId="Emphasis">
    <w:name w:val="Emphasis"/>
    <w:basedOn w:val="DefaultParagraphFont"/>
    <w:uiPriority w:val="20"/>
    <w:rsid w:val="00BE2DFD"/>
    <w:rPr>
      <w:rFonts w:ascii="Verdana" w:hAnsi="Verdana" w:cs="Times New Roman"/>
      <w:b/>
      <w:sz w:val="20"/>
    </w:rPr>
  </w:style>
  <w:style w:type="paragraph" w:styleId="IntenseQuote">
    <w:name w:val="Intense Quote"/>
    <w:basedOn w:val="Normal"/>
    <w:next w:val="Normal"/>
    <w:link w:val="IntenseQuoteChar"/>
    <w:uiPriority w:val="30"/>
    <w:rsid w:val="00BE2DFD"/>
    <w:pPr>
      <w:pBdr>
        <w:bottom w:val="single" w:sz="4" w:space="4" w:color="5B9BD5" w:themeColor="accent1"/>
      </w:pBdr>
      <w:spacing w:before="200" w:after="280"/>
      <w:ind w:left="936" w:right="936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E2DFD"/>
    <w:rPr>
      <w:rFonts w:ascii="Arial" w:eastAsia="Times New Roman" w:hAnsi="Arial" w:cs="Arial"/>
      <w:b/>
      <w:bCs/>
      <w:i/>
      <w:iCs/>
      <w:sz w:val="32"/>
    </w:rPr>
  </w:style>
  <w:style w:type="paragraph" w:styleId="ListBullet2">
    <w:name w:val="List Bullet 2"/>
    <w:basedOn w:val="Normal"/>
    <w:uiPriority w:val="99"/>
    <w:rsid w:val="00BE2DFD"/>
    <w:pPr>
      <w:numPr>
        <w:numId w:val="1"/>
      </w:numPr>
      <w:tabs>
        <w:tab w:val="clear" w:pos="643"/>
      </w:tabs>
      <w:contextualSpacing/>
    </w:pPr>
  </w:style>
  <w:style w:type="paragraph" w:styleId="ListBullet">
    <w:name w:val="List Bullet"/>
    <w:basedOn w:val="Normal"/>
    <w:uiPriority w:val="99"/>
    <w:rsid w:val="00BE2DFD"/>
    <w:pPr>
      <w:numPr>
        <w:numId w:val="2"/>
      </w:numPr>
      <w:contextualSpacing/>
    </w:pPr>
  </w:style>
  <w:style w:type="character" w:styleId="BookTitle">
    <w:name w:val="Book Title"/>
    <w:basedOn w:val="DefaultParagraphFont"/>
    <w:uiPriority w:val="33"/>
    <w:rsid w:val="00BE2DFD"/>
    <w:rPr>
      <w:rFonts w:ascii="Verdana" w:hAnsi="Verdana" w:cs="Times New Roman"/>
      <w:bCs/>
      <w:i/>
      <w:spacing w:val="5"/>
      <w:sz w:val="20"/>
    </w:rPr>
  </w:style>
  <w:style w:type="character" w:styleId="IntenseReference">
    <w:name w:val="Intense Reference"/>
    <w:basedOn w:val="DefaultParagraphFont"/>
    <w:uiPriority w:val="32"/>
    <w:rsid w:val="00BE2DFD"/>
    <w:rPr>
      <w:rFonts w:cs="Times New Roman"/>
      <w:b/>
      <w:bCs/>
      <w:smallCaps/>
      <w:spacing w:val="5"/>
    </w:rPr>
  </w:style>
  <w:style w:type="character" w:styleId="SubtleReference">
    <w:name w:val="Subtle Reference"/>
    <w:basedOn w:val="DefaultParagraphFont"/>
    <w:uiPriority w:val="31"/>
    <w:rsid w:val="00BE2DFD"/>
    <w:rPr>
      <w:rFonts w:cs="Times New Roman"/>
      <w:smallCaps/>
    </w:rPr>
  </w:style>
  <w:style w:type="character" w:styleId="IntenseEmphasis">
    <w:name w:val="Intense Emphasis"/>
    <w:basedOn w:val="DefaultParagraphFont"/>
    <w:uiPriority w:val="21"/>
    <w:rsid w:val="00BE2DFD"/>
    <w:rPr>
      <w:rFonts w:cs="Times New Roman"/>
      <w:b/>
      <w:bCs/>
      <w:i/>
      <w:iCs/>
      <w:color w:val="auto"/>
    </w:rPr>
  </w:style>
  <w:style w:type="paragraph" w:styleId="BlockText">
    <w:name w:val="Block Text"/>
    <w:basedOn w:val="Normal"/>
    <w:uiPriority w:val="99"/>
    <w:semiHidden/>
    <w:rsid w:val="00BE2DFD"/>
    <w:pPr>
      <w:pBdr>
        <w:top w:val="single" w:sz="2" w:space="10" w:color="5B9BD5" w:themeColor="accent1" w:shadow="1" w:frame="1"/>
        <w:left w:val="single" w:sz="2" w:space="10" w:color="5B9BD5" w:themeColor="accent1" w:shadow="1" w:frame="1"/>
        <w:bottom w:val="single" w:sz="2" w:space="10" w:color="5B9BD5" w:themeColor="accent1" w:shadow="1" w:frame="1"/>
        <w:right w:val="single" w:sz="2" w:space="10" w:color="5B9BD5" w:themeColor="accent1" w:shadow="1" w:frame="1"/>
      </w:pBdr>
      <w:ind w:left="1152" w:right="1152"/>
    </w:pPr>
    <w:rPr>
      <w:rFonts w:eastAsiaTheme="minorEastAsia" w:cs="Times New Roman"/>
      <w:iCs/>
    </w:rPr>
  </w:style>
  <w:style w:type="character" w:styleId="EndnoteReference">
    <w:name w:val="endnote reference"/>
    <w:basedOn w:val="DefaultParagraphFont"/>
    <w:uiPriority w:val="99"/>
    <w:semiHidden/>
    <w:rsid w:val="00BE2DFD"/>
    <w:rPr>
      <w:rFonts w:ascii="Verdana" w:hAnsi="Verdana" w:cs="Times New Roman"/>
      <w:sz w:val="18"/>
      <w:vertAlign w:val="superscript"/>
    </w:rPr>
  </w:style>
  <w:style w:type="character" w:styleId="CommentReference">
    <w:name w:val="annotation reference"/>
    <w:basedOn w:val="DefaultParagraphFont"/>
    <w:uiPriority w:val="99"/>
    <w:semiHidden/>
    <w:rsid w:val="00BE2DFD"/>
    <w:rPr>
      <w:rFonts w:ascii="Verdana" w:hAnsi="Verdana"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BE2DFD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E2DFD"/>
    <w:rPr>
      <w:rFonts w:ascii="Arial" w:eastAsia="Times New Roman" w:hAnsi="Arial" w:cs="Arial"/>
      <w:sz w:val="32"/>
      <w:szCs w:val="20"/>
    </w:rPr>
  </w:style>
  <w:style w:type="paragraph" w:styleId="BodyText2">
    <w:name w:val="Body Text 2"/>
    <w:basedOn w:val="Normal"/>
    <w:link w:val="BodyText2Char"/>
    <w:uiPriority w:val="99"/>
    <w:semiHidden/>
    <w:rsid w:val="00BE2DFD"/>
    <w:pPr>
      <w:spacing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BE2DFD"/>
    <w:rPr>
      <w:rFonts w:ascii="Arial" w:eastAsia="Times New Roman" w:hAnsi="Arial" w:cs="Arial"/>
      <w:sz w:val="32"/>
    </w:rPr>
  </w:style>
  <w:style w:type="paragraph" w:styleId="BodyText3">
    <w:name w:val="Body Text 3"/>
    <w:basedOn w:val="Normal"/>
    <w:link w:val="BodyText3Char"/>
    <w:uiPriority w:val="99"/>
    <w:semiHidden/>
    <w:rsid w:val="00BE2DFD"/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BE2DFD"/>
    <w:rPr>
      <w:rFonts w:ascii="Arial" w:eastAsia="Times New Roman" w:hAnsi="Arial" w:cs="Arial"/>
      <w:sz w:val="32"/>
      <w:szCs w:val="16"/>
    </w:rPr>
  </w:style>
  <w:style w:type="paragraph" w:styleId="BodyTextIndent">
    <w:name w:val="Body Text Indent"/>
    <w:basedOn w:val="Normal"/>
    <w:link w:val="BodyTextIndentChar"/>
    <w:uiPriority w:val="99"/>
    <w:semiHidden/>
    <w:rsid w:val="00BE2DFD"/>
    <w:pPr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BE2DFD"/>
    <w:rPr>
      <w:rFonts w:ascii="Arial" w:eastAsia="Times New Roman" w:hAnsi="Arial" w:cs="Arial"/>
      <w:sz w:val="32"/>
    </w:rPr>
  </w:style>
  <w:style w:type="paragraph" w:styleId="TOC1">
    <w:name w:val="toc 1"/>
    <w:basedOn w:val="Normal"/>
    <w:next w:val="Normal"/>
    <w:autoRedefine/>
    <w:uiPriority w:val="39"/>
    <w:semiHidden/>
    <w:rsid w:val="00BE2DFD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rsid w:val="00BE2DFD"/>
    <w:pPr>
      <w:spacing w:after="100"/>
      <w:ind w:left="200"/>
    </w:pPr>
  </w:style>
  <w:style w:type="paragraph" w:styleId="TOC3">
    <w:name w:val="toc 3"/>
    <w:basedOn w:val="Normal"/>
    <w:next w:val="Normal"/>
    <w:autoRedefine/>
    <w:uiPriority w:val="39"/>
    <w:semiHidden/>
    <w:rsid w:val="00BE2DFD"/>
    <w:pPr>
      <w:spacing w:after="100"/>
      <w:ind w:left="400"/>
    </w:pPr>
  </w:style>
  <w:style w:type="paragraph" w:styleId="TOC4">
    <w:name w:val="toc 4"/>
    <w:basedOn w:val="Normal"/>
    <w:next w:val="Normal"/>
    <w:autoRedefine/>
    <w:uiPriority w:val="39"/>
    <w:semiHidden/>
    <w:rsid w:val="00BE2DFD"/>
    <w:pPr>
      <w:spacing w:after="100"/>
      <w:ind w:left="600"/>
    </w:pPr>
  </w:style>
  <w:style w:type="paragraph" w:styleId="TOC5">
    <w:name w:val="toc 5"/>
    <w:basedOn w:val="Normal"/>
    <w:next w:val="Normal"/>
    <w:autoRedefine/>
    <w:uiPriority w:val="39"/>
    <w:semiHidden/>
    <w:rsid w:val="00BE2DFD"/>
    <w:pPr>
      <w:spacing w:after="100"/>
      <w:ind w:left="800"/>
    </w:pPr>
  </w:style>
  <w:style w:type="paragraph" w:styleId="TOC6">
    <w:name w:val="toc 6"/>
    <w:basedOn w:val="Normal"/>
    <w:next w:val="Normal"/>
    <w:autoRedefine/>
    <w:uiPriority w:val="39"/>
    <w:semiHidden/>
    <w:rsid w:val="00BE2DFD"/>
    <w:pPr>
      <w:spacing w:after="100"/>
      <w:ind w:left="1000"/>
    </w:pPr>
  </w:style>
  <w:style w:type="paragraph" w:styleId="TOC7">
    <w:name w:val="toc 7"/>
    <w:basedOn w:val="Normal"/>
    <w:next w:val="Normal"/>
    <w:autoRedefine/>
    <w:uiPriority w:val="39"/>
    <w:semiHidden/>
    <w:rsid w:val="00BE2DFD"/>
    <w:pPr>
      <w:spacing w:after="100"/>
      <w:ind w:left="1200"/>
    </w:pPr>
  </w:style>
  <w:style w:type="paragraph" w:styleId="TOC8">
    <w:name w:val="toc 8"/>
    <w:basedOn w:val="Normal"/>
    <w:next w:val="Normal"/>
    <w:autoRedefine/>
    <w:uiPriority w:val="39"/>
    <w:semiHidden/>
    <w:rsid w:val="00BE2DFD"/>
    <w:pPr>
      <w:spacing w:after="100"/>
      <w:ind w:left="1400"/>
    </w:pPr>
  </w:style>
  <w:style w:type="paragraph" w:styleId="TOC9">
    <w:name w:val="toc 9"/>
    <w:basedOn w:val="Normal"/>
    <w:next w:val="Normal"/>
    <w:autoRedefine/>
    <w:uiPriority w:val="39"/>
    <w:semiHidden/>
    <w:rsid w:val="00BE2DFD"/>
    <w:pPr>
      <w:spacing w:after="100"/>
      <w:ind w:left="1600"/>
    </w:pPr>
  </w:style>
  <w:style w:type="paragraph" w:styleId="BalloonText">
    <w:name w:val="Balloon Text"/>
    <w:basedOn w:val="Normal"/>
    <w:link w:val="BalloonTextChar"/>
    <w:uiPriority w:val="99"/>
    <w:semiHidden/>
    <w:rsid w:val="00BE2DFD"/>
    <w:pPr>
      <w:spacing w:after="0" w:line="240" w:lineRule="auto"/>
    </w:pPr>
    <w:rPr>
      <w:rFonts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2DFD"/>
    <w:rPr>
      <w:rFonts w:ascii="Arial" w:eastAsia="Times New Roman" w:hAnsi="Arial" w:cs="Tahoma"/>
      <w:sz w:val="16"/>
      <w:szCs w:val="16"/>
    </w:rPr>
  </w:style>
  <w:style w:type="table" w:styleId="LightShading">
    <w:name w:val="Light Shading"/>
    <w:basedOn w:val="TableNormal"/>
    <w:uiPriority w:val="60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 w:themeShade="BF"/>
      <w:sz w:val="18"/>
      <w:szCs w:val="20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BE2DFD"/>
    <w:pPr>
      <w:spacing w:after="0" w:line="240" w:lineRule="auto"/>
    </w:pPr>
    <w:rPr>
      <w:rFonts w:ascii="Verdana" w:eastAsia="Times New Roman" w:hAnsi="Verdana" w:cs="Times New Roman"/>
      <w:color w:val="2E74B5" w:themeColor="accent1" w:themeShade="BF"/>
      <w:sz w:val="18"/>
      <w:szCs w:val="20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BE2DFD"/>
    <w:pPr>
      <w:spacing w:after="0" w:line="240" w:lineRule="auto"/>
    </w:pPr>
    <w:rPr>
      <w:rFonts w:ascii="Verdana" w:eastAsia="Times New Roman" w:hAnsi="Verdana" w:cs="Times New Roman"/>
      <w:color w:val="C45911" w:themeColor="accent2" w:themeShade="BF"/>
      <w:sz w:val="18"/>
      <w:szCs w:val="20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BE2DFD"/>
    <w:pPr>
      <w:spacing w:after="0" w:line="240" w:lineRule="auto"/>
    </w:pPr>
    <w:rPr>
      <w:rFonts w:ascii="Verdana" w:eastAsia="Times New Roman" w:hAnsi="Verdana" w:cs="Times New Roman"/>
      <w:color w:val="7B7B7B" w:themeColor="accent3" w:themeShade="BF"/>
      <w:sz w:val="18"/>
      <w:szCs w:val="20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BE2DFD"/>
    <w:pPr>
      <w:spacing w:after="0" w:line="240" w:lineRule="auto"/>
    </w:pPr>
    <w:rPr>
      <w:rFonts w:ascii="Verdana" w:eastAsia="Times New Roman" w:hAnsi="Verdana" w:cs="Times New Roman"/>
      <w:color w:val="BF8F00" w:themeColor="accent4" w:themeShade="BF"/>
      <w:sz w:val="18"/>
      <w:szCs w:val="20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BE2DFD"/>
    <w:pPr>
      <w:spacing w:after="0" w:line="240" w:lineRule="auto"/>
    </w:pPr>
    <w:rPr>
      <w:rFonts w:ascii="Verdana" w:eastAsia="Times New Roman" w:hAnsi="Verdana" w:cs="Times New Roman"/>
      <w:color w:val="2F5496" w:themeColor="accent5" w:themeShade="BF"/>
      <w:sz w:val="18"/>
      <w:szCs w:val="20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BE2DFD"/>
    <w:pPr>
      <w:spacing w:after="0" w:line="240" w:lineRule="auto"/>
    </w:pPr>
    <w:rPr>
      <w:rFonts w:ascii="Verdana" w:eastAsia="Times New Roman" w:hAnsi="Verdana" w:cs="Times New Roman"/>
      <w:color w:val="538135" w:themeColor="accent6" w:themeShade="BF"/>
      <w:sz w:val="18"/>
      <w:szCs w:val="20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</w:style>
  <w:style w:type="table" w:styleId="LightList">
    <w:name w:val="Light List"/>
    <w:basedOn w:val="TableNormal"/>
    <w:uiPriority w:val="61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/>
      </w:pPr>
      <w:rPr>
        <w:rFonts w:cs="Times New Roman"/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/>
      </w:pPr>
      <w:rPr>
        <w:rFonts w:cs="Times New Roman"/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pPr>
        <w:spacing w:before="0" w:after="0"/>
      </w:pPr>
      <w:rPr>
        <w:rFonts w:cs="Times New Roman"/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pPr>
        <w:spacing w:before="0" w:after="0"/>
      </w:pPr>
      <w:rPr>
        <w:rFonts w:cs="Times New Roman"/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pPr>
        <w:spacing w:before="0" w:after="0"/>
      </w:pPr>
      <w:rPr>
        <w:rFonts w:cs="Times New Roman"/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</w:tblBorders>
    </w:tblPr>
    <w:tblStylePr w:type="firstRow">
      <w:pPr>
        <w:spacing w:before="0" w:after="0"/>
      </w:pPr>
      <w:rPr>
        <w:rFonts w:cs="Times New Roman"/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pPr>
        <w:spacing w:before="0" w:after="0"/>
      </w:pPr>
      <w:rPr>
        <w:rFonts w:cs="Times New Roman"/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</w:style>
  <w:style w:type="table" w:styleId="LightGrid">
    <w:name w:val="Light Grid"/>
    <w:basedOn w:val="TableNormal"/>
    <w:uiPriority w:val="62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/>
      </w:pPr>
      <w:rPr>
        <w:rFonts w:asciiTheme="majorHAnsi" w:eastAsiaTheme="majorEastAsia" w:hAnsiTheme="majorHAnsi" w:cs="Times New Roman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/>
      </w:pPr>
      <w:rPr>
        <w:rFonts w:asciiTheme="majorHAnsi" w:eastAsiaTheme="majorEastAsia" w:hAnsiTheme="majorHAnsi" w:cs="Times New Roman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="Times New Roman"/>
        <w:b/>
        <w:bCs/>
      </w:rPr>
    </w:tblStylePr>
    <w:tblStylePr w:type="lastCol">
      <w:rPr>
        <w:rFonts w:asciiTheme="majorHAnsi" w:eastAsiaTheme="majorEastAsia" w:hAnsiTheme="majorHAnsi" w:cs="Times New Roman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rPr>
        <w:rFonts w:cs="Times New Roman"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rPr>
        <w:rFonts w:cs="Times New Roman"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rPr>
        <w:rFonts w:cs="Times New Roman"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blStylePr w:type="firstRow">
      <w:pPr>
        <w:spacing w:before="0" w:after="0"/>
      </w:pPr>
      <w:rPr>
        <w:rFonts w:asciiTheme="majorHAnsi" w:eastAsiaTheme="majorEastAsia" w:hAnsiTheme="majorHAnsi" w:cs="Times New Roman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1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lastRow">
      <w:pPr>
        <w:spacing w:before="0" w:after="0"/>
      </w:pPr>
      <w:rPr>
        <w:rFonts w:asciiTheme="majorHAnsi" w:eastAsiaTheme="majorEastAsia" w:hAnsiTheme="majorHAnsi" w:cs="Times New Roman"/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firstCol">
      <w:rPr>
        <w:rFonts w:asciiTheme="majorHAnsi" w:eastAsiaTheme="majorEastAsia" w:hAnsiTheme="majorHAnsi" w:cs="Times New Roman"/>
        <w:b/>
        <w:bCs/>
      </w:rPr>
    </w:tblStylePr>
    <w:tblStylePr w:type="lastCol">
      <w:rPr>
        <w:rFonts w:asciiTheme="majorHAnsi" w:eastAsiaTheme="majorEastAsia" w:hAnsiTheme="majorHAnsi" w:cs="Times New Roman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Vert">
      <w:rPr>
        <w:rFonts w:cs="Times New Roman"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  <w:shd w:val="clear" w:color="auto" w:fill="D6E6F4" w:themeFill="accent1" w:themeFillTint="3F"/>
      </w:tcPr>
    </w:tblStylePr>
    <w:tblStylePr w:type="band1Horz">
      <w:rPr>
        <w:rFonts w:cs="Times New Roman"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  <w:shd w:val="clear" w:color="auto" w:fill="D6E6F4" w:themeFill="accent1" w:themeFillTint="3F"/>
      </w:tcPr>
    </w:tblStylePr>
    <w:tblStylePr w:type="band2Horz">
      <w:rPr>
        <w:rFonts w:cs="Times New Roman"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blStylePr w:type="firstRow">
      <w:pPr>
        <w:spacing w:before="0" w:after="0"/>
      </w:pPr>
      <w:rPr>
        <w:rFonts w:asciiTheme="majorHAnsi" w:eastAsiaTheme="majorEastAsia" w:hAnsiTheme="majorHAnsi" w:cs="Times New Roman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1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lastRow">
      <w:pPr>
        <w:spacing w:before="0" w:after="0"/>
      </w:pPr>
      <w:rPr>
        <w:rFonts w:asciiTheme="majorHAnsi" w:eastAsiaTheme="majorEastAsia" w:hAnsiTheme="majorHAnsi" w:cs="Times New Roman"/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firstCol">
      <w:rPr>
        <w:rFonts w:asciiTheme="majorHAnsi" w:eastAsiaTheme="majorEastAsia" w:hAnsiTheme="majorHAnsi" w:cs="Times New Roman"/>
        <w:b/>
        <w:bCs/>
      </w:rPr>
    </w:tblStylePr>
    <w:tblStylePr w:type="lastCol">
      <w:rPr>
        <w:rFonts w:asciiTheme="majorHAnsi" w:eastAsiaTheme="majorEastAsia" w:hAnsiTheme="majorHAnsi" w:cs="Times New Roman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Vert">
      <w:rPr>
        <w:rFonts w:cs="Times New Roman"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  <w:shd w:val="clear" w:color="auto" w:fill="FADECB" w:themeFill="accent2" w:themeFillTint="3F"/>
      </w:tcPr>
    </w:tblStylePr>
    <w:tblStylePr w:type="band1Horz">
      <w:rPr>
        <w:rFonts w:cs="Times New Roman"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  <w:shd w:val="clear" w:color="auto" w:fill="FADECB" w:themeFill="accent2" w:themeFillTint="3F"/>
      </w:tcPr>
    </w:tblStylePr>
    <w:tblStylePr w:type="band2Horz">
      <w:rPr>
        <w:rFonts w:cs="Times New Roman"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blStylePr w:type="firstRow">
      <w:pPr>
        <w:spacing w:before="0" w:after="0"/>
      </w:pPr>
      <w:rPr>
        <w:rFonts w:asciiTheme="majorHAnsi" w:eastAsiaTheme="majorEastAsia" w:hAnsiTheme="majorHAnsi" w:cs="Times New Roman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1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lastRow">
      <w:pPr>
        <w:spacing w:before="0" w:after="0"/>
      </w:pPr>
      <w:rPr>
        <w:rFonts w:asciiTheme="majorHAnsi" w:eastAsiaTheme="majorEastAsia" w:hAnsiTheme="majorHAnsi" w:cs="Times New Roman"/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firstCol">
      <w:rPr>
        <w:rFonts w:asciiTheme="majorHAnsi" w:eastAsiaTheme="majorEastAsia" w:hAnsiTheme="majorHAnsi" w:cs="Times New Roman"/>
        <w:b/>
        <w:bCs/>
      </w:rPr>
    </w:tblStylePr>
    <w:tblStylePr w:type="lastCol">
      <w:rPr>
        <w:rFonts w:asciiTheme="majorHAnsi" w:eastAsiaTheme="majorEastAsia" w:hAnsiTheme="majorHAnsi" w:cs="Times New Roman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Vert">
      <w:rPr>
        <w:rFonts w:cs="Times New Roman"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  <w:shd w:val="clear" w:color="auto" w:fill="E8E8E8" w:themeFill="accent3" w:themeFillTint="3F"/>
      </w:tcPr>
    </w:tblStylePr>
    <w:tblStylePr w:type="band1Horz">
      <w:rPr>
        <w:rFonts w:cs="Times New Roman"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  <w:shd w:val="clear" w:color="auto" w:fill="E8E8E8" w:themeFill="accent3" w:themeFillTint="3F"/>
      </w:tcPr>
    </w:tblStylePr>
    <w:tblStylePr w:type="band2Horz">
      <w:rPr>
        <w:rFonts w:cs="Times New Roman"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blStylePr w:type="firstRow">
      <w:pPr>
        <w:spacing w:before="0" w:after="0"/>
      </w:pPr>
      <w:rPr>
        <w:rFonts w:asciiTheme="majorHAnsi" w:eastAsiaTheme="majorEastAsia" w:hAnsiTheme="majorHAnsi" w:cs="Times New Roman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1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lastRow">
      <w:pPr>
        <w:spacing w:before="0" w:after="0"/>
      </w:pPr>
      <w:rPr>
        <w:rFonts w:asciiTheme="majorHAnsi" w:eastAsiaTheme="majorEastAsia" w:hAnsiTheme="majorHAnsi" w:cs="Times New Roman"/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firstCol">
      <w:rPr>
        <w:rFonts w:asciiTheme="majorHAnsi" w:eastAsiaTheme="majorEastAsia" w:hAnsiTheme="majorHAnsi" w:cs="Times New Roman"/>
        <w:b/>
        <w:bCs/>
      </w:rPr>
    </w:tblStylePr>
    <w:tblStylePr w:type="lastCol">
      <w:rPr>
        <w:rFonts w:asciiTheme="majorHAnsi" w:eastAsiaTheme="majorEastAsia" w:hAnsiTheme="majorHAnsi" w:cs="Times New Roman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Vert">
      <w:rPr>
        <w:rFonts w:cs="Times New Roman"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  <w:shd w:val="clear" w:color="auto" w:fill="FFEFC0" w:themeFill="accent4" w:themeFillTint="3F"/>
      </w:tcPr>
    </w:tblStylePr>
    <w:tblStylePr w:type="band1Horz">
      <w:rPr>
        <w:rFonts w:cs="Times New Roman"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  <w:shd w:val="clear" w:color="auto" w:fill="FFEFC0" w:themeFill="accent4" w:themeFillTint="3F"/>
      </w:tcPr>
    </w:tblStylePr>
    <w:tblStylePr w:type="band2Horz">
      <w:rPr>
        <w:rFonts w:cs="Times New Roman"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  <w:insideH w:val="single" w:sz="8" w:space="0" w:color="4472C4" w:themeColor="accent5"/>
        <w:insideV w:val="single" w:sz="8" w:space="0" w:color="4472C4" w:themeColor="accent5"/>
      </w:tblBorders>
    </w:tblPr>
    <w:tblStylePr w:type="firstRow">
      <w:pPr>
        <w:spacing w:before="0" w:after="0"/>
      </w:pPr>
      <w:rPr>
        <w:rFonts w:asciiTheme="majorHAnsi" w:eastAsiaTheme="majorEastAsia" w:hAnsiTheme="majorHAnsi" w:cs="Times New Roman"/>
        <w:b/>
        <w:bCs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18" w:space="0" w:color="4472C4" w:themeColor="accent5"/>
          <w:right w:val="single" w:sz="8" w:space="0" w:color="4472C4" w:themeColor="accent5"/>
          <w:insideH w:val="nil"/>
          <w:insideV w:val="single" w:sz="8" w:space="0" w:color="4472C4" w:themeColor="accent5"/>
        </w:tcBorders>
      </w:tcPr>
    </w:tblStylePr>
    <w:tblStylePr w:type="lastRow">
      <w:pPr>
        <w:spacing w:before="0" w:after="0"/>
      </w:pPr>
      <w:rPr>
        <w:rFonts w:asciiTheme="majorHAnsi" w:eastAsiaTheme="majorEastAsia" w:hAnsiTheme="majorHAnsi" w:cs="Times New Roman"/>
        <w:b/>
        <w:bCs/>
      </w:rPr>
      <w:tblPr/>
      <w:tcPr>
        <w:tcBorders>
          <w:top w:val="double" w:sz="6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H w:val="nil"/>
          <w:insideV w:val="single" w:sz="8" w:space="0" w:color="4472C4" w:themeColor="accent5"/>
        </w:tcBorders>
      </w:tcPr>
    </w:tblStylePr>
    <w:tblStylePr w:type="firstCol">
      <w:rPr>
        <w:rFonts w:asciiTheme="majorHAnsi" w:eastAsiaTheme="majorEastAsia" w:hAnsiTheme="majorHAnsi" w:cs="Times New Roman"/>
        <w:b/>
        <w:bCs/>
      </w:rPr>
    </w:tblStylePr>
    <w:tblStylePr w:type="lastCol">
      <w:rPr>
        <w:rFonts w:asciiTheme="majorHAnsi" w:eastAsiaTheme="majorEastAsia" w:hAnsiTheme="majorHAnsi" w:cs="Times New Roman"/>
        <w:b/>
        <w:bCs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band1Vert">
      <w:rPr>
        <w:rFonts w:cs="Times New Roman"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  <w:shd w:val="clear" w:color="auto" w:fill="D0DBF0" w:themeFill="accent5" w:themeFillTint="3F"/>
      </w:tcPr>
    </w:tblStylePr>
    <w:tblStylePr w:type="band1Horz">
      <w:rPr>
        <w:rFonts w:cs="Times New Roman"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V w:val="single" w:sz="8" w:space="0" w:color="4472C4" w:themeColor="accent5"/>
        </w:tcBorders>
        <w:shd w:val="clear" w:color="auto" w:fill="D0DBF0" w:themeFill="accent5" w:themeFillTint="3F"/>
      </w:tcPr>
    </w:tblStylePr>
    <w:tblStylePr w:type="band2Horz">
      <w:rPr>
        <w:rFonts w:cs="Times New Roman"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V w:val="single" w:sz="8" w:space="0" w:color="4472C4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blStylePr w:type="firstRow">
      <w:pPr>
        <w:spacing w:before="0" w:after="0"/>
      </w:pPr>
      <w:rPr>
        <w:rFonts w:asciiTheme="majorHAnsi" w:eastAsiaTheme="majorEastAsia" w:hAnsiTheme="majorHAnsi" w:cs="Times New Roman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1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lastRow">
      <w:pPr>
        <w:spacing w:before="0" w:after="0"/>
      </w:pPr>
      <w:rPr>
        <w:rFonts w:asciiTheme="majorHAnsi" w:eastAsiaTheme="majorEastAsia" w:hAnsiTheme="majorHAnsi" w:cs="Times New Roman"/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firstCol">
      <w:rPr>
        <w:rFonts w:asciiTheme="majorHAnsi" w:eastAsiaTheme="majorEastAsia" w:hAnsiTheme="majorHAnsi" w:cs="Times New Roman"/>
        <w:b/>
        <w:bCs/>
      </w:rPr>
    </w:tblStylePr>
    <w:tblStylePr w:type="lastCol">
      <w:rPr>
        <w:rFonts w:asciiTheme="majorHAnsi" w:eastAsiaTheme="majorEastAsia" w:hAnsiTheme="majorHAnsi" w:cs="Times New Roman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Vert">
      <w:rPr>
        <w:rFonts w:cs="Times New Roman"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  <w:shd w:val="clear" w:color="auto" w:fill="DBEBD0" w:themeFill="accent6" w:themeFillTint="3F"/>
      </w:tcPr>
    </w:tblStylePr>
    <w:tblStylePr w:type="band1Horz">
      <w:rPr>
        <w:rFonts w:cs="Times New Roman"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  <w:shd w:val="clear" w:color="auto" w:fill="DBEBD0" w:themeFill="accent6" w:themeFillTint="3F"/>
      </w:tcPr>
    </w:tblStylePr>
    <w:tblStylePr w:type="band2Horz">
      <w:rPr>
        <w:rFonts w:cs="Times New Roman"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/>
      </w:pPr>
      <w:rPr>
        <w:rFonts w:cs="Times New Roman"/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C0C0C0" w:themeFill="text1" w:themeFillTint="3F"/>
      </w:tcPr>
    </w:tblStylePr>
    <w:tblStylePr w:type="band1Horz">
      <w:rPr>
        <w:rFonts w:cs="Times New Roman"/>
      </w:rPr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rPr>
        <w:rFonts w:cs="Times New Roman"/>
      </w:rPr>
      <w:tblPr/>
      <w:tcPr>
        <w:tcBorders>
          <w:insideH w:val="nil"/>
          <w:insideV w:val="nil"/>
        </w:tcBorders>
      </w:tcPr>
    </w:tblStylePr>
  </w:style>
  <w:style w:type="table" w:styleId="TableList1">
    <w:name w:val="Table List 1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rFonts w:cs="Times New Roman"/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Professional">
    <w:name w:val="Table Professional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Borders>
        <w:top w:val="single" w:sz="12" w:space="0" w:color="008000"/>
        <w:bottom w:val="single" w:sz="12" w:space="0" w:color="008000"/>
      </w:tblBorders>
    </w:tblPr>
    <w:tblStylePr w:type="firstRow">
      <w:rPr>
        <w:rFonts w:cs="Times New Roman"/>
      </w:rPr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/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StyleRowBandSize w:val="1"/>
    </w:tblPr>
    <w:tblStylePr w:type="firstRow">
      <w:rPr>
        <w:rFonts w:cs="Times New Roman"/>
      </w:rPr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rPr>
        <w:rFonts w:cs="Times New Roman"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Borders>
        <w:left w:val="single" w:sz="6" w:space="0" w:color="000000"/>
        <w:right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rPr>
        <w:rFonts w:cs="Times New Roman"/>
      </w:rPr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StyleRowBandSize w:val="2"/>
      <w:tblBorders>
        <w:bottom w:val="single" w:sz="12" w:space="0" w:color="808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blStylePr w:type="firstRow">
      <w:rPr>
        <w:rFonts w:cs="Times New Roman"/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rFonts w:cs="Times New Roman"/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DocumentMap">
    <w:name w:val="Document Map"/>
    <w:basedOn w:val="Normal"/>
    <w:link w:val="DocumentMapChar"/>
    <w:uiPriority w:val="99"/>
    <w:semiHidden/>
    <w:rsid w:val="00BE2DFD"/>
    <w:pPr>
      <w:spacing w:after="0" w:line="240" w:lineRule="auto"/>
    </w:pPr>
    <w:rPr>
      <w:rFonts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BE2DFD"/>
    <w:rPr>
      <w:rFonts w:ascii="Arial" w:eastAsia="Times New Roman" w:hAnsi="Arial" w:cs="Tahoma"/>
      <w:sz w:val="16"/>
      <w:szCs w:val="16"/>
    </w:rPr>
  </w:style>
  <w:style w:type="table" w:styleId="MediumShading1-Accent1">
    <w:name w:val="Medium Shading 1 Accent 1"/>
    <w:basedOn w:val="TableNormal"/>
    <w:uiPriority w:val="63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</w:tblBorders>
    </w:tblPr>
    <w:tblStylePr w:type="firstRow">
      <w:pPr>
        <w:spacing w:before="0" w:after="0"/>
      </w:pPr>
      <w:rPr>
        <w:rFonts w:cs="Times New Roman"/>
        <w:b/>
        <w:bCs/>
        <w:color w:val="FFFFFF" w:themeColor="background1"/>
      </w:rPr>
      <w:tblPr/>
      <w:tcPr>
        <w:tcBorders>
          <w:top w:val="single" w:sz="8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D6E6F4" w:themeFill="accent1" w:themeFillTint="3F"/>
      </w:tcPr>
    </w:tblStylePr>
    <w:tblStylePr w:type="band1Horz">
      <w:rPr>
        <w:rFonts w:cs="Times New Roman"/>
      </w:rPr>
      <w:tblPr/>
      <w:tcPr>
        <w:tcBorders>
          <w:insideH w:val="nil"/>
          <w:insideV w:val="nil"/>
        </w:tcBorders>
        <w:shd w:val="clear" w:color="auto" w:fill="D6E6F4" w:themeFill="accent1" w:themeFillTint="3F"/>
      </w:tcPr>
    </w:tblStylePr>
    <w:tblStylePr w:type="band2Horz">
      <w:rPr>
        <w:rFonts w:cs="Times New Roman"/>
      </w:rPr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</w:tblBorders>
    </w:tblPr>
    <w:tblStylePr w:type="firstRow">
      <w:pPr>
        <w:spacing w:before="0" w:after="0"/>
      </w:pPr>
      <w:rPr>
        <w:rFonts w:cs="Times New Roman"/>
        <w:b/>
        <w:bCs/>
        <w:color w:val="FFFFFF" w:themeColor="background1"/>
      </w:rPr>
      <w:tblPr/>
      <w:tcPr>
        <w:tcBorders>
          <w:top w:val="single" w:sz="8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ADECB" w:themeFill="accent2" w:themeFillTint="3F"/>
      </w:tcPr>
    </w:tblStylePr>
    <w:tblStylePr w:type="band1Horz">
      <w:rPr>
        <w:rFonts w:cs="Times New Roman"/>
      </w:rPr>
      <w:tblPr/>
      <w:tcPr>
        <w:tcBorders>
          <w:insideH w:val="nil"/>
          <w:insideV w:val="nil"/>
        </w:tcBorders>
        <w:shd w:val="clear" w:color="auto" w:fill="FADECB" w:themeFill="accent2" w:themeFillTint="3F"/>
      </w:tcPr>
    </w:tblStylePr>
    <w:tblStylePr w:type="band2Horz">
      <w:rPr>
        <w:rFonts w:cs="Times New Roman"/>
      </w:rPr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</w:tblBorders>
    </w:tblPr>
    <w:tblStylePr w:type="firstRow">
      <w:pPr>
        <w:spacing w:before="0" w:after="0"/>
      </w:pPr>
      <w:rPr>
        <w:rFonts w:cs="Times New Roman"/>
        <w:b/>
        <w:bCs/>
        <w:color w:val="FFFFFF" w:themeColor="background1"/>
      </w:rPr>
      <w:tblPr/>
      <w:tcPr>
        <w:tcBorders>
          <w:top w:val="single" w:sz="8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E8E8E8" w:themeFill="accent3" w:themeFillTint="3F"/>
      </w:tcPr>
    </w:tblStylePr>
    <w:tblStylePr w:type="band1Horz">
      <w:rPr>
        <w:rFonts w:cs="Times New Roman"/>
      </w:rPr>
      <w:tblPr/>
      <w:tcPr>
        <w:tcBorders>
          <w:insideH w:val="nil"/>
          <w:insideV w:val="nil"/>
        </w:tcBorders>
        <w:shd w:val="clear" w:color="auto" w:fill="E8E8E8" w:themeFill="accent3" w:themeFillTint="3F"/>
      </w:tcPr>
    </w:tblStylePr>
    <w:tblStylePr w:type="band2Horz">
      <w:rPr>
        <w:rFonts w:cs="Times New Roman"/>
      </w:rPr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</w:tblBorders>
    </w:tblPr>
    <w:tblStylePr w:type="firstRow">
      <w:pPr>
        <w:spacing w:before="0" w:after="0"/>
      </w:pPr>
      <w:rPr>
        <w:rFonts w:cs="Times New Roman"/>
        <w:b/>
        <w:bCs/>
        <w:color w:val="FFFFFF" w:themeColor="background1"/>
      </w:rPr>
      <w:tblPr/>
      <w:tcPr>
        <w:tcBorders>
          <w:top w:val="single" w:sz="8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FEFC0" w:themeFill="accent4" w:themeFillTint="3F"/>
      </w:tcPr>
    </w:tblStylePr>
    <w:tblStylePr w:type="band1Horz">
      <w:rPr>
        <w:rFonts w:cs="Times New Roman"/>
      </w:rPr>
      <w:tblPr/>
      <w:tcPr>
        <w:tcBorders>
          <w:insideH w:val="nil"/>
          <w:insideV w:val="nil"/>
        </w:tcBorders>
        <w:shd w:val="clear" w:color="auto" w:fill="FFEFC0" w:themeFill="accent4" w:themeFillTint="3F"/>
      </w:tcPr>
    </w:tblStylePr>
    <w:tblStylePr w:type="band2Horz">
      <w:rPr>
        <w:rFonts w:cs="Times New Roman"/>
      </w:rPr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7295D2" w:themeColor="accent5" w:themeTint="BF"/>
        <w:left w:val="single" w:sz="8" w:space="0" w:color="7295D2" w:themeColor="accent5" w:themeTint="BF"/>
        <w:bottom w:val="single" w:sz="8" w:space="0" w:color="7295D2" w:themeColor="accent5" w:themeTint="BF"/>
        <w:right w:val="single" w:sz="8" w:space="0" w:color="7295D2" w:themeColor="accent5" w:themeTint="BF"/>
        <w:insideH w:val="single" w:sz="8" w:space="0" w:color="7295D2" w:themeColor="accent5" w:themeTint="BF"/>
      </w:tblBorders>
    </w:tblPr>
    <w:tblStylePr w:type="firstRow">
      <w:pPr>
        <w:spacing w:before="0" w:after="0"/>
      </w:pPr>
      <w:rPr>
        <w:rFonts w:cs="Times New Roman"/>
        <w:b/>
        <w:bCs/>
        <w:color w:val="FFFFFF" w:themeColor="background1"/>
      </w:rPr>
      <w:tblPr/>
      <w:tcPr>
        <w:tcBorders>
          <w:top w:val="single" w:sz="8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D0DBF0" w:themeFill="accent5" w:themeFillTint="3F"/>
      </w:tcPr>
    </w:tblStylePr>
    <w:tblStylePr w:type="band1Horz">
      <w:rPr>
        <w:rFonts w:cs="Times New Roman"/>
      </w:rPr>
      <w:tblPr/>
      <w:tcPr>
        <w:tcBorders>
          <w:insideH w:val="nil"/>
          <w:insideV w:val="nil"/>
        </w:tcBorders>
        <w:shd w:val="clear" w:color="auto" w:fill="D0DBF0" w:themeFill="accent5" w:themeFillTint="3F"/>
      </w:tcPr>
    </w:tblStylePr>
    <w:tblStylePr w:type="band2Horz">
      <w:rPr>
        <w:rFonts w:cs="Times New Roman"/>
      </w:rPr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</w:tblBorders>
    </w:tblPr>
    <w:tblStylePr w:type="firstRow">
      <w:pPr>
        <w:spacing w:before="0" w:after="0"/>
      </w:pPr>
      <w:rPr>
        <w:rFonts w:cs="Times New Roman"/>
        <w:b/>
        <w:bCs/>
        <w:color w:val="FFFFFF" w:themeColor="background1"/>
      </w:rPr>
      <w:tblPr/>
      <w:tcPr>
        <w:tcBorders>
          <w:top w:val="single" w:sz="8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DBEBD0" w:themeFill="accent6" w:themeFillTint="3F"/>
      </w:tcPr>
    </w:tblStylePr>
    <w:tblStylePr w:type="band1Horz">
      <w:rPr>
        <w:rFonts w:cs="Times New Roman"/>
      </w:rPr>
      <w:tblPr/>
      <w:tcPr>
        <w:tcBorders>
          <w:insideH w:val="nil"/>
          <w:insideV w:val="nil"/>
        </w:tcBorders>
        <w:shd w:val="clear" w:color="auto" w:fill="DBEBD0" w:themeFill="accent6" w:themeFillTint="3F"/>
      </w:tcPr>
    </w:tblStylePr>
    <w:tblStylePr w:type="band2Horz">
      <w:rPr>
        <w:rFonts w:cs="Times New Roman"/>
      </w:rPr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/>
      </w:pPr>
      <w:rPr>
        <w:rFonts w:cs="Times New Roman"/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/>
      </w:pPr>
      <w:rPr>
        <w:rFonts w:cs="Times New Roman"/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rFonts w:cs="Times New Roman"/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rFonts w:cs="Times New Roman"/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rPr>
        <w:rFonts w:cs="Times New Roman"/>
      </w:rPr>
      <w:tblPr/>
      <w:tcPr>
        <w:shd w:val="clear" w:color="auto" w:fill="D8D8D8" w:themeFill="background1" w:themeFillShade="D8"/>
      </w:tcPr>
    </w:tblStylePr>
    <w:tblStylePr w:type="neCell">
      <w:rPr>
        <w:rFonts w:cs="Times New Roman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rFonts w:cs="Times New Roman"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/>
      </w:pPr>
      <w:rPr>
        <w:rFonts w:cs="Times New Roman"/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/>
      </w:pPr>
      <w:rPr>
        <w:rFonts w:cs="Times New Roman"/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rFonts w:cs="Times New Roman"/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Col">
      <w:rPr>
        <w:rFonts w:cs="Times New Roman"/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rPr>
        <w:rFonts w:cs="Times New Roman"/>
      </w:rPr>
      <w:tblPr/>
      <w:tcPr>
        <w:shd w:val="clear" w:color="auto" w:fill="D8D8D8" w:themeFill="background1" w:themeFillShade="D8"/>
      </w:tcPr>
    </w:tblStylePr>
    <w:tblStylePr w:type="neCell">
      <w:rPr>
        <w:rFonts w:cs="Times New Roman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rFonts w:cs="Times New Roman"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/>
      </w:pPr>
      <w:rPr>
        <w:rFonts w:cs="Times New Roman"/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/>
      </w:pPr>
      <w:rPr>
        <w:rFonts w:cs="Times New Roman"/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rFonts w:cs="Times New Roman"/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Col">
      <w:rPr>
        <w:rFonts w:cs="Times New Roman"/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rPr>
        <w:rFonts w:cs="Times New Roman"/>
      </w:rPr>
      <w:tblPr/>
      <w:tcPr>
        <w:shd w:val="clear" w:color="auto" w:fill="D8D8D8" w:themeFill="background1" w:themeFillShade="D8"/>
      </w:tcPr>
    </w:tblStylePr>
    <w:tblStylePr w:type="neCell">
      <w:rPr>
        <w:rFonts w:cs="Times New Roman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rFonts w:cs="Times New Roman"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/>
      </w:pPr>
      <w:rPr>
        <w:rFonts w:cs="Times New Roman"/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/>
      </w:pPr>
      <w:rPr>
        <w:rFonts w:cs="Times New Roman"/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rFonts w:cs="Times New Roman"/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Col">
      <w:rPr>
        <w:rFonts w:cs="Times New Roman"/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rPr>
        <w:rFonts w:cs="Times New Roman"/>
      </w:rPr>
      <w:tblPr/>
      <w:tcPr>
        <w:shd w:val="clear" w:color="auto" w:fill="D8D8D8" w:themeFill="background1" w:themeFillShade="D8"/>
      </w:tcPr>
    </w:tblStylePr>
    <w:tblStylePr w:type="neCell">
      <w:rPr>
        <w:rFonts w:cs="Times New Roman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rFonts w:cs="Times New Roman"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/>
      </w:pPr>
      <w:rPr>
        <w:rFonts w:cs="Times New Roman"/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/>
      </w:pPr>
      <w:rPr>
        <w:rFonts w:cs="Times New Roman"/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rFonts w:cs="Times New Roman"/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Col">
      <w:rPr>
        <w:rFonts w:cs="Times New Roman"/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rPr>
        <w:rFonts w:cs="Times New Roman"/>
      </w:rPr>
      <w:tblPr/>
      <w:tcPr>
        <w:shd w:val="clear" w:color="auto" w:fill="D8D8D8" w:themeFill="background1" w:themeFillShade="D8"/>
      </w:tcPr>
    </w:tblStylePr>
    <w:tblStylePr w:type="neCell">
      <w:rPr>
        <w:rFonts w:cs="Times New Roman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rFonts w:cs="Times New Roman"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/>
      </w:pPr>
      <w:rPr>
        <w:rFonts w:cs="Times New Roman"/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/>
      </w:pPr>
      <w:rPr>
        <w:rFonts w:cs="Times New Roman"/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rFonts w:cs="Times New Roman"/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Col">
      <w:rPr>
        <w:rFonts w:cs="Times New Roman"/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rPr>
        <w:rFonts w:cs="Times New Roman"/>
      </w:rPr>
      <w:tblPr/>
      <w:tcPr>
        <w:shd w:val="clear" w:color="auto" w:fill="D8D8D8" w:themeFill="background1" w:themeFillShade="D8"/>
      </w:tcPr>
    </w:tblStylePr>
    <w:tblStylePr w:type="neCell">
      <w:rPr>
        <w:rFonts w:cs="Times New Roman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rFonts w:cs="Times New Roman"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/>
      </w:pPr>
      <w:rPr>
        <w:rFonts w:cs="Times New Roman"/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/>
      </w:pPr>
      <w:rPr>
        <w:rFonts w:cs="Times New Roman"/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rFonts w:cs="Times New Roman"/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Col">
      <w:rPr>
        <w:rFonts w:cs="Times New Roman"/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rPr>
        <w:rFonts w:cs="Times New Roman"/>
      </w:rPr>
      <w:tblPr/>
      <w:tcPr>
        <w:shd w:val="clear" w:color="auto" w:fill="D8D8D8" w:themeFill="background1" w:themeFillShade="D8"/>
      </w:tcPr>
    </w:tblStylePr>
    <w:tblStylePr w:type="neCell">
      <w:rPr>
        <w:rFonts w:cs="Times New Roman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rFonts w:cs="Times New Roman"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18"/>
      <w:szCs w:val="20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="Times New Roman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rFonts w:cs="Times New Roman"/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rPr>
        <w:rFonts w:cs="Times New Roman"/>
      </w:rPr>
      <w:tblPr/>
      <w:tcPr>
        <w:shd w:val="clear" w:color="auto" w:fill="C0C0C0" w:themeFill="text1" w:themeFillTint="3F"/>
      </w:tcPr>
    </w:tblStylePr>
    <w:tblStylePr w:type="band1Horz">
      <w:rPr>
        <w:rFonts w:cs="Times New Roman"/>
      </w:rPr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18"/>
      <w:szCs w:val="20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rPr>
        <w:rFonts w:asciiTheme="majorHAnsi" w:eastAsiaTheme="majorEastAsia" w:hAnsiTheme="majorHAnsi" w:cs="Times New Roman"/>
      </w:rPr>
      <w:tblPr/>
      <w:tcPr>
        <w:tcBorders>
          <w:top w:val="nil"/>
          <w:bottom w:val="single" w:sz="8" w:space="0" w:color="5B9BD5" w:themeColor="accent1"/>
        </w:tcBorders>
      </w:tcPr>
    </w:tblStylePr>
    <w:tblStylePr w:type="lastRow">
      <w:rPr>
        <w:rFonts w:cs="Times New Roman"/>
        <w:b/>
        <w:bCs/>
        <w:color w:val="44546A" w:themeColor="text2"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band1Vert">
      <w:rPr>
        <w:rFonts w:cs="Times New Roman"/>
      </w:rPr>
      <w:tblPr/>
      <w:tcPr>
        <w:shd w:val="clear" w:color="auto" w:fill="D6E6F4" w:themeFill="accent1" w:themeFillTint="3F"/>
      </w:tcPr>
    </w:tblStylePr>
    <w:tblStylePr w:type="band1Horz">
      <w:rPr>
        <w:rFonts w:cs="Times New Roman"/>
      </w:rPr>
      <w:tblPr/>
      <w:tcPr>
        <w:shd w:val="clear" w:color="auto" w:fill="D6E6F4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18"/>
      <w:szCs w:val="20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rPr>
        <w:rFonts w:asciiTheme="majorHAnsi" w:eastAsiaTheme="majorEastAsia" w:hAnsiTheme="majorHAnsi" w:cs="Times New Roman"/>
      </w:rPr>
      <w:tblPr/>
      <w:tcPr>
        <w:tcBorders>
          <w:top w:val="nil"/>
          <w:bottom w:val="single" w:sz="8" w:space="0" w:color="ED7D31" w:themeColor="accent2"/>
        </w:tcBorders>
      </w:tcPr>
    </w:tblStylePr>
    <w:tblStylePr w:type="lastRow">
      <w:rPr>
        <w:rFonts w:cs="Times New Roman"/>
        <w:b/>
        <w:bCs/>
        <w:color w:val="44546A" w:themeColor="text2"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band1Vert">
      <w:rPr>
        <w:rFonts w:cs="Times New Roman"/>
      </w:rPr>
      <w:tblPr/>
      <w:tcPr>
        <w:shd w:val="clear" w:color="auto" w:fill="FADECB" w:themeFill="accent2" w:themeFillTint="3F"/>
      </w:tcPr>
    </w:tblStylePr>
    <w:tblStylePr w:type="band1Horz">
      <w:rPr>
        <w:rFonts w:cs="Times New Roman"/>
      </w:rPr>
      <w:tblPr/>
      <w:tcPr>
        <w:shd w:val="clear" w:color="auto" w:fill="FADECB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18"/>
      <w:szCs w:val="20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rPr>
        <w:rFonts w:asciiTheme="majorHAnsi" w:eastAsiaTheme="majorEastAsia" w:hAnsiTheme="majorHAnsi" w:cs="Times New Roman"/>
      </w:rPr>
      <w:tblPr/>
      <w:tcPr>
        <w:tcBorders>
          <w:top w:val="nil"/>
          <w:bottom w:val="single" w:sz="8" w:space="0" w:color="A5A5A5" w:themeColor="accent3"/>
        </w:tcBorders>
      </w:tcPr>
    </w:tblStylePr>
    <w:tblStylePr w:type="lastRow">
      <w:rPr>
        <w:rFonts w:cs="Times New Roman"/>
        <w:b/>
        <w:bCs/>
        <w:color w:val="44546A" w:themeColor="text2"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band1Vert">
      <w:rPr>
        <w:rFonts w:cs="Times New Roman"/>
      </w:rPr>
      <w:tblPr/>
      <w:tcPr>
        <w:shd w:val="clear" w:color="auto" w:fill="E8E8E8" w:themeFill="accent3" w:themeFillTint="3F"/>
      </w:tcPr>
    </w:tblStylePr>
    <w:tblStylePr w:type="band1Horz">
      <w:rPr>
        <w:rFonts w:cs="Times New Roman"/>
      </w:rPr>
      <w:tblPr/>
      <w:tcPr>
        <w:shd w:val="clear" w:color="auto" w:fill="E8E8E8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18"/>
      <w:szCs w:val="20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rPr>
        <w:rFonts w:asciiTheme="majorHAnsi" w:eastAsiaTheme="majorEastAsia" w:hAnsiTheme="majorHAnsi" w:cs="Times New Roman"/>
      </w:rPr>
      <w:tblPr/>
      <w:tcPr>
        <w:tcBorders>
          <w:top w:val="nil"/>
          <w:bottom w:val="single" w:sz="8" w:space="0" w:color="FFC000" w:themeColor="accent4"/>
        </w:tcBorders>
      </w:tcPr>
    </w:tblStylePr>
    <w:tblStylePr w:type="lastRow">
      <w:rPr>
        <w:rFonts w:cs="Times New Roman"/>
        <w:b/>
        <w:bCs/>
        <w:color w:val="44546A" w:themeColor="text2"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band1Vert">
      <w:rPr>
        <w:rFonts w:cs="Times New Roman"/>
      </w:rPr>
      <w:tblPr/>
      <w:tcPr>
        <w:shd w:val="clear" w:color="auto" w:fill="FFEFC0" w:themeFill="accent4" w:themeFillTint="3F"/>
      </w:tcPr>
    </w:tblStylePr>
    <w:tblStylePr w:type="band1Horz">
      <w:rPr>
        <w:rFonts w:cs="Times New Roman"/>
      </w:rPr>
      <w:tblPr/>
      <w:tcPr>
        <w:shd w:val="clear" w:color="auto" w:fill="FFEFC0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18"/>
      <w:szCs w:val="20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rPr>
        <w:rFonts w:asciiTheme="majorHAnsi" w:eastAsiaTheme="majorEastAsia" w:hAnsiTheme="majorHAnsi" w:cs="Times New Roman"/>
      </w:rPr>
      <w:tblPr/>
      <w:tcPr>
        <w:tcBorders>
          <w:top w:val="nil"/>
          <w:bottom w:val="single" w:sz="8" w:space="0" w:color="4472C4" w:themeColor="accent5"/>
        </w:tcBorders>
      </w:tcPr>
    </w:tblStylePr>
    <w:tblStylePr w:type="lastRow">
      <w:rPr>
        <w:rFonts w:cs="Times New Roman"/>
        <w:b/>
        <w:bCs/>
        <w:color w:val="44546A" w:themeColor="text2"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band1Vert">
      <w:rPr>
        <w:rFonts w:cs="Times New Roman"/>
      </w:rPr>
      <w:tblPr/>
      <w:tcPr>
        <w:shd w:val="clear" w:color="auto" w:fill="D0DBF0" w:themeFill="accent5" w:themeFillTint="3F"/>
      </w:tcPr>
    </w:tblStylePr>
    <w:tblStylePr w:type="band1Horz">
      <w:rPr>
        <w:rFonts w:cs="Times New Roman"/>
      </w:rPr>
      <w:tblPr/>
      <w:tcPr>
        <w:shd w:val="clear" w:color="auto" w:fill="D0DBF0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18"/>
      <w:szCs w:val="20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rPr>
        <w:rFonts w:asciiTheme="majorHAnsi" w:eastAsiaTheme="majorEastAsia" w:hAnsiTheme="majorHAnsi" w:cs="Times New Roman"/>
      </w:rPr>
      <w:tblPr/>
      <w:tcPr>
        <w:tcBorders>
          <w:top w:val="nil"/>
          <w:bottom w:val="single" w:sz="8" w:space="0" w:color="70AD47" w:themeColor="accent6"/>
        </w:tcBorders>
      </w:tcPr>
    </w:tblStylePr>
    <w:tblStylePr w:type="lastRow">
      <w:rPr>
        <w:rFonts w:cs="Times New Roman"/>
        <w:b/>
        <w:bCs/>
        <w:color w:val="44546A" w:themeColor="text2"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band1Vert">
      <w:rPr>
        <w:rFonts w:cs="Times New Roman"/>
      </w:rPr>
      <w:tblPr/>
      <w:tcPr>
        <w:shd w:val="clear" w:color="auto" w:fill="DBEBD0" w:themeFill="accent6" w:themeFillTint="3F"/>
      </w:tcPr>
    </w:tblStylePr>
    <w:tblStylePr w:type="band1Horz">
      <w:rPr>
        <w:rFonts w:cs="Times New Roman"/>
      </w:rPr>
      <w:tblPr/>
      <w:tcPr>
        <w:shd w:val="clear" w:color="auto" w:fill="DBEBD0" w:themeFill="accent6" w:themeFillTint="3F"/>
      </w:tcPr>
    </w:tblStylePr>
  </w:style>
  <w:style w:type="table" w:styleId="MediumGrid1">
    <w:name w:val="Medium Grid 1"/>
    <w:basedOn w:val="TableNormal"/>
    <w:uiPriority w:val="67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808080" w:themeFill="text1" w:themeFillTint="7F"/>
      </w:tcPr>
    </w:tblStylePr>
    <w:tblStylePr w:type="band1Horz">
      <w:rPr>
        <w:rFonts w:cs="Times New Roman"/>
      </w:rPr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  <w:insideV w:val="single" w:sz="8" w:space="0" w:color="84B3DF" w:themeColor="accent1" w:themeTint="BF"/>
      </w:tblBorders>
    </w:tblPr>
    <w:tcPr>
      <w:shd w:val="clear" w:color="auto" w:fill="D6E6F4" w:themeFill="accent1" w:themeFillTint="3F"/>
    </w:tc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  <w:tblPr/>
      <w:tcPr>
        <w:tcBorders>
          <w:top w:val="single" w:sz="18" w:space="0" w:color="84B3DF" w:themeColor="accent1" w:themeTint="BF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ADCCEA" w:themeFill="accent1" w:themeFillTint="7F"/>
      </w:tcPr>
    </w:tblStylePr>
    <w:tblStylePr w:type="band1Horz">
      <w:rPr>
        <w:rFonts w:cs="Times New Roman"/>
      </w:rPr>
      <w:tblPr/>
      <w:tcPr>
        <w:shd w:val="clear" w:color="auto" w:fill="ADCCEA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  <w:insideV w:val="single" w:sz="8" w:space="0" w:color="F19D64" w:themeColor="accent2" w:themeTint="BF"/>
      </w:tblBorders>
    </w:tblPr>
    <w:tcPr>
      <w:shd w:val="clear" w:color="auto" w:fill="FADECB" w:themeFill="accent2" w:themeFillTint="3F"/>
    </w:tc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  <w:tblPr/>
      <w:tcPr>
        <w:tcBorders>
          <w:top w:val="single" w:sz="18" w:space="0" w:color="F19D64" w:themeColor="accent2" w:themeTint="BF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6BE98" w:themeFill="accent2" w:themeFillTint="7F"/>
      </w:tcPr>
    </w:tblStylePr>
    <w:tblStylePr w:type="band1Horz">
      <w:rPr>
        <w:rFonts w:cs="Times New Roman"/>
      </w:rPr>
      <w:tblPr/>
      <w:tcPr>
        <w:shd w:val="clear" w:color="auto" w:fill="F6BE98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  <w:insideV w:val="single" w:sz="8" w:space="0" w:color="BBBBBB" w:themeColor="accent3" w:themeTint="BF"/>
      </w:tblBorders>
    </w:tblPr>
    <w:tcPr>
      <w:shd w:val="clear" w:color="auto" w:fill="E8E8E8" w:themeFill="accent3" w:themeFillTint="3F"/>
    </w:tc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  <w:tblPr/>
      <w:tcPr>
        <w:tcBorders>
          <w:top w:val="single" w:sz="18" w:space="0" w:color="BBBBBB" w:themeColor="accent3" w:themeTint="BF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D2D2D2" w:themeFill="accent3" w:themeFillTint="7F"/>
      </w:tcPr>
    </w:tblStylePr>
    <w:tblStylePr w:type="band1Horz">
      <w:rPr>
        <w:rFonts w:cs="Times New Roman"/>
      </w:rPr>
      <w:tblPr/>
      <w:tcPr>
        <w:shd w:val="clear" w:color="auto" w:fill="D2D2D2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  <w:insideV w:val="single" w:sz="8" w:space="0" w:color="FFCF40" w:themeColor="accent4" w:themeTint="BF"/>
      </w:tblBorders>
    </w:tblPr>
    <w:tcPr>
      <w:shd w:val="clear" w:color="auto" w:fill="FFEFC0" w:themeFill="accent4" w:themeFillTint="3F"/>
    </w:tc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  <w:tblPr/>
      <w:tcPr>
        <w:tcBorders>
          <w:top w:val="single" w:sz="18" w:space="0" w:color="FFCF40" w:themeColor="accent4" w:themeTint="BF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FDF80" w:themeFill="accent4" w:themeFillTint="7F"/>
      </w:tcPr>
    </w:tblStylePr>
    <w:tblStylePr w:type="band1Horz">
      <w:rPr>
        <w:rFonts w:cs="Times New Roman"/>
      </w:rPr>
      <w:tblPr/>
      <w:tcPr>
        <w:shd w:val="clear" w:color="auto" w:fill="FFDF8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7295D2" w:themeColor="accent5" w:themeTint="BF"/>
        <w:left w:val="single" w:sz="8" w:space="0" w:color="7295D2" w:themeColor="accent5" w:themeTint="BF"/>
        <w:bottom w:val="single" w:sz="8" w:space="0" w:color="7295D2" w:themeColor="accent5" w:themeTint="BF"/>
        <w:right w:val="single" w:sz="8" w:space="0" w:color="7295D2" w:themeColor="accent5" w:themeTint="BF"/>
        <w:insideH w:val="single" w:sz="8" w:space="0" w:color="7295D2" w:themeColor="accent5" w:themeTint="BF"/>
        <w:insideV w:val="single" w:sz="8" w:space="0" w:color="7295D2" w:themeColor="accent5" w:themeTint="BF"/>
      </w:tblBorders>
    </w:tblPr>
    <w:tcPr>
      <w:shd w:val="clear" w:color="auto" w:fill="D0DBF0" w:themeFill="accent5" w:themeFillTint="3F"/>
    </w:tc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  <w:tblPr/>
      <w:tcPr>
        <w:tcBorders>
          <w:top w:val="single" w:sz="18" w:space="0" w:color="7295D2" w:themeColor="accent5" w:themeTint="BF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A1B8E1" w:themeFill="accent5" w:themeFillTint="7F"/>
      </w:tcPr>
    </w:tblStylePr>
    <w:tblStylePr w:type="band1Horz">
      <w:rPr>
        <w:rFonts w:cs="Times New Roman"/>
      </w:rPr>
      <w:tblPr/>
      <w:tcPr>
        <w:shd w:val="clear" w:color="auto" w:fill="A1B8E1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BE2DFD"/>
    <w:pPr>
      <w:spacing w:after="0" w:line="240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  <w:insideV w:val="single" w:sz="8" w:space="0" w:color="93C571" w:themeColor="accent6" w:themeTint="BF"/>
      </w:tblBorders>
    </w:tblPr>
    <w:tcPr>
      <w:shd w:val="clear" w:color="auto" w:fill="DBEBD0" w:themeFill="accent6" w:themeFillTint="3F"/>
    </w:tc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  <w:tblPr/>
      <w:tcPr>
        <w:tcBorders>
          <w:top w:val="single" w:sz="18" w:space="0" w:color="93C571" w:themeColor="accent6" w:themeTint="BF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B7D8A0" w:themeFill="accent6" w:themeFillTint="7F"/>
      </w:tcPr>
    </w:tblStylePr>
    <w:tblStylePr w:type="band1Horz">
      <w:rPr>
        <w:rFonts w:cs="Times New Roman"/>
      </w:rPr>
      <w:tblPr/>
      <w:tcPr>
        <w:shd w:val="clear" w:color="auto" w:fill="B7D8A0" w:themeFill="accent6" w:themeFillTint="7F"/>
      </w:tcPr>
    </w:tblStylePr>
  </w:style>
  <w:style w:type="table" w:styleId="MediumList2">
    <w:name w:val="Medium List 2"/>
    <w:basedOn w:val="TableNormal"/>
    <w:uiPriority w:val="66"/>
    <w:rsid w:val="00BE2DFD"/>
    <w:pPr>
      <w:spacing w:after="0" w:line="240" w:lineRule="auto"/>
    </w:pPr>
    <w:rPr>
      <w:rFonts w:ascii="Verdana" w:eastAsiaTheme="majorEastAsia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rFonts w:cs="Times New Roman"/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rFonts w:cs="Times New Roman"/>
      </w:rPr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rFonts w:cs="Times New Roman"/>
      </w:rPr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rPr>
        <w:rFonts w:cs="Times New Roman"/>
      </w:rPr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rPr>
        <w:rFonts w:cs="Times New Roman"/>
      </w:rPr>
      <w:tblPr/>
      <w:tcPr>
        <w:shd w:val="clear" w:color="auto" w:fill="FFFFFF" w:themeFill="background1"/>
      </w:tcPr>
    </w:tblStylePr>
    <w:tblStylePr w:type="swCell">
      <w:rPr>
        <w:rFonts w:cs="Times New Roman"/>
      </w:rPr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BE2DFD"/>
    <w:pPr>
      <w:spacing w:after="0" w:line="240" w:lineRule="auto"/>
    </w:pPr>
    <w:rPr>
      <w:rFonts w:ascii="Verdana" w:eastAsiaTheme="majorEastAsia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rPr>
        <w:rFonts w:cs="Times New Roman"/>
        <w:sz w:val="24"/>
        <w:szCs w:val="24"/>
      </w:rPr>
      <w:tblPr/>
      <w:tcPr>
        <w:tcBorders>
          <w:top w:val="nil"/>
          <w:left w:val="nil"/>
          <w:bottom w:val="single" w:sz="24" w:space="0" w:color="5B9BD5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rFonts w:cs="Times New Roman"/>
      </w:rPr>
      <w:tblPr/>
      <w:tcPr>
        <w:tcBorders>
          <w:top w:val="single" w:sz="8" w:space="0" w:color="5B9BD5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8" w:space="0" w:color="5B9BD5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rFonts w:cs="Times New Roman"/>
      </w:rPr>
      <w:tblPr/>
      <w:tcPr>
        <w:tcBorders>
          <w:top w:val="nil"/>
          <w:left w:val="single" w:sz="8" w:space="0" w:color="5B9BD5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rPr>
        <w:rFonts w:cs="Times New Roman"/>
      </w:rPr>
      <w:tblPr/>
      <w:tcPr>
        <w:tcBorders>
          <w:top w:val="nil"/>
          <w:bottom w:val="nil"/>
          <w:insideH w:val="nil"/>
          <w:insideV w:val="nil"/>
        </w:tcBorders>
        <w:shd w:val="clear" w:color="auto" w:fill="D6E6F4" w:themeFill="accent1" w:themeFillTint="3F"/>
      </w:tcPr>
    </w:tblStylePr>
    <w:tblStylePr w:type="nwCell">
      <w:rPr>
        <w:rFonts w:cs="Times New Roman"/>
      </w:rPr>
      <w:tblPr/>
      <w:tcPr>
        <w:shd w:val="clear" w:color="auto" w:fill="FFFFFF" w:themeFill="background1"/>
      </w:tcPr>
    </w:tblStylePr>
    <w:tblStylePr w:type="swCell">
      <w:rPr>
        <w:rFonts w:cs="Times New Roman"/>
      </w:rPr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BE2DFD"/>
    <w:pPr>
      <w:spacing w:after="0" w:line="240" w:lineRule="auto"/>
    </w:pPr>
    <w:rPr>
      <w:rFonts w:ascii="Verdana" w:eastAsiaTheme="majorEastAsia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rPr>
        <w:rFonts w:cs="Times New Roman"/>
        <w:sz w:val="24"/>
        <w:szCs w:val="24"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rFonts w:cs="Times New Roman"/>
      </w:rPr>
      <w:tblPr/>
      <w:tcPr>
        <w:tcBorders>
          <w:top w:val="single" w:sz="8" w:space="0" w:color="ED7D31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8" w:space="0" w:color="ED7D31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rFonts w:cs="Times New Roman"/>
      </w:rPr>
      <w:tblPr/>
      <w:tcPr>
        <w:tcBorders>
          <w:top w:val="nil"/>
          <w:left w:val="single" w:sz="8" w:space="0" w:color="ED7D31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rPr>
        <w:rFonts w:cs="Times New Roman"/>
      </w:rPr>
      <w:tblPr/>
      <w:tcPr>
        <w:tcBorders>
          <w:top w:val="nil"/>
          <w:bottom w:val="nil"/>
          <w:insideH w:val="nil"/>
          <w:insideV w:val="nil"/>
        </w:tcBorders>
        <w:shd w:val="clear" w:color="auto" w:fill="FADECB" w:themeFill="accent2" w:themeFillTint="3F"/>
      </w:tcPr>
    </w:tblStylePr>
    <w:tblStylePr w:type="nwCell">
      <w:rPr>
        <w:rFonts w:cs="Times New Roman"/>
      </w:rPr>
      <w:tblPr/>
      <w:tcPr>
        <w:shd w:val="clear" w:color="auto" w:fill="FFFFFF" w:themeFill="background1"/>
      </w:tcPr>
    </w:tblStylePr>
    <w:tblStylePr w:type="swCell">
      <w:rPr>
        <w:rFonts w:cs="Times New Roman"/>
      </w:rPr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BE2DFD"/>
    <w:pPr>
      <w:spacing w:after="0" w:line="240" w:lineRule="auto"/>
    </w:pPr>
    <w:rPr>
      <w:rFonts w:ascii="Verdana" w:eastAsiaTheme="majorEastAsia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rPr>
        <w:rFonts w:cs="Times New Roman"/>
        <w:sz w:val="24"/>
        <w:szCs w:val="24"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rFonts w:cs="Times New Roman"/>
      </w:rPr>
      <w:tblPr/>
      <w:tcPr>
        <w:tcBorders>
          <w:top w:val="single" w:sz="8" w:space="0" w:color="A5A5A5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8" w:space="0" w:color="A5A5A5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rFonts w:cs="Times New Roman"/>
      </w:rPr>
      <w:tblPr/>
      <w:tcPr>
        <w:tcBorders>
          <w:top w:val="nil"/>
          <w:left w:val="single" w:sz="8" w:space="0" w:color="A5A5A5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rPr>
        <w:rFonts w:cs="Times New Roman"/>
      </w:rPr>
      <w:tblPr/>
      <w:tcPr>
        <w:tcBorders>
          <w:top w:val="nil"/>
          <w:bottom w:val="nil"/>
          <w:insideH w:val="nil"/>
          <w:insideV w:val="nil"/>
        </w:tcBorders>
        <w:shd w:val="clear" w:color="auto" w:fill="E8E8E8" w:themeFill="accent3" w:themeFillTint="3F"/>
      </w:tcPr>
    </w:tblStylePr>
    <w:tblStylePr w:type="nwCell">
      <w:rPr>
        <w:rFonts w:cs="Times New Roman"/>
      </w:rPr>
      <w:tblPr/>
      <w:tcPr>
        <w:shd w:val="clear" w:color="auto" w:fill="FFFFFF" w:themeFill="background1"/>
      </w:tcPr>
    </w:tblStylePr>
    <w:tblStylePr w:type="swCell">
      <w:rPr>
        <w:rFonts w:cs="Times New Roman"/>
      </w:rPr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BE2DFD"/>
    <w:pPr>
      <w:spacing w:after="0" w:line="240" w:lineRule="auto"/>
    </w:pPr>
    <w:rPr>
      <w:rFonts w:ascii="Verdana" w:eastAsiaTheme="majorEastAsia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rPr>
        <w:rFonts w:cs="Times New Roman"/>
        <w:sz w:val="24"/>
        <w:szCs w:val="24"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rFonts w:cs="Times New Roman"/>
      </w:rPr>
      <w:tblPr/>
      <w:tcPr>
        <w:tcBorders>
          <w:top w:val="single" w:sz="8" w:space="0" w:color="FFC000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8" w:space="0" w:color="FFC000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rFonts w:cs="Times New Roman"/>
      </w:rPr>
      <w:tblPr/>
      <w:tcPr>
        <w:tcBorders>
          <w:top w:val="nil"/>
          <w:left w:val="single" w:sz="8" w:space="0" w:color="FFC000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rPr>
        <w:rFonts w:cs="Times New Roman"/>
      </w:rPr>
      <w:tblPr/>
      <w:tcPr>
        <w:tcBorders>
          <w:top w:val="nil"/>
          <w:bottom w:val="nil"/>
          <w:insideH w:val="nil"/>
          <w:insideV w:val="nil"/>
        </w:tcBorders>
        <w:shd w:val="clear" w:color="auto" w:fill="FFEFC0" w:themeFill="accent4" w:themeFillTint="3F"/>
      </w:tcPr>
    </w:tblStylePr>
    <w:tblStylePr w:type="nwCell">
      <w:rPr>
        <w:rFonts w:cs="Times New Roman"/>
      </w:rPr>
      <w:tblPr/>
      <w:tcPr>
        <w:shd w:val="clear" w:color="auto" w:fill="FFFFFF" w:themeFill="background1"/>
      </w:tcPr>
    </w:tblStylePr>
    <w:tblStylePr w:type="swCell">
      <w:rPr>
        <w:rFonts w:cs="Times New Roman"/>
      </w:rPr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BE2DFD"/>
    <w:pPr>
      <w:spacing w:after="0" w:line="240" w:lineRule="auto"/>
    </w:pPr>
    <w:rPr>
      <w:rFonts w:ascii="Verdana" w:eastAsiaTheme="majorEastAsia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</w:tblBorders>
    </w:tblPr>
    <w:tblStylePr w:type="firstRow">
      <w:rPr>
        <w:rFonts w:cs="Times New Roman"/>
        <w:sz w:val="24"/>
        <w:szCs w:val="24"/>
      </w:rPr>
      <w:tblPr/>
      <w:tcPr>
        <w:tcBorders>
          <w:top w:val="nil"/>
          <w:left w:val="nil"/>
          <w:bottom w:val="single" w:sz="24" w:space="0" w:color="4472C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rFonts w:cs="Times New Roman"/>
      </w:rPr>
      <w:tblPr/>
      <w:tcPr>
        <w:tcBorders>
          <w:top w:val="single" w:sz="8" w:space="0" w:color="4472C4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8" w:space="0" w:color="4472C4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rFonts w:cs="Times New Roman"/>
      </w:rPr>
      <w:tblPr/>
      <w:tcPr>
        <w:tcBorders>
          <w:top w:val="nil"/>
          <w:left w:val="single" w:sz="8" w:space="0" w:color="4472C4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rPr>
        <w:rFonts w:cs="Times New Roman"/>
      </w:rPr>
      <w:tblPr/>
      <w:tcPr>
        <w:tcBorders>
          <w:top w:val="nil"/>
          <w:bottom w:val="nil"/>
          <w:insideH w:val="nil"/>
          <w:insideV w:val="nil"/>
        </w:tcBorders>
        <w:shd w:val="clear" w:color="auto" w:fill="D0DBF0" w:themeFill="accent5" w:themeFillTint="3F"/>
      </w:tcPr>
    </w:tblStylePr>
    <w:tblStylePr w:type="nwCell">
      <w:rPr>
        <w:rFonts w:cs="Times New Roman"/>
      </w:rPr>
      <w:tblPr/>
      <w:tcPr>
        <w:shd w:val="clear" w:color="auto" w:fill="FFFFFF" w:themeFill="background1"/>
      </w:tcPr>
    </w:tblStylePr>
    <w:tblStylePr w:type="swCell">
      <w:rPr>
        <w:rFonts w:cs="Times New Roman"/>
      </w:rPr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BE2DFD"/>
    <w:pPr>
      <w:spacing w:after="0" w:line="240" w:lineRule="auto"/>
    </w:pPr>
    <w:rPr>
      <w:rFonts w:ascii="Verdana" w:eastAsiaTheme="majorEastAsia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rPr>
        <w:rFonts w:cs="Times New Roman"/>
        <w:sz w:val="24"/>
        <w:szCs w:val="24"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rFonts w:cs="Times New Roman"/>
      </w:rPr>
      <w:tblPr/>
      <w:tcPr>
        <w:tcBorders>
          <w:top w:val="single" w:sz="8" w:space="0" w:color="70AD47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8" w:space="0" w:color="70AD47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rFonts w:cs="Times New Roman"/>
      </w:rPr>
      <w:tblPr/>
      <w:tcPr>
        <w:tcBorders>
          <w:top w:val="nil"/>
          <w:left w:val="single" w:sz="8" w:space="0" w:color="70AD47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rPr>
        <w:rFonts w:cs="Times New Roman"/>
      </w:rPr>
      <w:tblPr/>
      <w:tcPr>
        <w:tcBorders>
          <w:top w:val="nil"/>
          <w:bottom w:val="nil"/>
          <w:insideH w:val="nil"/>
          <w:insideV w:val="nil"/>
        </w:tcBorders>
        <w:shd w:val="clear" w:color="auto" w:fill="DBEBD0" w:themeFill="accent6" w:themeFillTint="3F"/>
      </w:tcPr>
    </w:tblStylePr>
    <w:tblStylePr w:type="nwCell">
      <w:rPr>
        <w:rFonts w:cs="Times New Roman"/>
      </w:rPr>
      <w:tblPr/>
      <w:tcPr>
        <w:shd w:val="clear" w:color="auto" w:fill="FFFFFF" w:themeFill="background1"/>
      </w:tcPr>
    </w:tblStylePr>
    <w:tblStylePr w:type="swCell">
      <w:rPr>
        <w:rFonts w:cs="Times New Roman"/>
      </w:rPr>
      <w:tblPr/>
      <w:tcPr>
        <w:tcBorders>
          <w:top w:val="nil"/>
        </w:tcBorders>
      </w:tcPr>
    </w:tblStylePr>
  </w:style>
  <w:style w:type="table" w:styleId="MediumGrid2">
    <w:name w:val="Medium Grid 2"/>
    <w:basedOn w:val="TableNormal"/>
    <w:uiPriority w:val="68"/>
    <w:rsid w:val="00BE2DFD"/>
    <w:pPr>
      <w:spacing w:after="0" w:line="240" w:lineRule="auto"/>
    </w:pPr>
    <w:rPr>
      <w:rFonts w:ascii="Verdana" w:eastAsiaTheme="majorEastAsia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rFonts w:cs="Times New Roman"/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rFonts w:cs="Times New Roman"/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rFonts w:cs="Times New Roman"/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rFonts w:cs="Times New Roman"/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rPr>
        <w:rFonts w:cs="Times New Roman"/>
      </w:rPr>
      <w:tblPr/>
      <w:tcPr>
        <w:shd w:val="clear" w:color="auto" w:fill="808080" w:themeFill="text1" w:themeFillTint="7F"/>
      </w:tcPr>
    </w:tblStylePr>
    <w:tblStylePr w:type="band1Horz">
      <w:rPr>
        <w:rFonts w:cs="Times New Roman"/>
      </w:rPr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rPr>
        <w:rFonts w:cs="Times New Roman"/>
      </w:rPr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BE2DFD"/>
    <w:pPr>
      <w:spacing w:after="0" w:line="240" w:lineRule="auto"/>
    </w:pPr>
    <w:rPr>
      <w:rFonts w:ascii="Verdana" w:eastAsiaTheme="majorEastAsia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cPr>
      <w:shd w:val="clear" w:color="auto" w:fill="D6E6F4" w:themeFill="accent1" w:themeFillTint="3F"/>
    </w:tcPr>
    <w:tblStylePr w:type="firstRow">
      <w:rPr>
        <w:rFonts w:cs="Times New Roman"/>
        <w:b/>
        <w:bCs/>
        <w:color w:val="000000" w:themeColor="text1"/>
      </w:rPr>
      <w:tblPr/>
      <w:tcPr>
        <w:shd w:val="clear" w:color="auto" w:fill="EEF5FB" w:themeFill="accent1" w:themeFillTint="19"/>
      </w:tcPr>
    </w:tblStylePr>
    <w:tblStylePr w:type="lastRow">
      <w:rPr>
        <w:rFonts w:cs="Times New Roman"/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rFonts w:cs="Times New Roman"/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rFonts w:cs="Times New Roman"/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AF6" w:themeFill="accent1" w:themeFillTint="33"/>
      </w:tcPr>
    </w:tblStylePr>
    <w:tblStylePr w:type="band1Vert">
      <w:rPr>
        <w:rFonts w:cs="Times New Roman"/>
      </w:rPr>
      <w:tblPr/>
      <w:tcPr>
        <w:shd w:val="clear" w:color="auto" w:fill="ADCCEA" w:themeFill="accent1" w:themeFillTint="7F"/>
      </w:tcPr>
    </w:tblStylePr>
    <w:tblStylePr w:type="band1Horz">
      <w:rPr>
        <w:rFonts w:cs="Times New Roman"/>
      </w:rPr>
      <w:tblPr/>
      <w:tcPr>
        <w:tcBorders>
          <w:insideH w:val="single" w:sz="6" w:space="0" w:color="5B9BD5" w:themeColor="accent1"/>
          <w:insideV w:val="single" w:sz="6" w:space="0" w:color="5B9BD5" w:themeColor="accent1"/>
        </w:tcBorders>
        <w:shd w:val="clear" w:color="auto" w:fill="ADCCEA" w:themeFill="accent1" w:themeFillTint="7F"/>
      </w:tcPr>
    </w:tblStylePr>
    <w:tblStylePr w:type="nwCell">
      <w:rPr>
        <w:rFonts w:cs="Times New Roman"/>
      </w:rPr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BE2DFD"/>
    <w:pPr>
      <w:spacing w:after="0" w:line="240" w:lineRule="auto"/>
    </w:pPr>
    <w:rPr>
      <w:rFonts w:ascii="Verdana" w:eastAsiaTheme="majorEastAsia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cPr>
      <w:shd w:val="clear" w:color="auto" w:fill="FADECB" w:themeFill="accent2" w:themeFillTint="3F"/>
    </w:tcPr>
    <w:tblStylePr w:type="firstRow">
      <w:rPr>
        <w:rFonts w:cs="Times New Roman"/>
        <w:b/>
        <w:bCs/>
        <w:color w:val="000000" w:themeColor="text1"/>
      </w:rPr>
      <w:tblPr/>
      <w:tcPr>
        <w:shd w:val="clear" w:color="auto" w:fill="FDF2EA" w:themeFill="accent2" w:themeFillTint="19"/>
      </w:tcPr>
    </w:tblStylePr>
    <w:tblStylePr w:type="lastRow">
      <w:rPr>
        <w:rFonts w:cs="Times New Roman"/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rFonts w:cs="Times New Roman"/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rFonts w:cs="Times New Roman"/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4D5" w:themeFill="accent2" w:themeFillTint="33"/>
      </w:tcPr>
    </w:tblStylePr>
    <w:tblStylePr w:type="band1Vert">
      <w:rPr>
        <w:rFonts w:cs="Times New Roman"/>
      </w:rPr>
      <w:tblPr/>
      <w:tcPr>
        <w:shd w:val="clear" w:color="auto" w:fill="F6BE98" w:themeFill="accent2" w:themeFillTint="7F"/>
      </w:tcPr>
    </w:tblStylePr>
    <w:tblStylePr w:type="band1Horz">
      <w:rPr>
        <w:rFonts w:cs="Times New Roman"/>
      </w:rPr>
      <w:tblPr/>
      <w:tcPr>
        <w:tcBorders>
          <w:insideH w:val="single" w:sz="6" w:space="0" w:color="ED7D31" w:themeColor="accent2"/>
          <w:insideV w:val="single" w:sz="6" w:space="0" w:color="ED7D31" w:themeColor="accent2"/>
        </w:tcBorders>
        <w:shd w:val="clear" w:color="auto" w:fill="F6BE98" w:themeFill="accent2" w:themeFillTint="7F"/>
      </w:tcPr>
    </w:tblStylePr>
    <w:tblStylePr w:type="nwCell">
      <w:rPr>
        <w:rFonts w:cs="Times New Roman"/>
      </w:rPr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BE2DFD"/>
    <w:pPr>
      <w:spacing w:after="0" w:line="240" w:lineRule="auto"/>
    </w:pPr>
    <w:rPr>
      <w:rFonts w:ascii="Verdana" w:eastAsiaTheme="majorEastAsia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cPr>
      <w:shd w:val="clear" w:color="auto" w:fill="E8E8E8" w:themeFill="accent3" w:themeFillTint="3F"/>
    </w:tcPr>
    <w:tblStylePr w:type="firstRow">
      <w:rPr>
        <w:rFonts w:cs="Times New Roman"/>
        <w:b/>
        <w:bCs/>
        <w:color w:val="000000" w:themeColor="text1"/>
      </w:rPr>
      <w:tblPr/>
      <w:tcPr>
        <w:shd w:val="clear" w:color="auto" w:fill="F6F6F6" w:themeFill="accent3" w:themeFillTint="19"/>
      </w:tcPr>
    </w:tblStylePr>
    <w:tblStylePr w:type="lastRow">
      <w:rPr>
        <w:rFonts w:cs="Times New Roman"/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rFonts w:cs="Times New Roman"/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rFonts w:cs="Times New Roman"/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EDED" w:themeFill="accent3" w:themeFillTint="33"/>
      </w:tcPr>
    </w:tblStylePr>
    <w:tblStylePr w:type="band1Vert">
      <w:rPr>
        <w:rFonts w:cs="Times New Roman"/>
      </w:rPr>
      <w:tblPr/>
      <w:tcPr>
        <w:shd w:val="clear" w:color="auto" w:fill="D2D2D2" w:themeFill="accent3" w:themeFillTint="7F"/>
      </w:tcPr>
    </w:tblStylePr>
    <w:tblStylePr w:type="band1Horz">
      <w:rPr>
        <w:rFonts w:cs="Times New Roman"/>
      </w:rPr>
      <w:tblPr/>
      <w:tcPr>
        <w:tcBorders>
          <w:insideH w:val="single" w:sz="6" w:space="0" w:color="A5A5A5" w:themeColor="accent3"/>
          <w:insideV w:val="single" w:sz="6" w:space="0" w:color="A5A5A5" w:themeColor="accent3"/>
        </w:tcBorders>
        <w:shd w:val="clear" w:color="auto" w:fill="D2D2D2" w:themeFill="accent3" w:themeFillTint="7F"/>
      </w:tcPr>
    </w:tblStylePr>
    <w:tblStylePr w:type="nwCell">
      <w:rPr>
        <w:rFonts w:cs="Times New Roman"/>
      </w:rPr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BE2DFD"/>
    <w:pPr>
      <w:spacing w:after="0" w:line="240" w:lineRule="auto"/>
    </w:pPr>
    <w:rPr>
      <w:rFonts w:ascii="Verdana" w:eastAsiaTheme="majorEastAsia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cPr>
      <w:shd w:val="clear" w:color="auto" w:fill="FFEFC0" w:themeFill="accent4" w:themeFillTint="3F"/>
    </w:tcPr>
    <w:tblStylePr w:type="firstRow">
      <w:rPr>
        <w:rFonts w:cs="Times New Roman"/>
        <w:b/>
        <w:bCs/>
        <w:color w:val="000000" w:themeColor="text1"/>
      </w:rPr>
      <w:tblPr/>
      <w:tcPr>
        <w:shd w:val="clear" w:color="auto" w:fill="FFF8E6" w:themeFill="accent4" w:themeFillTint="19"/>
      </w:tcPr>
    </w:tblStylePr>
    <w:tblStylePr w:type="lastRow">
      <w:rPr>
        <w:rFonts w:cs="Times New Roman"/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rFonts w:cs="Times New Roman"/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rFonts w:cs="Times New Roman"/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2CC" w:themeFill="accent4" w:themeFillTint="33"/>
      </w:tcPr>
    </w:tblStylePr>
    <w:tblStylePr w:type="band1Vert">
      <w:rPr>
        <w:rFonts w:cs="Times New Roman"/>
      </w:rPr>
      <w:tblPr/>
      <w:tcPr>
        <w:shd w:val="clear" w:color="auto" w:fill="FFDF80" w:themeFill="accent4" w:themeFillTint="7F"/>
      </w:tcPr>
    </w:tblStylePr>
    <w:tblStylePr w:type="band1Horz">
      <w:rPr>
        <w:rFonts w:cs="Times New Roman"/>
      </w:rPr>
      <w:tblPr/>
      <w:tcPr>
        <w:tcBorders>
          <w:insideH w:val="single" w:sz="6" w:space="0" w:color="FFC000" w:themeColor="accent4"/>
          <w:insideV w:val="single" w:sz="6" w:space="0" w:color="FFC000" w:themeColor="accent4"/>
        </w:tcBorders>
        <w:shd w:val="clear" w:color="auto" w:fill="FFDF80" w:themeFill="accent4" w:themeFillTint="7F"/>
      </w:tcPr>
    </w:tblStylePr>
    <w:tblStylePr w:type="nwCell">
      <w:rPr>
        <w:rFonts w:cs="Times New Roman"/>
      </w:rPr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BE2DFD"/>
    <w:pPr>
      <w:spacing w:after="0" w:line="240" w:lineRule="auto"/>
    </w:pPr>
    <w:rPr>
      <w:rFonts w:ascii="Verdana" w:eastAsiaTheme="majorEastAsia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  <w:insideH w:val="single" w:sz="8" w:space="0" w:color="4472C4" w:themeColor="accent5"/>
        <w:insideV w:val="single" w:sz="8" w:space="0" w:color="4472C4" w:themeColor="accent5"/>
      </w:tblBorders>
    </w:tblPr>
    <w:tcPr>
      <w:shd w:val="clear" w:color="auto" w:fill="D0DBF0" w:themeFill="accent5" w:themeFillTint="3F"/>
    </w:tcPr>
    <w:tblStylePr w:type="firstRow">
      <w:rPr>
        <w:rFonts w:cs="Times New Roman"/>
        <w:b/>
        <w:bCs/>
        <w:color w:val="000000" w:themeColor="text1"/>
      </w:rPr>
      <w:tblPr/>
      <w:tcPr>
        <w:shd w:val="clear" w:color="auto" w:fill="ECF1F9" w:themeFill="accent5" w:themeFillTint="19"/>
      </w:tcPr>
    </w:tblStylePr>
    <w:tblStylePr w:type="lastRow">
      <w:rPr>
        <w:rFonts w:cs="Times New Roman"/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rFonts w:cs="Times New Roman"/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rFonts w:cs="Times New Roman"/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2F3" w:themeFill="accent5" w:themeFillTint="33"/>
      </w:tcPr>
    </w:tblStylePr>
    <w:tblStylePr w:type="band1Vert">
      <w:rPr>
        <w:rFonts w:cs="Times New Roman"/>
      </w:rPr>
      <w:tblPr/>
      <w:tcPr>
        <w:shd w:val="clear" w:color="auto" w:fill="A1B8E1" w:themeFill="accent5" w:themeFillTint="7F"/>
      </w:tcPr>
    </w:tblStylePr>
    <w:tblStylePr w:type="band1Horz">
      <w:rPr>
        <w:rFonts w:cs="Times New Roman"/>
      </w:rPr>
      <w:tblPr/>
      <w:tcPr>
        <w:tcBorders>
          <w:insideH w:val="single" w:sz="6" w:space="0" w:color="4472C4" w:themeColor="accent5"/>
          <w:insideV w:val="single" w:sz="6" w:space="0" w:color="4472C4" w:themeColor="accent5"/>
        </w:tcBorders>
        <w:shd w:val="clear" w:color="auto" w:fill="A1B8E1" w:themeFill="accent5" w:themeFillTint="7F"/>
      </w:tcPr>
    </w:tblStylePr>
    <w:tblStylePr w:type="nwCell">
      <w:rPr>
        <w:rFonts w:cs="Times New Roman"/>
      </w:rPr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BE2DFD"/>
    <w:pPr>
      <w:spacing w:after="0" w:line="240" w:lineRule="auto"/>
    </w:pPr>
    <w:rPr>
      <w:rFonts w:ascii="Verdana" w:eastAsiaTheme="majorEastAsia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cPr>
      <w:shd w:val="clear" w:color="auto" w:fill="DBEBD0" w:themeFill="accent6" w:themeFillTint="3F"/>
    </w:tcPr>
    <w:tblStylePr w:type="firstRow">
      <w:rPr>
        <w:rFonts w:cs="Times New Roman"/>
        <w:b/>
        <w:bCs/>
        <w:color w:val="000000" w:themeColor="text1"/>
      </w:rPr>
      <w:tblPr/>
      <w:tcPr>
        <w:shd w:val="clear" w:color="auto" w:fill="F0F7EC" w:themeFill="accent6" w:themeFillTint="19"/>
      </w:tcPr>
    </w:tblStylePr>
    <w:tblStylePr w:type="lastRow">
      <w:rPr>
        <w:rFonts w:cs="Times New Roman"/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rFonts w:cs="Times New Roman"/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rFonts w:cs="Times New Roman"/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EFD9" w:themeFill="accent6" w:themeFillTint="33"/>
      </w:tcPr>
    </w:tblStylePr>
    <w:tblStylePr w:type="band1Vert">
      <w:rPr>
        <w:rFonts w:cs="Times New Roman"/>
      </w:rPr>
      <w:tblPr/>
      <w:tcPr>
        <w:shd w:val="clear" w:color="auto" w:fill="B7D8A0" w:themeFill="accent6" w:themeFillTint="7F"/>
      </w:tcPr>
    </w:tblStylePr>
    <w:tblStylePr w:type="band1Horz">
      <w:rPr>
        <w:rFonts w:cs="Times New Roman"/>
      </w:rPr>
      <w:tblPr/>
      <w:tcPr>
        <w:tcBorders>
          <w:insideH w:val="single" w:sz="6" w:space="0" w:color="70AD47" w:themeColor="accent6"/>
          <w:insideV w:val="single" w:sz="6" w:space="0" w:color="70AD47" w:themeColor="accent6"/>
        </w:tcBorders>
        <w:shd w:val="clear" w:color="auto" w:fill="B7D8A0" w:themeFill="accent6" w:themeFillTint="7F"/>
      </w:tcPr>
    </w:tblStylePr>
    <w:tblStylePr w:type="nwCell">
      <w:rPr>
        <w:rFonts w:cs="Times New Roman"/>
      </w:rPr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BE2DFD"/>
    <w:pPr>
      <w:spacing w:after="0" w:line="240" w:lineRule="auto"/>
    </w:pPr>
    <w:rPr>
      <w:rFonts w:ascii="Verdana" w:eastAsia="Times New Roman" w:hAnsi="Verdana" w:cs="Times New Roman"/>
      <w:sz w:val="20"/>
      <w:szCs w:val="20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rPr>
        <w:rFonts w:cs="Times New Roman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rPr>
        <w:rFonts w:cs="Times New Roman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BE2DFD"/>
    <w:pPr>
      <w:spacing w:after="0" w:line="240" w:lineRule="auto"/>
    </w:pPr>
    <w:rPr>
      <w:rFonts w:ascii="Verdana" w:eastAsia="Times New Roman" w:hAnsi="Verdana" w:cs="Times New Roman"/>
      <w:sz w:val="20"/>
      <w:szCs w:val="20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6E6F4" w:themeFill="accent1" w:themeFillTint="3F"/>
    </w:tcPr>
    <w:tblStylePr w:type="firstRow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1"/>
      </w:tcPr>
    </w:tblStylePr>
    <w:tblStylePr w:type="lastRow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1"/>
      </w:tcPr>
    </w:tblStylePr>
    <w:tblStylePr w:type="firstCol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Col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band1Vert">
      <w:rPr>
        <w:rFonts w:cs="Times New Roman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DCCEA" w:themeFill="accent1" w:themeFillTint="7F"/>
      </w:tcPr>
    </w:tblStylePr>
    <w:tblStylePr w:type="band1Horz">
      <w:rPr>
        <w:rFonts w:cs="Times New Roman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DCCEA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BE2DFD"/>
    <w:pPr>
      <w:spacing w:after="0" w:line="240" w:lineRule="auto"/>
    </w:pPr>
    <w:rPr>
      <w:rFonts w:ascii="Verdana" w:eastAsia="Times New Roman" w:hAnsi="Verdana" w:cs="Times New Roman"/>
      <w:sz w:val="20"/>
      <w:szCs w:val="20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DECB" w:themeFill="accent2" w:themeFillTint="3F"/>
    </w:tcPr>
    <w:tblStylePr w:type="firstRow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lastRow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firstCol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Col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rPr>
        <w:rFonts w:cs="Times New Roman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BE98" w:themeFill="accent2" w:themeFillTint="7F"/>
      </w:tcPr>
    </w:tblStylePr>
    <w:tblStylePr w:type="band1Horz">
      <w:rPr>
        <w:rFonts w:cs="Times New Roman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BE98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BE2DFD"/>
    <w:pPr>
      <w:spacing w:after="0" w:line="240" w:lineRule="auto"/>
    </w:pPr>
    <w:rPr>
      <w:rFonts w:ascii="Verdana" w:eastAsia="Times New Roman" w:hAnsi="Verdana" w:cs="Times New Roman"/>
      <w:sz w:val="20"/>
      <w:szCs w:val="20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8E8E8" w:themeFill="accent3" w:themeFillTint="3F"/>
    </w:tcPr>
    <w:tblStylePr w:type="firstRow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lastRow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firstCol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Col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rPr>
        <w:rFonts w:cs="Times New Roman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2D2D2" w:themeFill="accent3" w:themeFillTint="7F"/>
      </w:tcPr>
    </w:tblStylePr>
    <w:tblStylePr w:type="band1Horz">
      <w:rPr>
        <w:rFonts w:cs="Times New Roman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2D2D2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BE2DFD"/>
    <w:pPr>
      <w:spacing w:after="0" w:line="240" w:lineRule="auto"/>
    </w:pPr>
    <w:rPr>
      <w:rFonts w:ascii="Verdana" w:eastAsia="Times New Roman" w:hAnsi="Verdana" w:cs="Times New Roman"/>
      <w:sz w:val="20"/>
      <w:szCs w:val="20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EFC0" w:themeFill="accent4" w:themeFillTint="3F"/>
    </w:tcPr>
    <w:tblStylePr w:type="firstRow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lastRow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firstCol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Col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rPr>
        <w:rFonts w:cs="Times New Roman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DF80" w:themeFill="accent4" w:themeFillTint="7F"/>
      </w:tcPr>
    </w:tblStylePr>
    <w:tblStylePr w:type="band1Horz">
      <w:rPr>
        <w:rFonts w:cs="Times New Roman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DF8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BE2DFD"/>
    <w:pPr>
      <w:spacing w:after="0" w:line="240" w:lineRule="auto"/>
    </w:pPr>
    <w:rPr>
      <w:rFonts w:ascii="Verdana" w:eastAsia="Times New Roman" w:hAnsi="Verdana" w:cs="Times New Roman"/>
      <w:sz w:val="20"/>
      <w:szCs w:val="20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DBF0" w:themeFill="accent5" w:themeFillTint="3F"/>
    </w:tcPr>
    <w:tblStylePr w:type="firstRow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5"/>
      </w:tcPr>
    </w:tblStylePr>
    <w:tblStylePr w:type="lastRow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5"/>
      </w:tcPr>
    </w:tblStylePr>
    <w:tblStylePr w:type="firstCol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Col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rPr>
        <w:rFonts w:cs="Times New Roman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1B8E1" w:themeFill="accent5" w:themeFillTint="7F"/>
      </w:tcPr>
    </w:tblStylePr>
    <w:tblStylePr w:type="band1Horz">
      <w:rPr>
        <w:rFonts w:cs="Times New Roman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1B8E1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BE2DFD"/>
    <w:pPr>
      <w:spacing w:after="0" w:line="240" w:lineRule="auto"/>
    </w:pPr>
    <w:rPr>
      <w:rFonts w:ascii="Verdana" w:eastAsia="Times New Roman" w:hAnsi="Verdana" w:cs="Times New Roman"/>
      <w:sz w:val="20"/>
      <w:szCs w:val="20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BEBD0" w:themeFill="accent6" w:themeFillTint="3F"/>
    </w:tcPr>
    <w:tblStylePr w:type="firstRow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lastRow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firstCol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Col">
      <w:rPr>
        <w:rFonts w:cs="Times New Roman"/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rPr>
        <w:rFonts w:cs="Times New Roman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7D8A0" w:themeFill="accent6" w:themeFillTint="7F"/>
      </w:tcPr>
    </w:tblStylePr>
    <w:tblStylePr w:type="band1Horz">
      <w:rPr>
        <w:rFonts w:cs="Times New Roman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7D8A0" w:themeFill="accent6" w:themeFillTint="7F"/>
      </w:tcPr>
    </w:tblStylePr>
  </w:style>
  <w:style w:type="table" w:styleId="DarkList">
    <w:name w:val="Dark List"/>
    <w:basedOn w:val="TableNormal"/>
    <w:uiPriority w:val="70"/>
    <w:rsid w:val="00BE2DFD"/>
    <w:pPr>
      <w:spacing w:after="0" w:line="240" w:lineRule="auto"/>
    </w:pPr>
    <w:rPr>
      <w:rFonts w:ascii="Verdana" w:eastAsia="Times New Roman" w:hAnsi="Verdana" w:cs="Times New Roman"/>
      <w:color w:val="FFFFFF" w:themeColor="background1"/>
      <w:sz w:val="20"/>
      <w:szCs w:val="20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rPr>
        <w:rFonts w:cs="Times New Roman"/>
      </w:rPr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rPr>
        <w:rFonts w:cs="Times New Roman"/>
      </w:rPr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BE2DFD"/>
    <w:pPr>
      <w:spacing w:after="0" w:line="240" w:lineRule="auto"/>
    </w:pPr>
    <w:rPr>
      <w:rFonts w:ascii="Verdana" w:eastAsia="Times New Roman" w:hAnsi="Verdana" w:cs="Times New Roman"/>
      <w:color w:val="FFFFFF" w:themeColor="background1"/>
      <w:sz w:val="20"/>
      <w:szCs w:val="20"/>
    </w:rPr>
    <w:tblPr>
      <w:tblStyleRowBandSize w:val="1"/>
      <w:tblStyleColBandSize w:val="1"/>
    </w:tblPr>
    <w:tcPr>
      <w:shd w:val="clear" w:color="auto" w:fill="5B9BD5" w:themeFill="accent1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rPr>
        <w:rFonts w:cs="Times New Roman"/>
      </w:rPr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4D78" w:themeFill="accent1" w:themeFillShade="7F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E74B5" w:themeFill="accent1" w:themeFillShade="BF"/>
      </w:tcPr>
    </w:tblStylePr>
    <w:tblStylePr w:type="lastCol">
      <w:rPr>
        <w:rFonts w:cs="Times New Roman"/>
      </w:rPr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  <w:tblStylePr w:type="band1Horz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BE2DFD"/>
    <w:pPr>
      <w:spacing w:after="0" w:line="240" w:lineRule="auto"/>
    </w:pPr>
    <w:rPr>
      <w:rFonts w:ascii="Verdana" w:eastAsia="Times New Roman" w:hAnsi="Verdana" w:cs="Times New Roman"/>
      <w:color w:val="FFFFFF" w:themeColor="background1"/>
      <w:sz w:val="20"/>
      <w:szCs w:val="20"/>
    </w:rPr>
    <w:tblPr>
      <w:tblStyleRowBandSize w:val="1"/>
      <w:tblStyleColBandSize w:val="1"/>
    </w:tblPr>
    <w:tcPr>
      <w:shd w:val="clear" w:color="auto" w:fill="ED7D31" w:themeFill="accent2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rPr>
        <w:rFonts w:cs="Times New Roman"/>
      </w:rPr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23B0B" w:themeFill="accent2" w:themeFillShade="7F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45911" w:themeFill="accent2" w:themeFillShade="BF"/>
      </w:tcPr>
    </w:tblStylePr>
    <w:tblStylePr w:type="lastCol">
      <w:rPr>
        <w:rFonts w:cs="Times New Roman"/>
      </w:rPr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Horz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BE2DFD"/>
    <w:pPr>
      <w:spacing w:after="0" w:line="240" w:lineRule="auto"/>
    </w:pPr>
    <w:rPr>
      <w:rFonts w:ascii="Verdana" w:eastAsia="Times New Roman" w:hAnsi="Verdana" w:cs="Times New Roman"/>
      <w:color w:val="FFFFFF" w:themeColor="background1"/>
      <w:sz w:val="20"/>
      <w:szCs w:val="20"/>
    </w:rPr>
    <w:tblPr>
      <w:tblStyleRowBandSize w:val="1"/>
      <w:tblStyleColBandSize w:val="1"/>
    </w:tblPr>
    <w:tcPr>
      <w:shd w:val="clear" w:color="auto" w:fill="A5A5A5" w:themeFill="accent3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rPr>
        <w:rFonts w:cs="Times New Roman"/>
      </w:rPr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25252" w:themeFill="accent3" w:themeFillShade="7F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B7B7B" w:themeFill="accent3" w:themeFillShade="BF"/>
      </w:tcPr>
    </w:tblStylePr>
    <w:tblStylePr w:type="lastCol">
      <w:rPr>
        <w:rFonts w:cs="Times New Roman"/>
      </w:rPr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Horz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BE2DFD"/>
    <w:pPr>
      <w:spacing w:after="0" w:line="240" w:lineRule="auto"/>
    </w:pPr>
    <w:rPr>
      <w:rFonts w:ascii="Verdana" w:eastAsia="Times New Roman" w:hAnsi="Verdana" w:cs="Times New Roman"/>
      <w:color w:val="FFFFFF" w:themeColor="background1"/>
      <w:sz w:val="20"/>
      <w:szCs w:val="20"/>
    </w:rPr>
    <w:tblPr>
      <w:tblStyleRowBandSize w:val="1"/>
      <w:tblStyleColBandSize w:val="1"/>
    </w:tblPr>
    <w:tcPr>
      <w:shd w:val="clear" w:color="auto" w:fill="FFC000" w:themeFill="accent4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rPr>
        <w:rFonts w:cs="Times New Roman"/>
      </w:rPr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5F00" w:themeFill="accent4" w:themeFillShade="7F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8F00" w:themeFill="accent4" w:themeFillShade="BF"/>
      </w:tcPr>
    </w:tblStylePr>
    <w:tblStylePr w:type="lastCol">
      <w:rPr>
        <w:rFonts w:cs="Times New Roman"/>
      </w:rPr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Horz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BE2DFD"/>
    <w:pPr>
      <w:spacing w:after="0" w:line="240" w:lineRule="auto"/>
    </w:pPr>
    <w:rPr>
      <w:rFonts w:ascii="Verdana" w:eastAsia="Times New Roman" w:hAnsi="Verdana" w:cs="Times New Roman"/>
      <w:color w:val="FFFFFF" w:themeColor="background1"/>
      <w:sz w:val="20"/>
      <w:szCs w:val="20"/>
    </w:rPr>
    <w:tblPr>
      <w:tblStyleRowBandSize w:val="1"/>
      <w:tblStyleColBandSize w:val="1"/>
    </w:tblPr>
    <w:tcPr>
      <w:shd w:val="clear" w:color="auto" w:fill="4472C4" w:themeFill="accent5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rPr>
        <w:rFonts w:cs="Times New Roman"/>
      </w:rPr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3763" w:themeFill="accent5" w:themeFillShade="7F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F5496" w:themeFill="accent5" w:themeFillShade="BF"/>
      </w:tcPr>
    </w:tblStylePr>
    <w:tblStylePr w:type="lastCol">
      <w:rPr>
        <w:rFonts w:cs="Times New Roman"/>
      </w:rPr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  <w:tblStylePr w:type="band1Horz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BE2DFD"/>
    <w:pPr>
      <w:spacing w:after="0" w:line="240" w:lineRule="auto"/>
    </w:pPr>
    <w:rPr>
      <w:rFonts w:ascii="Verdana" w:eastAsia="Times New Roman" w:hAnsi="Verdana" w:cs="Times New Roman"/>
      <w:color w:val="FFFFFF" w:themeColor="background1"/>
      <w:sz w:val="20"/>
      <w:szCs w:val="20"/>
    </w:rPr>
    <w:tblPr>
      <w:tblStyleRowBandSize w:val="1"/>
      <w:tblStyleColBandSize w:val="1"/>
    </w:tblPr>
    <w:tcPr>
      <w:shd w:val="clear" w:color="auto" w:fill="70AD47" w:themeFill="accent6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rPr>
        <w:rFonts w:cs="Times New Roman"/>
      </w:rPr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75623" w:themeFill="accent6" w:themeFillShade="7F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38135" w:themeFill="accent6" w:themeFillShade="BF"/>
      </w:tcPr>
    </w:tblStylePr>
    <w:tblStylePr w:type="lastCol">
      <w:rPr>
        <w:rFonts w:cs="Times New Roman"/>
      </w:rPr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Horz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rFonts w:cs="Times New Roman"/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rFonts w:cs="Times New Roman"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rFonts w:cs="Times New Roman"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rPr>
        <w:rFonts w:cs="Times New Roman"/>
      </w:rPr>
      <w:tblPr/>
      <w:tcPr>
        <w:shd w:val="clear" w:color="auto" w:fill="999999" w:themeFill="text1" w:themeFillTint="66"/>
      </w:tcPr>
    </w:tblStylePr>
    <w:tblStylePr w:type="band1Horz">
      <w:rPr>
        <w:rFonts w:cs="Times New Roman"/>
      </w:rPr>
      <w:tblPr/>
      <w:tcPr>
        <w:shd w:val="clear" w:color="auto" w:fill="808080" w:themeFill="text1" w:themeFillTint="7F"/>
      </w:tcPr>
    </w:tblStylePr>
    <w:tblStylePr w:type="neCell">
      <w:rPr>
        <w:rFonts w:cs="Times New Roman"/>
        <w:color w:val="000000" w:themeColor="text1"/>
      </w:rPr>
    </w:tblStylePr>
    <w:tblStylePr w:type="nwCell">
      <w:rPr>
        <w:rFonts w:cs="Times New Roman"/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EF5FB" w:themeFill="accent1" w:themeFillTint="19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rFonts w:cs="Times New Roman"/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55D91" w:themeFill="accent1" w:themeFillShade="99"/>
      </w:tcPr>
    </w:tblStylePr>
    <w:tblStylePr w:type="firstCol">
      <w:rPr>
        <w:rFonts w:cs="Times New Roman"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55D91" w:themeColor="accent1" w:themeShade="99"/>
          <w:insideV w:val="nil"/>
        </w:tcBorders>
        <w:shd w:val="clear" w:color="auto" w:fill="255D91" w:themeFill="accent1" w:themeFillShade="99"/>
      </w:tcPr>
    </w:tblStylePr>
    <w:tblStylePr w:type="lastCol">
      <w:rPr>
        <w:rFonts w:cs="Times New Roman"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55D91" w:themeFill="accent1" w:themeFillShade="99"/>
      </w:tcPr>
    </w:tblStylePr>
    <w:tblStylePr w:type="band1Vert">
      <w:rPr>
        <w:rFonts w:cs="Times New Roman"/>
      </w:rPr>
      <w:tblPr/>
      <w:tcPr>
        <w:shd w:val="clear" w:color="auto" w:fill="BDD6EE" w:themeFill="accent1" w:themeFillTint="66"/>
      </w:tcPr>
    </w:tblStylePr>
    <w:tblStylePr w:type="band1Horz">
      <w:rPr>
        <w:rFonts w:cs="Times New Roman"/>
      </w:rPr>
      <w:tblPr/>
      <w:tcPr>
        <w:shd w:val="clear" w:color="auto" w:fill="ADCCEA" w:themeFill="accent1" w:themeFillTint="7F"/>
      </w:tcPr>
    </w:tblStylePr>
    <w:tblStylePr w:type="neCell">
      <w:rPr>
        <w:rFonts w:cs="Times New Roman"/>
        <w:color w:val="000000" w:themeColor="text1"/>
      </w:rPr>
    </w:tblStylePr>
    <w:tblStylePr w:type="nwCell">
      <w:rPr>
        <w:rFonts w:cs="Times New Roman"/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2EA" w:themeFill="accent2" w:themeFillTint="19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rFonts w:cs="Times New Roman"/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D470D" w:themeFill="accent2" w:themeFillShade="99"/>
      </w:tcPr>
    </w:tblStylePr>
    <w:tblStylePr w:type="firstCol">
      <w:rPr>
        <w:rFonts w:cs="Times New Roman"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D470D" w:themeColor="accent2" w:themeShade="99"/>
          <w:insideV w:val="nil"/>
        </w:tcBorders>
        <w:shd w:val="clear" w:color="auto" w:fill="9D470D" w:themeFill="accent2" w:themeFillShade="99"/>
      </w:tcPr>
    </w:tblStylePr>
    <w:tblStylePr w:type="lastCol">
      <w:rPr>
        <w:rFonts w:cs="Times New Roman"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D470D" w:themeFill="accent2" w:themeFillShade="99"/>
      </w:tcPr>
    </w:tblStylePr>
    <w:tblStylePr w:type="band1Vert">
      <w:rPr>
        <w:rFonts w:cs="Times New Roman"/>
      </w:rPr>
      <w:tblPr/>
      <w:tcPr>
        <w:shd w:val="clear" w:color="auto" w:fill="F7CAAC" w:themeFill="accent2" w:themeFillTint="66"/>
      </w:tcPr>
    </w:tblStylePr>
    <w:tblStylePr w:type="band1Horz">
      <w:rPr>
        <w:rFonts w:cs="Times New Roman"/>
      </w:rPr>
      <w:tblPr/>
      <w:tcPr>
        <w:shd w:val="clear" w:color="auto" w:fill="F6BE98" w:themeFill="accent2" w:themeFillTint="7F"/>
      </w:tcPr>
    </w:tblStylePr>
    <w:tblStylePr w:type="neCell">
      <w:rPr>
        <w:rFonts w:cs="Times New Roman"/>
        <w:color w:val="000000" w:themeColor="text1"/>
      </w:rPr>
    </w:tblStylePr>
    <w:tblStylePr w:type="nwCell">
      <w:rPr>
        <w:rFonts w:cs="Times New Roman"/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top w:val="single" w:sz="24" w:space="0" w:color="FFC000" w:themeColor="accent4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F6F6" w:themeFill="accent3" w:themeFillTint="19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rFonts w:cs="Times New Roman"/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36363" w:themeFill="accent3" w:themeFillShade="99"/>
      </w:tcPr>
    </w:tblStylePr>
    <w:tblStylePr w:type="firstCol">
      <w:rPr>
        <w:rFonts w:cs="Times New Roman"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36363" w:themeColor="accent3" w:themeShade="99"/>
          <w:insideV w:val="nil"/>
        </w:tcBorders>
        <w:shd w:val="clear" w:color="auto" w:fill="636363" w:themeFill="accent3" w:themeFillShade="99"/>
      </w:tcPr>
    </w:tblStylePr>
    <w:tblStylePr w:type="lastCol">
      <w:rPr>
        <w:rFonts w:cs="Times New Roman"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6363" w:themeFill="accent3" w:themeFillShade="99"/>
      </w:tcPr>
    </w:tblStylePr>
    <w:tblStylePr w:type="band1Vert">
      <w:rPr>
        <w:rFonts w:cs="Times New Roman"/>
      </w:rPr>
      <w:tblPr/>
      <w:tcPr>
        <w:shd w:val="clear" w:color="auto" w:fill="DBDBDB" w:themeFill="accent3" w:themeFillTint="66"/>
      </w:tcPr>
    </w:tblStylePr>
    <w:tblStylePr w:type="band1Horz">
      <w:rPr>
        <w:rFonts w:cs="Times New Roman"/>
      </w:rPr>
      <w:tblPr/>
      <w:tcPr>
        <w:shd w:val="clear" w:color="auto" w:fill="D2D2D2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top w:val="single" w:sz="24" w:space="0" w:color="A5A5A5" w:themeColor="accent3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8E6" w:themeFill="accent4" w:themeFillTint="19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rFonts w:cs="Times New Roman"/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7300" w:themeFill="accent4" w:themeFillShade="99"/>
      </w:tcPr>
    </w:tblStylePr>
    <w:tblStylePr w:type="firstCol">
      <w:rPr>
        <w:rFonts w:cs="Times New Roman"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7300" w:themeColor="accent4" w:themeShade="99"/>
          <w:insideV w:val="nil"/>
        </w:tcBorders>
        <w:shd w:val="clear" w:color="auto" w:fill="997300" w:themeFill="accent4" w:themeFillShade="99"/>
      </w:tcPr>
    </w:tblStylePr>
    <w:tblStylePr w:type="lastCol">
      <w:rPr>
        <w:rFonts w:cs="Times New Roman"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00" w:themeFill="accent4" w:themeFillShade="99"/>
      </w:tcPr>
    </w:tblStylePr>
    <w:tblStylePr w:type="band1Vert">
      <w:rPr>
        <w:rFonts w:cs="Times New Roman"/>
      </w:rPr>
      <w:tblPr/>
      <w:tcPr>
        <w:shd w:val="clear" w:color="auto" w:fill="FFE599" w:themeFill="accent4" w:themeFillTint="66"/>
      </w:tcPr>
    </w:tblStylePr>
    <w:tblStylePr w:type="band1Horz">
      <w:rPr>
        <w:rFonts w:cs="Times New Roman"/>
      </w:rPr>
      <w:tblPr/>
      <w:tcPr>
        <w:shd w:val="clear" w:color="auto" w:fill="FFDF80" w:themeFill="accent4" w:themeFillTint="7F"/>
      </w:tcPr>
    </w:tblStylePr>
    <w:tblStylePr w:type="neCell">
      <w:rPr>
        <w:rFonts w:cs="Times New Roman"/>
        <w:color w:val="000000" w:themeColor="text1"/>
      </w:rPr>
    </w:tblStylePr>
    <w:tblStylePr w:type="nwCell">
      <w:rPr>
        <w:rFonts w:cs="Times New Roman"/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top w:val="single" w:sz="24" w:space="0" w:color="70AD47" w:themeColor="accent6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1F9" w:themeFill="accent5" w:themeFillTint="19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rFonts w:cs="Times New Roman"/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64378" w:themeFill="accent5" w:themeFillShade="99"/>
      </w:tcPr>
    </w:tblStylePr>
    <w:tblStylePr w:type="firstCol">
      <w:rPr>
        <w:rFonts w:cs="Times New Roman"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64378" w:themeColor="accent5" w:themeShade="99"/>
          <w:insideV w:val="nil"/>
        </w:tcBorders>
        <w:shd w:val="clear" w:color="auto" w:fill="264378" w:themeFill="accent5" w:themeFillShade="99"/>
      </w:tcPr>
    </w:tblStylePr>
    <w:tblStylePr w:type="lastCol">
      <w:rPr>
        <w:rFonts w:cs="Times New Roman"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4378" w:themeFill="accent5" w:themeFillShade="99"/>
      </w:tcPr>
    </w:tblStylePr>
    <w:tblStylePr w:type="band1Vert">
      <w:rPr>
        <w:rFonts w:cs="Times New Roman"/>
      </w:rPr>
      <w:tblPr/>
      <w:tcPr>
        <w:shd w:val="clear" w:color="auto" w:fill="B4C6E7" w:themeFill="accent5" w:themeFillTint="66"/>
      </w:tcPr>
    </w:tblStylePr>
    <w:tblStylePr w:type="band1Horz">
      <w:rPr>
        <w:rFonts w:cs="Times New Roman"/>
      </w:rPr>
      <w:tblPr/>
      <w:tcPr>
        <w:shd w:val="clear" w:color="auto" w:fill="A1B8E1" w:themeFill="accent5" w:themeFillTint="7F"/>
      </w:tcPr>
    </w:tblStylePr>
    <w:tblStylePr w:type="neCell">
      <w:rPr>
        <w:rFonts w:cs="Times New Roman"/>
        <w:color w:val="000000" w:themeColor="text1"/>
      </w:rPr>
    </w:tblStylePr>
    <w:tblStylePr w:type="nwCell">
      <w:rPr>
        <w:rFonts w:cs="Times New Roman"/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top w:val="single" w:sz="24" w:space="0" w:color="4472C4" w:themeColor="accent5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7EC" w:themeFill="accent6" w:themeFillTint="19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24" w:space="0" w:color="4472C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rFonts w:cs="Times New Roman"/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3672A" w:themeFill="accent6" w:themeFillShade="99"/>
      </w:tcPr>
    </w:tblStylePr>
    <w:tblStylePr w:type="firstCol">
      <w:rPr>
        <w:rFonts w:cs="Times New Roman"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3672A" w:themeColor="accent6" w:themeShade="99"/>
          <w:insideV w:val="nil"/>
        </w:tcBorders>
        <w:shd w:val="clear" w:color="auto" w:fill="43672A" w:themeFill="accent6" w:themeFillShade="99"/>
      </w:tcPr>
    </w:tblStylePr>
    <w:tblStylePr w:type="lastCol">
      <w:rPr>
        <w:rFonts w:cs="Times New Roman"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3672A" w:themeFill="accent6" w:themeFillShade="99"/>
      </w:tcPr>
    </w:tblStylePr>
    <w:tblStylePr w:type="band1Vert">
      <w:rPr>
        <w:rFonts w:cs="Times New Roman"/>
      </w:rPr>
      <w:tblPr/>
      <w:tcPr>
        <w:shd w:val="clear" w:color="auto" w:fill="C5E0B3" w:themeFill="accent6" w:themeFillTint="66"/>
      </w:tcPr>
    </w:tblStylePr>
    <w:tblStylePr w:type="band1Horz">
      <w:rPr>
        <w:rFonts w:cs="Times New Roman"/>
      </w:rPr>
      <w:tblPr/>
      <w:tcPr>
        <w:shd w:val="clear" w:color="auto" w:fill="B7D8A0" w:themeFill="accent6" w:themeFillTint="7F"/>
      </w:tcPr>
    </w:tblStylePr>
    <w:tblStylePr w:type="neCell">
      <w:rPr>
        <w:rFonts w:cs="Times New Roman"/>
        <w:color w:val="000000" w:themeColor="text1"/>
      </w:rPr>
    </w:tblStylePr>
    <w:tblStylePr w:type="nwCell">
      <w:rPr>
        <w:rFonts w:cs="Times New Roman"/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20"/>
      <w:szCs w:val="20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rFonts w:cs="Times New Roman"/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rFonts w:cs="Times New Roman"/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rPr>
        <w:rFonts w:cs="Times New Roman"/>
      </w:rPr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20"/>
      <w:szCs w:val="20"/>
    </w:rPr>
    <w:tblPr>
      <w:tblStyleRowBandSize w:val="1"/>
      <w:tblStyleColBandSize w:val="1"/>
    </w:tblPr>
    <w:tcPr>
      <w:shd w:val="clear" w:color="auto" w:fill="EEF5FB" w:themeFill="accent1" w:themeFillTint="19"/>
    </w:tcPr>
    <w:tblStylePr w:type="firstRow">
      <w:rPr>
        <w:rFonts w:cs="Times New Roman"/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rFonts w:cs="Times New Roman"/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rPr>
        <w:rFonts w:cs="Times New Roman"/>
      </w:rPr>
      <w:tblPr/>
      <w:tcPr>
        <w:shd w:val="clear" w:color="auto" w:fill="DEEAF6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20"/>
      <w:szCs w:val="20"/>
    </w:rPr>
    <w:tblPr>
      <w:tblStyleRowBandSize w:val="1"/>
      <w:tblStyleColBandSize w:val="1"/>
    </w:tblPr>
    <w:tcPr>
      <w:shd w:val="clear" w:color="auto" w:fill="FDF2EA" w:themeFill="accent2" w:themeFillTint="19"/>
    </w:tcPr>
    <w:tblStylePr w:type="firstRow">
      <w:rPr>
        <w:rFonts w:cs="Times New Roman"/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rFonts w:cs="Times New Roman"/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rPr>
        <w:rFonts w:cs="Times New Roman"/>
      </w:rPr>
      <w:tblPr/>
      <w:tcPr>
        <w:shd w:val="clear" w:color="auto" w:fill="FBE4D5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20"/>
      <w:szCs w:val="20"/>
    </w:rPr>
    <w:tblPr>
      <w:tblStyleRowBandSize w:val="1"/>
      <w:tblStyleColBandSize w:val="1"/>
    </w:tblPr>
    <w:tcPr>
      <w:shd w:val="clear" w:color="auto" w:fill="F6F6F6" w:themeFill="accent3" w:themeFillTint="19"/>
    </w:tcPr>
    <w:tblStylePr w:type="firstRow">
      <w:rPr>
        <w:rFonts w:cs="Times New Roman"/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9900" w:themeFill="accent4" w:themeFillShade="CC"/>
      </w:tcPr>
    </w:tblStylePr>
    <w:tblStylePr w:type="lastRow">
      <w:rPr>
        <w:rFonts w:cs="Times New Roman"/>
        <w:b/>
        <w:bCs/>
        <w:color w:val="CC9900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rPr>
        <w:rFonts w:cs="Times New Roman"/>
      </w:rPr>
      <w:tblPr/>
      <w:tcPr>
        <w:shd w:val="clear" w:color="auto" w:fill="EDEDE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20"/>
      <w:szCs w:val="20"/>
    </w:rPr>
    <w:tblPr>
      <w:tblStyleRowBandSize w:val="1"/>
      <w:tblStyleColBandSize w:val="1"/>
    </w:tblPr>
    <w:tcPr>
      <w:shd w:val="clear" w:color="auto" w:fill="FFF8E6" w:themeFill="accent4" w:themeFillTint="19"/>
    </w:tcPr>
    <w:tblStylePr w:type="firstRow">
      <w:rPr>
        <w:rFonts w:cs="Times New Roman"/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48484" w:themeFill="accent3" w:themeFillShade="CC"/>
      </w:tcPr>
    </w:tblStylePr>
    <w:tblStylePr w:type="lastRow">
      <w:rPr>
        <w:rFonts w:cs="Times New Roman"/>
        <w:b/>
        <w:bCs/>
        <w:color w:val="848484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rPr>
        <w:rFonts w:cs="Times New Roman"/>
      </w:rPr>
      <w:tblPr/>
      <w:tcPr>
        <w:shd w:val="clear" w:color="auto" w:fill="FFF2C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20"/>
      <w:szCs w:val="20"/>
    </w:rPr>
    <w:tblPr>
      <w:tblStyleRowBandSize w:val="1"/>
      <w:tblStyleColBandSize w:val="1"/>
    </w:tblPr>
    <w:tcPr>
      <w:shd w:val="clear" w:color="auto" w:fill="ECF1F9" w:themeFill="accent5" w:themeFillTint="19"/>
    </w:tcPr>
    <w:tblStylePr w:type="firstRow">
      <w:rPr>
        <w:rFonts w:cs="Times New Roman"/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98A38" w:themeFill="accent6" w:themeFillShade="CC"/>
      </w:tcPr>
    </w:tblStylePr>
    <w:tblStylePr w:type="lastRow">
      <w:rPr>
        <w:rFonts w:cs="Times New Roman"/>
        <w:b/>
        <w:bCs/>
        <w:color w:val="598A3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rPr>
        <w:rFonts w:cs="Times New Roman"/>
      </w:rPr>
      <w:tblPr/>
      <w:tcPr>
        <w:shd w:val="clear" w:color="auto" w:fill="D9E2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20"/>
      <w:szCs w:val="20"/>
    </w:rPr>
    <w:tblPr>
      <w:tblStyleRowBandSize w:val="1"/>
      <w:tblStyleColBandSize w:val="1"/>
    </w:tblPr>
    <w:tcPr>
      <w:shd w:val="clear" w:color="auto" w:fill="F0F7EC" w:themeFill="accent6" w:themeFillTint="19"/>
    </w:tcPr>
    <w:tblStylePr w:type="firstRow">
      <w:rPr>
        <w:rFonts w:cs="Times New Roman"/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259A0" w:themeFill="accent5" w:themeFillShade="CC"/>
      </w:tcPr>
    </w:tblStylePr>
    <w:tblStylePr w:type="lastRow">
      <w:rPr>
        <w:rFonts w:cs="Times New Roman"/>
        <w:b/>
        <w:bCs/>
        <w:color w:val="3259A0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rPr>
        <w:rFonts w:cs="Times New Roman"/>
      </w:rPr>
      <w:tblPr/>
      <w:tcPr>
        <w:shd w:val="clear" w:color="auto" w:fill="E2EFD9" w:themeFill="accent6" w:themeFillTint="33"/>
      </w:tcPr>
    </w:tblStylePr>
  </w:style>
  <w:style w:type="table" w:styleId="ColorfulGrid">
    <w:name w:val="Colorful Grid"/>
    <w:basedOn w:val="TableNormal"/>
    <w:uiPriority w:val="73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rFonts w:cs="Times New Roman"/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rFonts w:cs="Times New Roman"/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rFonts w:cs="Times New Roman"/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rFonts w:cs="Times New Roman"/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rPr>
        <w:rFonts w:cs="Times New Roman"/>
      </w:rPr>
      <w:tblPr/>
      <w:tcPr>
        <w:shd w:val="clear" w:color="auto" w:fill="808080" w:themeFill="text1" w:themeFillTint="7F"/>
      </w:tcPr>
    </w:tblStylePr>
    <w:tblStylePr w:type="band1Horz">
      <w:rPr>
        <w:rFonts w:cs="Times New Roman"/>
      </w:rPr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rFonts w:cs="Times New Roman"/>
        <w:b/>
        <w:bCs/>
      </w:rPr>
      <w:tblPr/>
      <w:tcPr>
        <w:shd w:val="clear" w:color="auto" w:fill="BDD6EE" w:themeFill="accent1" w:themeFillTint="66"/>
      </w:tcPr>
    </w:tblStylePr>
    <w:tblStylePr w:type="lastRow">
      <w:rPr>
        <w:rFonts w:cs="Times New Roman"/>
        <w:b/>
        <w:bCs/>
        <w:color w:val="000000" w:themeColor="text1"/>
      </w:rPr>
      <w:tblPr/>
      <w:tcPr>
        <w:shd w:val="clear" w:color="auto" w:fill="BDD6EE" w:themeFill="accent1" w:themeFillTint="66"/>
      </w:tcPr>
    </w:tblStylePr>
    <w:tblStylePr w:type="firstCol">
      <w:rPr>
        <w:rFonts w:cs="Times New Roman"/>
        <w:color w:val="FFFFFF" w:themeColor="background1"/>
      </w:rPr>
      <w:tblPr/>
      <w:tcPr>
        <w:shd w:val="clear" w:color="auto" w:fill="2E74B5" w:themeFill="accent1" w:themeFillShade="BF"/>
      </w:tcPr>
    </w:tblStylePr>
    <w:tblStylePr w:type="lastCol">
      <w:rPr>
        <w:rFonts w:cs="Times New Roman"/>
        <w:color w:val="FFFFFF" w:themeColor="background1"/>
      </w:rPr>
      <w:tblPr/>
      <w:tcPr>
        <w:shd w:val="clear" w:color="auto" w:fill="2E74B5" w:themeFill="accent1" w:themeFillShade="BF"/>
      </w:tcPr>
    </w:tblStylePr>
    <w:tblStylePr w:type="band1Vert">
      <w:rPr>
        <w:rFonts w:cs="Times New Roman"/>
      </w:rPr>
      <w:tblPr/>
      <w:tcPr>
        <w:shd w:val="clear" w:color="auto" w:fill="ADCCEA" w:themeFill="accent1" w:themeFillTint="7F"/>
      </w:tcPr>
    </w:tblStylePr>
    <w:tblStylePr w:type="band1Horz">
      <w:rPr>
        <w:rFonts w:cs="Times New Roman"/>
      </w:rPr>
      <w:tblPr/>
      <w:tcPr>
        <w:shd w:val="clear" w:color="auto" w:fill="ADCCEA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rFonts w:cs="Times New Roman"/>
        <w:b/>
        <w:bCs/>
      </w:rPr>
      <w:tblPr/>
      <w:tcPr>
        <w:shd w:val="clear" w:color="auto" w:fill="F7CAAC" w:themeFill="accent2" w:themeFillTint="66"/>
      </w:tcPr>
    </w:tblStylePr>
    <w:tblStylePr w:type="lastRow">
      <w:rPr>
        <w:rFonts w:cs="Times New Roman"/>
        <w:b/>
        <w:bCs/>
        <w:color w:val="000000" w:themeColor="text1"/>
      </w:rPr>
      <w:tblPr/>
      <w:tcPr>
        <w:shd w:val="clear" w:color="auto" w:fill="F7CAAC" w:themeFill="accent2" w:themeFillTint="66"/>
      </w:tcPr>
    </w:tblStylePr>
    <w:tblStylePr w:type="firstCol">
      <w:rPr>
        <w:rFonts w:cs="Times New Roman"/>
        <w:color w:val="FFFFFF" w:themeColor="background1"/>
      </w:rPr>
      <w:tblPr/>
      <w:tcPr>
        <w:shd w:val="clear" w:color="auto" w:fill="C45911" w:themeFill="accent2" w:themeFillShade="BF"/>
      </w:tcPr>
    </w:tblStylePr>
    <w:tblStylePr w:type="lastCol">
      <w:rPr>
        <w:rFonts w:cs="Times New Roman"/>
        <w:color w:val="FFFFFF" w:themeColor="background1"/>
      </w:rPr>
      <w:tblPr/>
      <w:tcPr>
        <w:shd w:val="clear" w:color="auto" w:fill="C45911" w:themeFill="accent2" w:themeFillShade="BF"/>
      </w:tcPr>
    </w:tblStylePr>
    <w:tblStylePr w:type="band1Vert">
      <w:rPr>
        <w:rFonts w:cs="Times New Roman"/>
      </w:rPr>
      <w:tblPr/>
      <w:tcPr>
        <w:shd w:val="clear" w:color="auto" w:fill="F6BE98" w:themeFill="accent2" w:themeFillTint="7F"/>
      </w:tcPr>
    </w:tblStylePr>
    <w:tblStylePr w:type="band1Horz">
      <w:rPr>
        <w:rFonts w:cs="Times New Roman"/>
      </w:rPr>
      <w:tblPr/>
      <w:tcPr>
        <w:shd w:val="clear" w:color="auto" w:fill="F6BE98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rFonts w:cs="Times New Roman"/>
        <w:b/>
        <w:bCs/>
      </w:rPr>
      <w:tblPr/>
      <w:tcPr>
        <w:shd w:val="clear" w:color="auto" w:fill="DBDBDB" w:themeFill="accent3" w:themeFillTint="66"/>
      </w:tcPr>
    </w:tblStylePr>
    <w:tblStylePr w:type="lastRow">
      <w:rPr>
        <w:rFonts w:cs="Times New Roman"/>
        <w:b/>
        <w:bCs/>
        <w:color w:val="000000" w:themeColor="text1"/>
      </w:rPr>
      <w:tblPr/>
      <w:tcPr>
        <w:shd w:val="clear" w:color="auto" w:fill="DBDBDB" w:themeFill="accent3" w:themeFillTint="66"/>
      </w:tcPr>
    </w:tblStylePr>
    <w:tblStylePr w:type="firstCol">
      <w:rPr>
        <w:rFonts w:cs="Times New Roman"/>
        <w:color w:val="FFFFFF" w:themeColor="background1"/>
      </w:rPr>
      <w:tblPr/>
      <w:tcPr>
        <w:shd w:val="clear" w:color="auto" w:fill="7B7B7B" w:themeFill="accent3" w:themeFillShade="BF"/>
      </w:tcPr>
    </w:tblStylePr>
    <w:tblStylePr w:type="lastCol">
      <w:rPr>
        <w:rFonts w:cs="Times New Roman"/>
        <w:color w:val="FFFFFF" w:themeColor="background1"/>
      </w:rPr>
      <w:tblPr/>
      <w:tcPr>
        <w:shd w:val="clear" w:color="auto" w:fill="7B7B7B" w:themeFill="accent3" w:themeFillShade="BF"/>
      </w:tcPr>
    </w:tblStylePr>
    <w:tblStylePr w:type="band1Vert">
      <w:rPr>
        <w:rFonts w:cs="Times New Roman"/>
      </w:rPr>
      <w:tblPr/>
      <w:tcPr>
        <w:shd w:val="clear" w:color="auto" w:fill="D2D2D2" w:themeFill="accent3" w:themeFillTint="7F"/>
      </w:tcPr>
    </w:tblStylePr>
    <w:tblStylePr w:type="band1Horz">
      <w:rPr>
        <w:rFonts w:cs="Times New Roman"/>
      </w:rPr>
      <w:tblPr/>
      <w:tcPr>
        <w:shd w:val="clear" w:color="auto" w:fill="D2D2D2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rFonts w:cs="Times New Roman"/>
        <w:b/>
        <w:bCs/>
      </w:rPr>
      <w:tblPr/>
      <w:tcPr>
        <w:shd w:val="clear" w:color="auto" w:fill="FFE599" w:themeFill="accent4" w:themeFillTint="66"/>
      </w:tcPr>
    </w:tblStylePr>
    <w:tblStylePr w:type="lastRow">
      <w:rPr>
        <w:rFonts w:cs="Times New Roman"/>
        <w:b/>
        <w:bCs/>
        <w:color w:val="000000" w:themeColor="text1"/>
      </w:rPr>
      <w:tblPr/>
      <w:tcPr>
        <w:shd w:val="clear" w:color="auto" w:fill="FFE599" w:themeFill="accent4" w:themeFillTint="66"/>
      </w:tcPr>
    </w:tblStylePr>
    <w:tblStylePr w:type="firstCol">
      <w:rPr>
        <w:rFonts w:cs="Times New Roman"/>
        <w:color w:val="FFFFFF" w:themeColor="background1"/>
      </w:rPr>
      <w:tblPr/>
      <w:tcPr>
        <w:shd w:val="clear" w:color="auto" w:fill="BF8F00" w:themeFill="accent4" w:themeFillShade="BF"/>
      </w:tcPr>
    </w:tblStylePr>
    <w:tblStylePr w:type="lastCol">
      <w:rPr>
        <w:rFonts w:cs="Times New Roman"/>
        <w:color w:val="FFFFFF" w:themeColor="background1"/>
      </w:rPr>
      <w:tblPr/>
      <w:tcPr>
        <w:shd w:val="clear" w:color="auto" w:fill="BF8F00" w:themeFill="accent4" w:themeFillShade="BF"/>
      </w:tcPr>
    </w:tblStylePr>
    <w:tblStylePr w:type="band1Vert">
      <w:rPr>
        <w:rFonts w:cs="Times New Roman"/>
      </w:rPr>
      <w:tblPr/>
      <w:tcPr>
        <w:shd w:val="clear" w:color="auto" w:fill="FFDF80" w:themeFill="accent4" w:themeFillTint="7F"/>
      </w:tcPr>
    </w:tblStylePr>
    <w:tblStylePr w:type="band1Horz">
      <w:rPr>
        <w:rFonts w:cs="Times New Roman"/>
      </w:rPr>
      <w:tblPr/>
      <w:tcPr>
        <w:shd w:val="clear" w:color="auto" w:fill="FFDF8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rFonts w:cs="Times New Roman"/>
        <w:b/>
        <w:bCs/>
      </w:rPr>
      <w:tblPr/>
      <w:tcPr>
        <w:shd w:val="clear" w:color="auto" w:fill="B4C6E7" w:themeFill="accent5" w:themeFillTint="66"/>
      </w:tcPr>
    </w:tblStylePr>
    <w:tblStylePr w:type="lastRow">
      <w:rPr>
        <w:rFonts w:cs="Times New Roman"/>
        <w:b/>
        <w:bCs/>
        <w:color w:val="000000" w:themeColor="text1"/>
      </w:rPr>
      <w:tblPr/>
      <w:tcPr>
        <w:shd w:val="clear" w:color="auto" w:fill="B4C6E7" w:themeFill="accent5" w:themeFillTint="66"/>
      </w:tcPr>
    </w:tblStylePr>
    <w:tblStylePr w:type="firstCol">
      <w:rPr>
        <w:rFonts w:cs="Times New Roman"/>
        <w:color w:val="FFFFFF" w:themeColor="background1"/>
      </w:rPr>
      <w:tblPr/>
      <w:tcPr>
        <w:shd w:val="clear" w:color="auto" w:fill="2F5496" w:themeFill="accent5" w:themeFillShade="BF"/>
      </w:tcPr>
    </w:tblStylePr>
    <w:tblStylePr w:type="lastCol">
      <w:rPr>
        <w:rFonts w:cs="Times New Roman"/>
        <w:color w:val="FFFFFF" w:themeColor="background1"/>
      </w:rPr>
      <w:tblPr/>
      <w:tcPr>
        <w:shd w:val="clear" w:color="auto" w:fill="2F5496" w:themeFill="accent5" w:themeFillShade="BF"/>
      </w:tcPr>
    </w:tblStylePr>
    <w:tblStylePr w:type="band1Vert">
      <w:rPr>
        <w:rFonts w:cs="Times New Roman"/>
      </w:rPr>
      <w:tblPr/>
      <w:tcPr>
        <w:shd w:val="clear" w:color="auto" w:fill="A1B8E1" w:themeFill="accent5" w:themeFillTint="7F"/>
      </w:tcPr>
    </w:tblStylePr>
    <w:tblStylePr w:type="band1Horz">
      <w:rPr>
        <w:rFonts w:cs="Times New Roman"/>
      </w:rPr>
      <w:tblPr/>
      <w:tcPr>
        <w:shd w:val="clear" w:color="auto" w:fill="A1B8E1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BE2DFD"/>
    <w:pPr>
      <w:spacing w:after="0" w:line="240" w:lineRule="auto"/>
    </w:pPr>
    <w:rPr>
      <w:rFonts w:ascii="Verdana" w:eastAsia="Times New Roman" w:hAnsi="Verdana" w:cs="Times New Roman"/>
      <w:color w:val="000000" w:themeColor="text1"/>
      <w:sz w:val="20"/>
      <w:szCs w:val="20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rFonts w:cs="Times New Roman"/>
        <w:b/>
        <w:bCs/>
      </w:rPr>
      <w:tblPr/>
      <w:tcPr>
        <w:shd w:val="clear" w:color="auto" w:fill="C5E0B3" w:themeFill="accent6" w:themeFillTint="66"/>
      </w:tcPr>
    </w:tblStylePr>
    <w:tblStylePr w:type="lastRow">
      <w:rPr>
        <w:rFonts w:cs="Times New Roman"/>
        <w:b/>
        <w:bCs/>
        <w:color w:val="000000" w:themeColor="text1"/>
      </w:rPr>
      <w:tblPr/>
      <w:tcPr>
        <w:shd w:val="clear" w:color="auto" w:fill="C5E0B3" w:themeFill="accent6" w:themeFillTint="66"/>
      </w:tcPr>
    </w:tblStylePr>
    <w:tblStylePr w:type="firstCol">
      <w:rPr>
        <w:rFonts w:cs="Times New Roman"/>
        <w:color w:val="FFFFFF" w:themeColor="background1"/>
      </w:rPr>
      <w:tblPr/>
      <w:tcPr>
        <w:shd w:val="clear" w:color="auto" w:fill="538135" w:themeFill="accent6" w:themeFillShade="BF"/>
      </w:tcPr>
    </w:tblStylePr>
    <w:tblStylePr w:type="lastCol">
      <w:rPr>
        <w:rFonts w:cs="Times New Roman"/>
        <w:color w:val="FFFFFF" w:themeColor="background1"/>
      </w:rPr>
      <w:tblPr/>
      <w:tcPr>
        <w:shd w:val="clear" w:color="auto" w:fill="538135" w:themeFill="accent6" w:themeFillShade="BF"/>
      </w:tcPr>
    </w:tblStylePr>
    <w:tblStylePr w:type="band1Vert">
      <w:rPr>
        <w:rFonts w:cs="Times New Roman"/>
      </w:rPr>
      <w:tblPr/>
      <w:tcPr>
        <w:shd w:val="clear" w:color="auto" w:fill="B7D8A0" w:themeFill="accent6" w:themeFillTint="7F"/>
      </w:tcPr>
    </w:tblStylePr>
    <w:tblStylePr w:type="band1Horz">
      <w:rPr>
        <w:rFonts w:cs="Times New Roman"/>
      </w:rPr>
      <w:tblPr/>
      <w:tcPr>
        <w:shd w:val="clear" w:color="auto" w:fill="B7D8A0" w:themeFill="accent6" w:themeFillTint="7F"/>
      </w:tcPr>
    </w:tblStylePr>
  </w:style>
  <w:style w:type="paragraph" w:styleId="EnvelopeAddress">
    <w:name w:val="envelope address"/>
    <w:basedOn w:val="Normal"/>
    <w:uiPriority w:val="99"/>
    <w:semiHidden/>
    <w:rsid w:val="00BE2DFD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eastAsiaTheme="majorEastAsia" w:cs="Times New Roman"/>
      <w:sz w:val="22"/>
      <w:szCs w:val="24"/>
    </w:rPr>
  </w:style>
  <w:style w:type="paragraph" w:styleId="EnvelopeReturn">
    <w:name w:val="envelope return"/>
    <w:basedOn w:val="Normal"/>
    <w:uiPriority w:val="99"/>
    <w:semiHidden/>
    <w:rsid w:val="00BE2DFD"/>
    <w:pPr>
      <w:spacing w:after="0" w:line="240" w:lineRule="auto"/>
    </w:pPr>
    <w:rPr>
      <w:rFonts w:eastAsiaTheme="majorEastAsia" w:cs="Times New Roman"/>
      <w:sz w:val="18"/>
      <w:szCs w:val="20"/>
    </w:rPr>
  </w:style>
  <w:style w:type="paragraph" w:styleId="Footer">
    <w:name w:val="footer"/>
    <w:basedOn w:val="Normal"/>
    <w:link w:val="FooterChar"/>
    <w:uiPriority w:val="99"/>
    <w:rsid w:val="00BE2DFD"/>
    <w:pPr>
      <w:tabs>
        <w:tab w:val="center" w:pos="4513"/>
        <w:tab w:val="right" w:pos="9026"/>
      </w:tabs>
      <w:spacing w:after="0" w:line="240" w:lineRule="auto"/>
    </w:pPr>
    <w:rPr>
      <w:sz w:val="18"/>
    </w:rPr>
  </w:style>
  <w:style w:type="character" w:customStyle="1" w:styleId="FooterChar">
    <w:name w:val="Footer Char"/>
    <w:basedOn w:val="DefaultParagraphFont"/>
    <w:link w:val="Footer"/>
    <w:uiPriority w:val="99"/>
    <w:rsid w:val="00BE2DFD"/>
    <w:rPr>
      <w:rFonts w:ascii="Arial" w:eastAsia="Times New Roman" w:hAnsi="Arial" w:cs="Arial"/>
      <w:sz w:val="18"/>
    </w:rPr>
  </w:style>
  <w:style w:type="paragraph" w:styleId="FootnoteText">
    <w:name w:val="footnote text"/>
    <w:basedOn w:val="Normal"/>
    <w:link w:val="FootnoteTextChar"/>
    <w:uiPriority w:val="99"/>
    <w:qFormat/>
    <w:rsid w:val="00BE2DFD"/>
    <w:pPr>
      <w:spacing w:after="0" w:line="240" w:lineRule="auto"/>
    </w:pPr>
    <w:rPr>
      <w:sz w:val="18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BE2DFD"/>
    <w:rPr>
      <w:rFonts w:ascii="Arial" w:eastAsia="Times New Roman" w:hAnsi="Arial" w:cs="Arial"/>
      <w:sz w:val="18"/>
      <w:szCs w:val="20"/>
    </w:rPr>
  </w:style>
  <w:style w:type="paragraph" w:styleId="Index1">
    <w:name w:val="index 1"/>
    <w:basedOn w:val="Normal"/>
    <w:next w:val="Normal"/>
    <w:autoRedefine/>
    <w:uiPriority w:val="99"/>
    <w:semiHidden/>
    <w:rsid w:val="00BE2DFD"/>
    <w:pPr>
      <w:spacing w:after="0" w:line="240" w:lineRule="auto"/>
      <w:ind w:left="200" w:hanging="200"/>
    </w:pPr>
  </w:style>
  <w:style w:type="paragraph" w:styleId="IndexHeading">
    <w:name w:val="index heading"/>
    <w:basedOn w:val="Normal"/>
    <w:next w:val="Index1"/>
    <w:uiPriority w:val="99"/>
    <w:semiHidden/>
    <w:rsid w:val="00BE2DFD"/>
    <w:rPr>
      <w:rFonts w:eastAsiaTheme="majorEastAsia" w:cs="Times New Roman"/>
      <w:b/>
      <w:bCs/>
      <w:sz w:val="18"/>
    </w:rPr>
  </w:style>
  <w:style w:type="paragraph" w:styleId="MessageHeader">
    <w:name w:val="Message Header"/>
    <w:basedOn w:val="Normal"/>
    <w:link w:val="MessageHeaderChar"/>
    <w:uiPriority w:val="99"/>
    <w:semiHidden/>
    <w:rsid w:val="00BE2DFD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eastAsiaTheme="majorEastAsia" w:cs="Times New Roman"/>
      <w:sz w:val="22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BE2DFD"/>
    <w:rPr>
      <w:rFonts w:ascii="Arial" w:eastAsiaTheme="majorEastAsia" w:hAnsi="Arial" w:cs="Times New Roman"/>
      <w:szCs w:val="24"/>
      <w:shd w:val="pct20" w:color="auto" w:fill="auto"/>
    </w:rPr>
  </w:style>
  <w:style w:type="paragraph" w:styleId="NormalWeb">
    <w:name w:val="Normal (Web)"/>
    <w:basedOn w:val="Normal"/>
    <w:uiPriority w:val="99"/>
    <w:semiHidden/>
    <w:rsid w:val="00BE2DFD"/>
    <w:rPr>
      <w:rFonts w:cs="Times New Roman"/>
      <w:szCs w:val="24"/>
    </w:rPr>
  </w:style>
  <w:style w:type="paragraph" w:styleId="PlainText">
    <w:name w:val="Plain Text"/>
    <w:basedOn w:val="Normal"/>
    <w:link w:val="PlainTextChar"/>
    <w:uiPriority w:val="99"/>
    <w:semiHidden/>
    <w:rsid w:val="00BE2DFD"/>
    <w:pPr>
      <w:spacing w:after="0" w:line="240" w:lineRule="auto"/>
    </w:pPr>
    <w:rPr>
      <w:rFonts w:cs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BE2DFD"/>
    <w:rPr>
      <w:rFonts w:ascii="Arial" w:eastAsia="Times New Roman" w:hAnsi="Arial" w:cs="Consolas"/>
      <w:sz w:val="32"/>
      <w:szCs w:val="21"/>
    </w:rPr>
  </w:style>
  <w:style w:type="table" w:styleId="Table3Deffects1">
    <w:name w:val="Table 3D effects 1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/>
    <w:tcPr>
      <w:shd w:val="solid" w:color="C0C0C0" w:fill="FFFFFF"/>
    </w:tcPr>
    <w:tblStylePr w:type="firstRow">
      <w:rPr>
        <w:rFonts w:cs="Times New Roman"/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</w:rPr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rPr>
        <w:rFonts w:cs="Times New Roman"/>
      </w:rPr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StyleRowBandSize w:val="1"/>
    </w:tblPr>
    <w:tcPr>
      <w:shd w:val="solid" w:color="C0C0C0" w:fill="FFFFFF"/>
    </w:tc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StyleColBandSize w:val="1"/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  <w:tblPr/>
      <w:tcPr>
        <w:shd w:val="pct50" w:color="C0C0C0" w:fill="FFFFFF"/>
      </w:tcPr>
    </w:tblStylePr>
    <w:tblStylePr w:type="band1Horz">
      <w:rPr>
        <w:rFonts w:cs="Times New Roman"/>
      </w:rPr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color w:val="000080"/>
      <w:sz w:val="18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rFonts w:cs="Times New Roman"/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color w:val="FFFFFF"/>
      <w:sz w:val="18"/>
      <w:szCs w:val="20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rPr>
        <w:rFonts w:cs="Times New Roman"/>
      </w:rPr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b/>
      <w:bCs/>
      <w:sz w:val="18"/>
      <w:szCs w:val="20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rFonts w:cs="Times New Roman"/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25" w:color="000000" w:fill="FFFFFF"/>
      </w:tcPr>
    </w:tblStylePr>
    <w:tblStylePr w:type="band2Vert">
      <w:rPr>
        <w:rFonts w:cs="Times New Roman"/>
        <w:color w:val="auto"/>
      </w:rPr>
      <w:tblPr/>
      <w:tcPr>
        <w:shd w:val="pct25" w:color="FFFF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b/>
      <w:bCs/>
      <w:sz w:val="18"/>
      <w:szCs w:val="20"/>
    </w:rPr>
    <w:tblPr>
      <w:tblStyleColBandSize w:val="1"/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30" w:color="000000" w:fill="FFFFFF"/>
      </w:tcPr>
    </w:tblStylePr>
    <w:tblStylePr w:type="band2Vert">
      <w:rPr>
        <w:rFonts w:cs="Times New Roman"/>
        <w:color w:val="auto"/>
      </w:rPr>
      <w:tblPr/>
      <w:tcPr>
        <w:shd w:val="pct25" w:color="00FF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b/>
      <w:bCs/>
      <w:sz w:val="18"/>
      <w:szCs w:val="20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  <w:tblPr/>
      <w:tcPr>
        <w:shd w:val="pct10" w:color="000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StyleColBandSize w:val="1"/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50" w:color="008080" w:fill="FFFFFF"/>
      </w:tcPr>
    </w:tblStylePr>
    <w:tblStylePr w:type="band2Vert">
      <w:rPr>
        <w:rFonts w:cs="Times New Roman"/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lastRow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Borders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b/>
      <w:bCs/>
      <w:sz w:val="18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BE2DFD"/>
    <w:pPr>
      <w:spacing w:after="120" w:line="288" w:lineRule="auto"/>
    </w:pPr>
    <w:rPr>
      <w:rFonts w:ascii="Verdana" w:eastAsia="Times New Roman" w:hAnsi="Verdana" w:cs="Times New Roman"/>
      <w:sz w:val="18"/>
      <w:szCs w:val="20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rsid w:val="00BE2DFD"/>
    <w:pPr>
      <w:spacing w:before="120"/>
    </w:pPr>
    <w:rPr>
      <w:rFonts w:eastAsiaTheme="majorEastAsia" w:cs="Times New Roman"/>
      <w:b/>
      <w:bCs/>
      <w:sz w:val="24"/>
      <w:szCs w:val="24"/>
    </w:rPr>
  </w:style>
  <w:style w:type="character" w:styleId="HTMLKeyboard">
    <w:name w:val="HTML Keyboard"/>
    <w:basedOn w:val="DefaultParagraphFont"/>
    <w:uiPriority w:val="99"/>
    <w:semiHidden/>
    <w:rsid w:val="00BE2DFD"/>
    <w:rPr>
      <w:rFonts w:ascii="Verdana" w:hAnsi="Verdana" w:cs="Consolas"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rsid w:val="00BE2DFD"/>
    <w:pPr>
      <w:spacing w:after="0" w:line="240" w:lineRule="auto"/>
    </w:pPr>
    <w:rPr>
      <w:rFonts w:cs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BE2DFD"/>
    <w:rPr>
      <w:rFonts w:ascii="Arial" w:eastAsia="Times New Roman" w:hAnsi="Arial" w:cs="Consolas"/>
      <w:sz w:val="32"/>
      <w:szCs w:val="20"/>
    </w:rPr>
  </w:style>
  <w:style w:type="character" w:styleId="HTMLSample">
    <w:name w:val="HTML Sample"/>
    <w:basedOn w:val="DefaultParagraphFont"/>
    <w:uiPriority w:val="99"/>
    <w:semiHidden/>
    <w:rsid w:val="00BE2DFD"/>
    <w:rPr>
      <w:rFonts w:ascii="Verdana" w:hAnsi="Verdana" w:cs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rsid w:val="00BE2DFD"/>
    <w:rPr>
      <w:rFonts w:ascii="Verdana" w:hAnsi="Verdana" w:cs="Consolas"/>
      <w:sz w:val="20"/>
      <w:szCs w:val="20"/>
    </w:rPr>
  </w:style>
  <w:style w:type="paragraph" w:styleId="MacroText">
    <w:name w:val="macro"/>
    <w:link w:val="MacroTextChar"/>
    <w:uiPriority w:val="99"/>
    <w:semiHidden/>
    <w:rsid w:val="00BE2DF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288" w:lineRule="auto"/>
    </w:pPr>
    <w:rPr>
      <w:rFonts w:ascii="Verdana" w:eastAsia="Times New Roman" w:hAnsi="Verdana" w:cs="Consolas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BE2DFD"/>
    <w:rPr>
      <w:rFonts w:ascii="Verdana" w:eastAsia="Times New Roman" w:hAnsi="Verdana" w:cs="Consolas"/>
      <w:sz w:val="20"/>
      <w:szCs w:val="20"/>
    </w:rPr>
  </w:style>
  <w:style w:type="paragraph" w:styleId="Header">
    <w:name w:val="header"/>
    <w:basedOn w:val="Normal"/>
    <w:link w:val="HeaderChar"/>
    <w:uiPriority w:val="99"/>
    <w:semiHidden/>
    <w:rsid w:val="00BE2DF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E2DFD"/>
    <w:rPr>
      <w:rFonts w:ascii="Arial" w:eastAsia="Times New Roman" w:hAnsi="Arial" w:cs="Arial"/>
      <w:sz w:val="32"/>
    </w:rPr>
  </w:style>
  <w:style w:type="character" w:styleId="Hyperlink">
    <w:name w:val="Hyperlink"/>
    <w:basedOn w:val="DefaultParagraphFont"/>
    <w:uiPriority w:val="99"/>
    <w:unhideWhenUsed/>
    <w:rsid w:val="00BE2DFD"/>
    <w:rPr>
      <w:rFonts w:cs="Times New Roman"/>
      <w:color w:val="0000FF"/>
      <w:u w:val="single"/>
    </w:rPr>
  </w:style>
  <w:style w:type="paragraph" w:customStyle="1" w:styleId="Default">
    <w:name w:val="Default"/>
    <w:rsid w:val="00BE2DFD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E2DFD"/>
    <w:rPr>
      <w:b/>
      <w:bCs/>
      <w:sz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E2DFD"/>
    <w:rPr>
      <w:rFonts w:ascii="Arial" w:eastAsia="Times New Roman" w:hAnsi="Arial" w:cs="Arial"/>
      <w:b/>
      <w:bCs/>
      <w:sz w:val="20"/>
      <w:szCs w:val="20"/>
    </w:rPr>
  </w:style>
  <w:style w:type="character" w:styleId="FootnoteReference">
    <w:name w:val="footnote reference"/>
    <w:basedOn w:val="DefaultParagraphFont"/>
    <w:uiPriority w:val="99"/>
    <w:unhideWhenUsed/>
    <w:qFormat/>
    <w:rsid w:val="00BE2DFD"/>
    <w:rPr>
      <w:rFonts w:cs="Times New Roman"/>
      <w:vertAlign w:val="superscript"/>
    </w:rPr>
  </w:style>
  <w:style w:type="character" w:customStyle="1" w:styleId="st1">
    <w:name w:val="st1"/>
    <w:basedOn w:val="DefaultParagraphFont"/>
    <w:rsid w:val="00BE2DFD"/>
    <w:rPr>
      <w:rFonts w:cs="Times New Roman"/>
    </w:rPr>
  </w:style>
  <w:style w:type="paragraph" w:customStyle="1" w:styleId="Paragraph">
    <w:name w:val="Paragraph"/>
    <w:basedOn w:val="Normal"/>
    <w:link w:val="ParagraphCharChar"/>
    <w:rsid w:val="00BE2DFD"/>
    <w:pPr>
      <w:spacing w:before="120" w:line="288" w:lineRule="auto"/>
    </w:pPr>
    <w:rPr>
      <w:rFonts w:ascii="Trebuchet MS" w:hAnsi="Trebuchet MS" w:cs="Times New Roman"/>
      <w:sz w:val="18"/>
      <w:szCs w:val="20"/>
      <w:lang w:eastAsia="en-GB"/>
    </w:rPr>
  </w:style>
  <w:style w:type="character" w:customStyle="1" w:styleId="ParagraphCharChar">
    <w:name w:val="Paragraph Char Char"/>
    <w:link w:val="Paragraph"/>
    <w:locked/>
    <w:rsid w:val="00BE2DFD"/>
    <w:rPr>
      <w:rFonts w:ascii="Trebuchet MS" w:eastAsia="Times New Roman" w:hAnsi="Trebuchet MS" w:cs="Times New Roman"/>
      <w:sz w:val="18"/>
      <w:szCs w:val="20"/>
      <w:lang w:eastAsia="en-GB"/>
    </w:rPr>
  </w:style>
  <w:style w:type="paragraph" w:customStyle="1" w:styleId="ParaNumbered">
    <w:name w:val="Para Numbered"/>
    <w:basedOn w:val="Normal"/>
    <w:rsid w:val="00E847AF"/>
    <w:pPr>
      <w:numPr>
        <w:numId w:val="32"/>
      </w:numPr>
      <w:spacing w:before="60" w:after="220" w:line="280" w:lineRule="exact"/>
    </w:pPr>
    <w:rPr>
      <w:rFonts w:ascii="Tahoma" w:hAnsi="Tahoma" w:cs="Times New Roman"/>
      <w:sz w:val="24"/>
      <w:szCs w:val="20"/>
    </w:rPr>
  </w:style>
  <w:style w:type="paragraph" w:customStyle="1" w:styleId="xmsolistparagraph">
    <w:name w:val="x_msolistparagraph"/>
    <w:basedOn w:val="Normal"/>
    <w:rsid w:val="00E847AF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NZ"/>
    </w:rPr>
  </w:style>
  <w:style w:type="character" w:styleId="UnresolvedMention">
    <w:name w:val="Unresolved Mention"/>
    <w:basedOn w:val="DefaultParagraphFont"/>
    <w:uiPriority w:val="99"/>
    <w:semiHidden/>
    <w:unhideWhenUsed/>
    <w:rsid w:val="00AC5F1A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1" Type="http://schemas.openxmlformats.org/officeDocument/2006/relationships/image" Target="media/image14.jpeg"/><Relationship Id="rId42" Type="http://schemas.openxmlformats.org/officeDocument/2006/relationships/image" Target="media/image34.png"/><Relationship Id="rId63" Type="http://schemas.openxmlformats.org/officeDocument/2006/relationships/image" Target="media/image52.png"/><Relationship Id="rId84" Type="http://schemas.openxmlformats.org/officeDocument/2006/relationships/image" Target="media/image70.png"/><Relationship Id="rId138" Type="http://schemas.openxmlformats.org/officeDocument/2006/relationships/image" Target="media/image124.png"/><Relationship Id="rId159" Type="http://schemas.openxmlformats.org/officeDocument/2006/relationships/image" Target="media/image145.jpeg"/><Relationship Id="rId170" Type="http://schemas.openxmlformats.org/officeDocument/2006/relationships/image" Target="media/image156.jpeg"/><Relationship Id="rId191" Type="http://schemas.openxmlformats.org/officeDocument/2006/relationships/image" Target="media/image176.png"/><Relationship Id="rId205" Type="http://schemas.openxmlformats.org/officeDocument/2006/relationships/image" Target="media/image190.png"/><Relationship Id="rId107" Type="http://schemas.openxmlformats.org/officeDocument/2006/relationships/image" Target="media/image93.png"/><Relationship Id="rId11" Type="http://schemas.openxmlformats.org/officeDocument/2006/relationships/image" Target="media/image4.pn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53" Type="http://schemas.openxmlformats.org/officeDocument/2006/relationships/image" Target="media/image43.png"/><Relationship Id="rId58" Type="http://schemas.openxmlformats.org/officeDocument/2006/relationships/image" Target="media/image49.png"/><Relationship Id="rId74" Type="http://schemas.openxmlformats.org/officeDocument/2006/relationships/image" Target="media/image62.png"/><Relationship Id="rId79" Type="http://schemas.openxmlformats.org/officeDocument/2006/relationships/image" Target="media/image68.png"/><Relationship Id="rId102" Type="http://schemas.openxmlformats.org/officeDocument/2006/relationships/image" Target="media/image88.png"/><Relationship Id="rId123" Type="http://schemas.openxmlformats.org/officeDocument/2006/relationships/image" Target="media/image109.png"/><Relationship Id="rId128" Type="http://schemas.openxmlformats.org/officeDocument/2006/relationships/image" Target="media/image114.png"/><Relationship Id="rId144" Type="http://schemas.openxmlformats.org/officeDocument/2006/relationships/image" Target="media/image130.png"/><Relationship Id="rId149" Type="http://schemas.openxmlformats.org/officeDocument/2006/relationships/image" Target="media/image135.png"/><Relationship Id="rId5" Type="http://schemas.openxmlformats.org/officeDocument/2006/relationships/webSettings" Target="webSettings.xml"/><Relationship Id="rId90" Type="http://schemas.openxmlformats.org/officeDocument/2006/relationships/image" Target="media/image76.png"/><Relationship Id="rId95" Type="http://schemas.openxmlformats.org/officeDocument/2006/relationships/image" Target="media/image81.jpeg"/><Relationship Id="rId160" Type="http://schemas.openxmlformats.org/officeDocument/2006/relationships/image" Target="media/image146.jpeg"/><Relationship Id="rId165" Type="http://schemas.openxmlformats.org/officeDocument/2006/relationships/image" Target="media/image151.jpeg"/><Relationship Id="rId181" Type="http://schemas.openxmlformats.org/officeDocument/2006/relationships/image" Target="media/image166.png"/><Relationship Id="rId186" Type="http://schemas.openxmlformats.org/officeDocument/2006/relationships/image" Target="media/image171.jpg"/><Relationship Id="rId216" Type="http://schemas.openxmlformats.org/officeDocument/2006/relationships/theme" Target="theme/theme1.xml"/><Relationship Id="rId211" Type="http://schemas.openxmlformats.org/officeDocument/2006/relationships/image" Target="media/image196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64" Type="http://schemas.openxmlformats.org/officeDocument/2006/relationships/image" Target="media/image53.jpeg"/><Relationship Id="rId69" Type="http://schemas.openxmlformats.org/officeDocument/2006/relationships/image" Target="media/image58.png"/><Relationship Id="rId113" Type="http://schemas.openxmlformats.org/officeDocument/2006/relationships/image" Target="media/image99.png"/><Relationship Id="rId118" Type="http://schemas.openxmlformats.org/officeDocument/2006/relationships/image" Target="media/image104.jpeg"/><Relationship Id="rId134" Type="http://schemas.openxmlformats.org/officeDocument/2006/relationships/image" Target="media/image120.jpeg"/><Relationship Id="rId139" Type="http://schemas.openxmlformats.org/officeDocument/2006/relationships/image" Target="media/image125.png"/><Relationship Id="rId80" Type="http://schemas.openxmlformats.org/officeDocument/2006/relationships/image" Target="media/image66.png"/><Relationship Id="rId85" Type="http://schemas.openxmlformats.org/officeDocument/2006/relationships/image" Target="media/image71.jpeg"/><Relationship Id="rId150" Type="http://schemas.openxmlformats.org/officeDocument/2006/relationships/image" Target="media/image136.jpeg"/><Relationship Id="rId155" Type="http://schemas.openxmlformats.org/officeDocument/2006/relationships/image" Target="media/image141.png"/><Relationship Id="rId171" Type="http://schemas.openxmlformats.org/officeDocument/2006/relationships/image" Target="media/image157.jpeg"/><Relationship Id="rId176" Type="http://schemas.openxmlformats.org/officeDocument/2006/relationships/image" Target="media/image162.jpeg"/><Relationship Id="rId192" Type="http://schemas.openxmlformats.org/officeDocument/2006/relationships/image" Target="media/image177.jpeg"/><Relationship Id="rId197" Type="http://schemas.openxmlformats.org/officeDocument/2006/relationships/image" Target="media/image182.jpeg"/><Relationship Id="rId206" Type="http://schemas.openxmlformats.org/officeDocument/2006/relationships/image" Target="media/image191.jpeg"/><Relationship Id="rId201" Type="http://schemas.openxmlformats.org/officeDocument/2006/relationships/image" Target="media/image186.jpeg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33" Type="http://schemas.openxmlformats.org/officeDocument/2006/relationships/image" Target="media/image25.jpg"/><Relationship Id="rId38" Type="http://schemas.openxmlformats.org/officeDocument/2006/relationships/image" Target="media/image30.jpeg"/><Relationship Id="rId59" Type="http://schemas.openxmlformats.org/officeDocument/2006/relationships/image" Target="media/image50.jpeg"/><Relationship Id="rId103" Type="http://schemas.openxmlformats.org/officeDocument/2006/relationships/image" Target="media/image89.jpeg"/><Relationship Id="rId108" Type="http://schemas.openxmlformats.org/officeDocument/2006/relationships/image" Target="media/image94.png"/><Relationship Id="rId124" Type="http://schemas.openxmlformats.org/officeDocument/2006/relationships/image" Target="media/image110.png"/><Relationship Id="rId129" Type="http://schemas.openxmlformats.org/officeDocument/2006/relationships/image" Target="media/image115.png"/><Relationship Id="rId54" Type="http://schemas.openxmlformats.org/officeDocument/2006/relationships/image" Target="media/image45.jpeg"/><Relationship Id="rId70" Type="http://schemas.openxmlformats.org/officeDocument/2006/relationships/image" Target="media/image59.png"/><Relationship Id="rId75" Type="http://schemas.openxmlformats.org/officeDocument/2006/relationships/image" Target="media/image63.png"/><Relationship Id="rId91" Type="http://schemas.openxmlformats.org/officeDocument/2006/relationships/image" Target="media/image77.jpeg"/><Relationship Id="rId96" Type="http://schemas.openxmlformats.org/officeDocument/2006/relationships/image" Target="media/image82.png"/><Relationship Id="rId140" Type="http://schemas.openxmlformats.org/officeDocument/2006/relationships/image" Target="media/image126.png"/><Relationship Id="rId145" Type="http://schemas.openxmlformats.org/officeDocument/2006/relationships/image" Target="media/image131.png"/><Relationship Id="rId161" Type="http://schemas.openxmlformats.org/officeDocument/2006/relationships/image" Target="media/image147.jpeg"/><Relationship Id="rId166" Type="http://schemas.openxmlformats.org/officeDocument/2006/relationships/image" Target="media/image152.png"/><Relationship Id="rId182" Type="http://schemas.openxmlformats.org/officeDocument/2006/relationships/image" Target="media/image167.png"/><Relationship Id="rId187" Type="http://schemas.openxmlformats.org/officeDocument/2006/relationships/image" Target="media/image17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197.png"/><Relationship Id="rId23" Type="http://schemas.openxmlformats.org/officeDocument/2006/relationships/image" Target="media/image16.jpeg"/><Relationship Id="rId28" Type="http://schemas.openxmlformats.org/officeDocument/2006/relationships/hyperlink" Target="https://www.justice.govt.nz/assets/Documents/Publications/Strengthening-the-family-justice-system.pdf" TargetMode="External"/><Relationship Id="rId49" Type="http://schemas.openxmlformats.org/officeDocument/2006/relationships/image" Target="media/image41.jpeg"/><Relationship Id="rId114" Type="http://schemas.openxmlformats.org/officeDocument/2006/relationships/image" Target="media/image100.png"/><Relationship Id="rId119" Type="http://schemas.openxmlformats.org/officeDocument/2006/relationships/image" Target="media/image105.jpeg"/><Relationship Id="rId44" Type="http://schemas.openxmlformats.org/officeDocument/2006/relationships/image" Target="media/image36.png"/><Relationship Id="rId60" Type="http://schemas.openxmlformats.org/officeDocument/2006/relationships/image" Target="media/image51.png"/><Relationship Id="rId65" Type="http://schemas.openxmlformats.org/officeDocument/2006/relationships/image" Target="media/image54.png"/><Relationship Id="rId81" Type="http://schemas.openxmlformats.org/officeDocument/2006/relationships/image" Target="media/image67.png"/><Relationship Id="rId86" Type="http://schemas.openxmlformats.org/officeDocument/2006/relationships/image" Target="media/image72.png"/><Relationship Id="rId130" Type="http://schemas.openxmlformats.org/officeDocument/2006/relationships/image" Target="media/image116.png"/><Relationship Id="rId135" Type="http://schemas.openxmlformats.org/officeDocument/2006/relationships/image" Target="media/image121.jpeg"/><Relationship Id="rId151" Type="http://schemas.openxmlformats.org/officeDocument/2006/relationships/image" Target="media/image137.png"/><Relationship Id="rId156" Type="http://schemas.openxmlformats.org/officeDocument/2006/relationships/image" Target="media/image142.png"/><Relationship Id="rId177" Type="http://schemas.openxmlformats.org/officeDocument/2006/relationships/hyperlink" Target="https://consultations.justice.govt.nz/privacy_policy" TargetMode="External"/><Relationship Id="rId198" Type="http://schemas.openxmlformats.org/officeDocument/2006/relationships/image" Target="media/image183.png"/><Relationship Id="rId172" Type="http://schemas.openxmlformats.org/officeDocument/2006/relationships/image" Target="media/image158.png"/><Relationship Id="rId193" Type="http://schemas.openxmlformats.org/officeDocument/2006/relationships/image" Target="media/image178.png"/><Relationship Id="rId202" Type="http://schemas.openxmlformats.org/officeDocument/2006/relationships/image" Target="media/image187.png"/><Relationship Id="rId207" Type="http://schemas.openxmlformats.org/officeDocument/2006/relationships/image" Target="media/image19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1.jpeg"/><Relationship Id="rId109" Type="http://schemas.openxmlformats.org/officeDocument/2006/relationships/image" Target="media/image95.pn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6.png"/><Relationship Id="rId76" Type="http://schemas.openxmlformats.org/officeDocument/2006/relationships/image" Target="media/image64.jpeg"/><Relationship Id="rId97" Type="http://schemas.openxmlformats.org/officeDocument/2006/relationships/image" Target="media/image83.png"/><Relationship Id="rId104" Type="http://schemas.openxmlformats.org/officeDocument/2006/relationships/image" Target="media/image90.jpeg"/><Relationship Id="rId120" Type="http://schemas.openxmlformats.org/officeDocument/2006/relationships/image" Target="media/image106.png"/><Relationship Id="rId125" Type="http://schemas.openxmlformats.org/officeDocument/2006/relationships/image" Target="media/image111.jpeg"/><Relationship Id="rId141" Type="http://schemas.openxmlformats.org/officeDocument/2006/relationships/image" Target="media/image127.png"/><Relationship Id="rId146" Type="http://schemas.openxmlformats.org/officeDocument/2006/relationships/image" Target="media/image132.jpeg"/><Relationship Id="rId167" Type="http://schemas.openxmlformats.org/officeDocument/2006/relationships/image" Target="media/image153.jpeg"/><Relationship Id="rId188" Type="http://schemas.openxmlformats.org/officeDocument/2006/relationships/image" Target="media/image173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78.jpeg"/><Relationship Id="rId162" Type="http://schemas.openxmlformats.org/officeDocument/2006/relationships/image" Target="media/image148.jpeg"/><Relationship Id="rId183" Type="http://schemas.openxmlformats.org/officeDocument/2006/relationships/image" Target="media/image168.png"/><Relationship Id="rId213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7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5.png"/><Relationship Id="rId87" Type="http://schemas.openxmlformats.org/officeDocument/2006/relationships/image" Target="media/image73.jpeg"/><Relationship Id="rId110" Type="http://schemas.openxmlformats.org/officeDocument/2006/relationships/image" Target="media/image96.jpeg"/><Relationship Id="rId115" Type="http://schemas.openxmlformats.org/officeDocument/2006/relationships/image" Target="media/image101.png"/><Relationship Id="rId131" Type="http://schemas.openxmlformats.org/officeDocument/2006/relationships/image" Target="media/image117.jpeg"/><Relationship Id="rId136" Type="http://schemas.openxmlformats.org/officeDocument/2006/relationships/image" Target="media/image122.png"/><Relationship Id="rId157" Type="http://schemas.openxmlformats.org/officeDocument/2006/relationships/image" Target="media/image143.jpeg"/><Relationship Id="rId178" Type="http://schemas.openxmlformats.org/officeDocument/2006/relationships/image" Target="media/image163.png"/><Relationship Id="rId61" Type="http://schemas.openxmlformats.org/officeDocument/2006/relationships/image" Target="media/image53.png"/><Relationship Id="rId82" Type="http://schemas.openxmlformats.org/officeDocument/2006/relationships/image" Target="media/image68.jpeg"/><Relationship Id="rId152" Type="http://schemas.openxmlformats.org/officeDocument/2006/relationships/image" Target="media/image138.jpeg"/><Relationship Id="rId173" Type="http://schemas.openxmlformats.org/officeDocument/2006/relationships/image" Target="media/image159.jpeg"/><Relationship Id="rId194" Type="http://schemas.openxmlformats.org/officeDocument/2006/relationships/image" Target="media/image179.jpeg"/><Relationship Id="rId199" Type="http://schemas.openxmlformats.org/officeDocument/2006/relationships/image" Target="media/image184.jpeg"/><Relationship Id="rId203" Type="http://schemas.openxmlformats.org/officeDocument/2006/relationships/image" Target="media/image188.png"/><Relationship Id="rId208" Type="http://schemas.openxmlformats.org/officeDocument/2006/relationships/image" Target="media/image193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56" Type="http://schemas.openxmlformats.org/officeDocument/2006/relationships/image" Target="media/image47.png"/><Relationship Id="rId77" Type="http://schemas.openxmlformats.org/officeDocument/2006/relationships/image" Target="media/image65.png"/><Relationship Id="rId100" Type="http://schemas.openxmlformats.org/officeDocument/2006/relationships/image" Target="media/image86.png"/><Relationship Id="rId105" Type="http://schemas.openxmlformats.org/officeDocument/2006/relationships/image" Target="media/image91.png"/><Relationship Id="rId126" Type="http://schemas.openxmlformats.org/officeDocument/2006/relationships/image" Target="media/image112.png"/><Relationship Id="rId147" Type="http://schemas.openxmlformats.org/officeDocument/2006/relationships/image" Target="media/image133.png"/><Relationship Id="rId168" Type="http://schemas.openxmlformats.org/officeDocument/2006/relationships/image" Target="media/image154.png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72" Type="http://schemas.openxmlformats.org/officeDocument/2006/relationships/hyperlink" Target="mailto:FamilyJusticeReforms@justice.govt.nz" TargetMode="External"/><Relationship Id="rId93" Type="http://schemas.openxmlformats.org/officeDocument/2006/relationships/image" Target="media/image79.png"/><Relationship Id="rId98" Type="http://schemas.openxmlformats.org/officeDocument/2006/relationships/image" Target="media/image84.jpeg"/><Relationship Id="rId121" Type="http://schemas.openxmlformats.org/officeDocument/2006/relationships/image" Target="media/image107.png"/><Relationship Id="rId142" Type="http://schemas.openxmlformats.org/officeDocument/2006/relationships/image" Target="media/image128.png"/><Relationship Id="rId163" Type="http://schemas.openxmlformats.org/officeDocument/2006/relationships/image" Target="media/image149.jpeg"/><Relationship Id="rId184" Type="http://schemas.openxmlformats.org/officeDocument/2006/relationships/image" Target="media/image169.png"/><Relationship Id="rId189" Type="http://schemas.openxmlformats.org/officeDocument/2006/relationships/image" Target="media/image174.png"/><Relationship Id="rId3" Type="http://schemas.openxmlformats.org/officeDocument/2006/relationships/styles" Target="styles.xml"/><Relationship Id="rId214" Type="http://schemas.openxmlformats.org/officeDocument/2006/relationships/footer" Target="footer2.xml"/><Relationship Id="rId25" Type="http://schemas.openxmlformats.org/officeDocument/2006/relationships/image" Target="media/image18.jpeg"/><Relationship Id="rId46" Type="http://schemas.openxmlformats.org/officeDocument/2006/relationships/image" Target="media/image38.jpeg"/><Relationship Id="rId67" Type="http://schemas.openxmlformats.org/officeDocument/2006/relationships/image" Target="media/image56.png"/><Relationship Id="rId116" Type="http://schemas.openxmlformats.org/officeDocument/2006/relationships/image" Target="media/image102.png"/><Relationship Id="rId137" Type="http://schemas.openxmlformats.org/officeDocument/2006/relationships/image" Target="media/image123.png"/><Relationship Id="rId158" Type="http://schemas.openxmlformats.org/officeDocument/2006/relationships/image" Target="media/image144.png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62" Type="http://schemas.openxmlformats.org/officeDocument/2006/relationships/hyperlink" Target="https://consultations.justice.govt.nz/policy/strengthening-the-family-justice-system/" TargetMode="External"/><Relationship Id="rId83" Type="http://schemas.openxmlformats.org/officeDocument/2006/relationships/image" Target="media/image69.jpeg"/><Relationship Id="rId88" Type="http://schemas.openxmlformats.org/officeDocument/2006/relationships/image" Target="media/image74.png"/><Relationship Id="rId111" Type="http://schemas.openxmlformats.org/officeDocument/2006/relationships/image" Target="media/image97.png"/><Relationship Id="rId132" Type="http://schemas.openxmlformats.org/officeDocument/2006/relationships/image" Target="media/image118.png"/><Relationship Id="rId153" Type="http://schemas.openxmlformats.org/officeDocument/2006/relationships/image" Target="media/image139.png"/><Relationship Id="rId174" Type="http://schemas.openxmlformats.org/officeDocument/2006/relationships/image" Target="media/image160.jpeg"/><Relationship Id="rId179" Type="http://schemas.openxmlformats.org/officeDocument/2006/relationships/image" Target="media/image164.jpeg"/><Relationship Id="rId195" Type="http://schemas.openxmlformats.org/officeDocument/2006/relationships/image" Target="media/image180.png"/><Relationship Id="rId209" Type="http://schemas.openxmlformats.org/officeDocument/2006/relationships/image" Target="media/image194.jpeg"/><Relationship Id="rId190" Type="http://schemas.openxmlformats.org/officeDocument/2006/relationships/image" Target="media/image175.jpeg"/><Relationship Id="rId204" Type="http://schemas.openxmlformats.org/officeDocument/2006/relationships/image" Target="media/image189.png"/><Relationship Id="rId15" Type="http://schemas.openxmlformats.org/officeDocument/2006/relationships/image" Target="media/image8.png"/><Relationship Id="rId36" Type="http://schemas.openxmlformats.org/officeDocument/2006/relationships/image" Target="media/image28.jpeg"/><Relationship Id="rId57" Type="http://schemas.openxmlformats.org/officeDocument/2006/relationships/image" Target="media/image48.jpeg"/><Relationship Id="rId106" Type="http://schemas.openxmlformats.org/officeDocument/2006/relationships/image" Target="media/image92.png"/><Relationship Id="rId127" Type="http://schemas.openxmlformats.org/officeDocument/2006/relationships/image" Target="media/image113.jpeg"/><Relationship Id="rId10" Type="http://schemas.openxmlformats.org/officeDocument/2006/relationships/image" Target="media/image3.jpeg"/><Relationship Id="rId31" Type="http://schemas.openxmlformats.org/officeDocument/2006/relationships/image" Target="media/image23.png"/><Relationship Id="rId52" Type="http://schemas.openxmlformats.org/officeDocument/2006/relationships/image" Target="media/image44.jpeg"/><Relationship Id="rId73" Type="http://schemas.openxmlformats.org/officeDocument/2006/relationships/image" Target="media/image61.png"/><Relationship Id="rId78" Type="http://schemas.openxmlformats.org/officeDocument/2006/relationships/image" Target="media/image67.jpeg"/><Relationship Id="rId94" Type="http://schemas.openxmlformats.org/officeDocument/2006/relationships/image" Target="media/image80.png"/><Relationship Id="rId99" Type="http://schemas.openxmlformats.org/officeDocument/2006/relationships/image" Target="media/image85.png"/><Relationship Id="rId101" Type="http://schemas.openxmlformats.org/officeDocument/2006/relationships/image" Target="media/image87.png"/><Relationship Id="rId122" Type="http://schemas.openxmlformats.org/officeDocument/2006/relationships/image" Target="media/image108.jpeg"/><Relationship Id="rId143" Type="http://schemas.openxmlformats.org/officeDocument/2006/relationships/image" Target="media/image129.png"/><Relationship Id="rId148" Type="http://schemas.openxmlformats.org/officeDocument/2006/relationships/image" Target="media/image134.png"/><Relationship Id="rId164" Type="http://schemas.openxmlformats.org/officeDocument/2006/relationships/image" Target="media/image150.png"/><Relationship Id="rId169" Type="http://schemas.openxmlformats.org/officeDocument/2006/relationships/image" Target="media/image155.jpeg"/><Relationship Id="rId185" Type="http://schemas.openxmlformats.org/officeDocument/2006/relationships/image" Target="media/image170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65.png"/><Relationship Id="rId210" Type="http://schemas.openxmlformats.org/officeDocument/2006/relationships/image" Target="media/image195.png"/><Relationship Id="rId215" Type="http://schemas.openxmlformats.org/officeDocument/2006/relationships/fontTable" Target="fontTable.xml"/><Relationship Id="rId26" Type="http://schemas.openxmlformats.org/officeDocument/2006/relationships/image" Target="media/image19.png"/><Relationship Id="rId47" Type="http://schemas.openxmlformats.org/officeDocument/2006/relationships/image" Target="media/image39.png"/><Relationship Id="rId68" Type="http://schemas.openxmlformats.org/officeDocument/2006/relationships/image" Target="media/image57.jpeg"/><Relationship Id="rId89" Type="http://schemas.openxmlformats.org/officeDocument/2006/relationships/image" Target="media/image75.png"/><Relationship Id="rId112" Type="http://schemas.openxmlformats.org/officeDocument/2006/relationships/image" Target="media/image98.png"/><Relationship Id="rId133" Type="http://schemas.openxmlformats.org/officeDocument/2006/relationships/image" Target="media/image119.png"/><Relationship Id="rId154" Type="http://schemas.openxmlformats.org/officeDocument/2006/relationships/image" Target="media/image140.png"/><Relationship Id="rId175" Type="http://schemas.openxmlformats.org/officeDocument/2006/relationships/image" Target="media/image161.png"/><Relationship Id="rId196" Type="http://schemas.openxmlformats.org/officeDocument/2006/relationships/image" Target="media/image181.png"/><Relationship Id="rId200" Type="http://schemas.openxmlformats.org/officeDocument/2006/relationships/image" Target="media/image185.jpeg"/><Relationship Id="rId16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B3E15A6-F2B2-4148-A9EB-680CF1F875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D842B6AA</Template>
  <TotalTime>0</TotalTime>
  <Pages>84</Pages>
  <Words>3229</Words>
  <Characters>18406</Characters>
  <Application>Microsoft Office Word</Application>
  <DocSecurity>4</DocSecurity>
  <Lines>153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Prue Poata</dc:creator>
  <cp:keywords/>
  <dc:description/>
  <cp:lastModifiedBy>Sye, Lauren</cp:lastModifiedBy>
  <cp:revision>2</cp:revision>
  <cp:lastPrinted>2018-09-04T05:31:00Z</cp:lastPrinted>
  <dcterms:created xsi:type="dcterms:W3CDTF">2019-01-22T20:33:00Z</dcterms:created>
  <dcterms:modified xsi:type="dcterms:W3CDTF">2019-01-22T20:33:00Z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1196610503</vt:i4>
  </property>
  <property fmtid="{D5CDD505-2E9C-101B-9397-08002B2CF9AE}" pid="3" name="_NewReviewCycle">
    <vt:lpwstr/>
  </property>
  <property fmtid="{D5CDD505-2E9C-101B-9397-08002B2CF9AE}" pid="4" name="_EmailSubject">
    <vt:lpwstr>Last one!</vt:lpwstr>
  </property>
  <property fmtid="{D5CDD505-2E9C-101B-9397-08002B2CF9AE}" pid="5" name="_AuthorEmail">
    <vt:lpwstr>Lauren.Sye@justice.govt.nz</vt:lpwstr>
  </property>
  <property fmtid="{D5CDD505-2E9C-101B-9397-08002B2CF9AE}" pid="6" name="_AuthorEmailDisplayName">
    <vt:lpwstr>Sye, Lauren</vt:lpwstr>
  </property>
</Properties>
</file>