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7A900" w14:textId="78456FCD" w:rsidR="006108E6" w:rsidRDefault="006108E6" w:rsidP="006108E6">
      <w:pPr>
        <w:rPr>
          <w:rStyle w:val="NoSpacingChar"/>
          <w:rFonts w:eastAsiaTheme="minorHAnsi"/>
          <w:b/>
          <w:color w:val="2E74B5" w:themeColor="accent5" w:themeShade="BF"/>
          <w:sz w:val="56"/>
          <w:szCs w:val="56"/>
        </w:rPr>
      </w:pPr>
      <w:bookmarkStart w:id="0" w:name="_GoBack"/>
      <w:bookmarkEnd w:id="0"/>
      <w:r w:rsidRPr="00DA1457">
        <w:rPr>
          <w:rFonts w:ascii="Arial Mäori" w:hAnsi="Arial Mäori"/>
          <w:b/>
          <w:noProof/>
          <w:color w:val="1F4E79" w:themeColor="accent5" w:themeShade="80"/>
          <w:sz w:val="34"/>
          <w:szCs w:val="36"/>
          <w:lang w:val="en-NZ" w:eastAsia="en-NZ"/>
        </w:rPr>
        <w:drawing>
          <wp:anchor distT="0" distB="0" distL="114300" distR="114300" simplePos="0" relativeHeight="252094464" behindDoc="1" locked="0" layoutInCell="1" allowOverlap="1" wp14:anchorId="5CF1AB5A" wp14:editId="3D29423C">
            <wp:simplePos x="0" y="0"/>
            <wp:positionH relativeFrom="rightMargin">
              <wp:posOffset>-834171</wp:posOffset>
            </wp:positionH>
            <wp:positionV relativeFrom="paragraph">
              <wp:posOffset>-333829</wp:posOffset>
            </wp:positionV>
            <wp:extent cx="1202289" cy="1640115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Easy Rea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142" cy="164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DA8F" w14:textId="77777777" w:rsidR="006108E6" w:rsidRPr="006108E6" w:rsidRDefault="006108E6" w:rsidP="006108E6">
      <w:pPr>
        <w:jc w:val="center"/>
        <w:rPr>
          <w:rStyle w:val="NoSpacingChar"/>
          <w:rFonts w:eastAsiaTheme="minorHAnsi"/>
          <w:color w:val="2E74B5" w:themeColor="accent5" w:themeShade="BF"/>
          <w:sz w:val="44"/>
          <w:szCs w:val="44"/>
        </w:rPr>
      </w:pPr>
    </w:p>
    <w:p w14:paraId="64BEDA99" w14:textId="6DB84F28" w:rsidR="006108E6" w:rsidRPr="004C3E4C" w:rsidRDefault="006108E6" w:rsidP="006108E6">
      <w:pPr>
        <w:jc w:val="center"/>
        <w:rPr>
          <w:rStyle w:val="NoSpacingChar"/>
          <w:rFonts w:eastAsiaTheme="minorHAnsi"/>
          <w:color w:val="2E74B5" w:themeColor="accent5" w:themeShade="BF"/>
          <w:sz w:val="36"/>
          <w:szCs w:val="36"/>
        </w:rPr>
      </w:pPr>
    </w:p>
    <w:p w14:paraId="52C19F73" w14:textId="77777777" w:rsidR="006108E6" w:rsidRPr="004C3E4C" w:rsidRDefault="006108E6" w:rsidP="006108E6">
      <w:pPr>
        <w:jc w:val="center"/>
        <w:rPr>
          <w:rStyle w:val="NoSpacingChar"/>
          <w:rFonts w:eastAsiaTheme="minorHAnsi"/>
          <w:color w:val="2E74B5" w:themeColor="accent5" w:themeShade="BF"/>
          <w:sz w:val="36"/>
          <w:szCs w:val="36"/>
        </w:rPr>
      </w:pPr>
    </w:p>
    <w:p w14:paraId="574F65BC" w14:textId="340CA912" w:rsidR="00C8097F" w:rsidRPr="006108E6" w:rsidRDefault="00C8097F" w:rsidP="006108E6">
      <w:pPr>
        <w:jc w:val="center"/>
        <w:rPr>
          <w:rStyle w:val="NoSpacingChar"/>
          <w:rFonts w:eastAsiaTheme="minorHAnsi"/>
          <w:b/>
          <w:color w:val="2E74B5" w:themeColor="accent5" w:themeShade="BF"/>
          <w:sz w:val="72"/>
          <w:szCs w:val="72"/>
        </w:rPr>
      </w:pPr>
      <w:r w:rsidRPr="006108E6">
        <w:rPr>
          <w:rStyle w:val="NoSpacingChar"/>
          <w:rFonts w:eastAsiaTheme="minorHAnsi"/>
          <w:b/>
          <w:color w:val="2E74B5" w:themeColor="accent5" w:themeShade="BF"/>
          <w:sz w:val="72"/>
          <w:szCs w:val="72"/>
        </w:rPr>
        <w:t>Family Justice Services</w:t>
      </w:r>
    </w:p>
    <w:p w14:paraId="1BFEB916" w14:textId="6A1FEBB6" w:rsidR="00C8097F" w:rsidRPr="006108E6" w:rsidRDefault="004C3E4C" w:rsidP="006108E6">
      <w:pPr>
        <w:jc w:val="center"/>
        <w:rPr>
          <w:sz w:val="28"/>
        </w:rPr>
      </w:pPr>
      <w:r>
        <w:rPr>
          <w:rStyle w:val="NoSpacingChar"/>
          <w:rFonts w:eastAsiaTheme="minorHAnsi"/>
          <w:color w:val="2E74B5" w:themeColor="accent5" w:themeShade="BF"/>
          <w:sz w:val="72"/>
          <w:szCs w:val="72"/>
        </w:rPr>
        <w:t>i</w:t>
      </w:r>
      <w:r w:rsidR="00C8097F" w:rsidRPr="006108E6">
        <w:rPr>
          <w:rStyle w:val="NoSpacingChar"/>
          <w:rFonts w:eastAsiaTheme="minorHAnsi"/>
          <w:color w:val="2E74B5" w:themeColor="accent5" w:themeShade="BF"/>
          <w:sz w:val="72"/>
          <w:szCs w:val="72"/>
        </w:rPr>
        <w:t>n New Zealand</w:t>
      </w:r>
      <w:r w:rsidR="00C8097F" w:rsidRPr="006108E6">
        <w:rPr>
          <w:rFonts w:ascii="Arial Mäori" w:hAnsi="Arial Mäori"/>
          <w:sz w:val="44"/>
          <w:szCs w:val="44"/>
        </w:rPr>
        <w:br/>
      </w:r>
    </w:p>
    <w:p w14:paraId="160F4807" w14:textId="7542A8F4" w:rsidR="00C8097F" w:rsidRPr="006108E6" w:rsidRDefault="00C8097F" w:rsidP="00C8097F">
      <w:pPr>
        <w:jc w:val="center"/>
        <w:rPr>
          <w:rFonts w:ascii="Arial Mäori" w:hAnsi="Arial Mäori"/>
          <w:sz w:val="44"/>
          <w:szCs w:val="44"/>
        </w:rPr>
      </w:pPr>
      <w:r w:rsidRPr="006108E6">
        <w:rPr>
          <w:noProof/>
          <w:lang w:val="en-NZ" w:eastAsia="en-NZ"/>
        </w:rPr>
        <w:drawing>
          <wp:anchor distT="0" distB="0" distL="114300" distR="114300" simplePos="0" relativeHeight="252093440" behindDoc="1" locked="0" layoutInCell="1" allowOverlap="1" wp14:anchorId="569FF880" wp14:editId="629A807A">
            <wp:simplePos x="0" y="0"/>
            <wp:positionH relativeFrom="margin">
              <wp:posOffset>655955</wp:posOffset>
            </wp:positionH>
            <wp:positionV relativeFrom="paragraph">
              <wp:posOffset>309971</wp:posOffset>
            </wp:positionV>
            <wp:extent cx="4412343" cy="3155564"/>
            <wp:effectExtent l="0" t="0" r="7620" b="6985"/>
            <wp:wrapNone/>
            <wp:docPr id="491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43" cy="31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AEF82" w14:textId="0EA4C7CF" w:rsidR="00C8097F" w:rsidRPr="006108E6" w:rsidRDefault="00C8097F" w:rsidP="00C8097F">
      <w:pPr>
        <w:tabs>
          <w:tab w:val="left" w:pos="4252"/>
          <w:tab w:val="left" w:pos="6602"/>
        </w:tabs>
        <w:rPr>
          <w:rFonts w:ascii="Arial Mäori" w:hAnsi="Arial Mäori"/>
          <w:color w:val="0070C0"/>
          <w:sz w:val="36"/>
          <w:szCs w:val="36"/>
        </w:rPr>
      </w:pPr>
      <w:r w:rsidRPr="006108E6">
        <w:rPr>
          <w:rFonts w:ascii="Arial Mäori" w:hAnsi="Arial Mäori"/>
          <w:color w:val="0070C0"/>
          <w:sz w:val="36"/>
          <w:szCs w:val="36"/>
        </w:rPr>
        <w:tab/>
      </w:r>
      <w:r w:rsidRPr="006108E6">
        <w:rPr>
          <w:rFonts w:ascii="Arial Mäori" w:hAnsi="Arial Mäori"/>
          <w:color w:val="0070C0"/>
          <w:sz w:val="36"/>
          <w:szCs w:val="36"/>
        </w:rPr>
        <w:tab/>
      </w:r>
    </w:p>
    <w:p w14:paraId="4CD34C8E" w14:textId="5D48E86F" w:rsidR="00C8097F" w:rsidRPr="006108E6" w:rsidRDefault="00C8097F" w:rsidP="00C8097F">
      <w:pPr>
        <w:tabs>
          <w:tab w:val="left" w:pos="4252"/>
        </w:tabs>
        <w:rPr>
          <w:rFonts w:ascii="Arial Mäori" w:hAnsi="Arial Mäori"/>
          <w:color w:val="1F4E79" w:themeColor="accent5" w:themeShade="80"/>
          <w:sz w:val="36"/>
          <w:szCs w:val="36"/>
        </w:rPr>
      </w:pPr>
    </w:p>
    <w:p w14:paraId="612CC6DD" w14:textId="7BF62E77" w:rsidR="00C8097F" w:rsidRPr="006108E6" w:rsidRDefault="00C8097F" w:rsidP="00C8097F">
      <w:pPr>
        <w:tabs>
          <w:tab w:val="left" w:pos="4252"/>
        </w:tabs>
        <w:rPr>
          <w:rFonts w:ascii="Arial Mäori" w:hAnsi="Arial Mäori"/>
          <w:color w:val="1F4E79" w:themeColor="accent5" w:themeShade="80"/>
          <w:sz w:val="36"/>
          <w:szCs w:val="36"/>
        </w:rPr>
      </w:pPr>
      <w:r w:rsidRPr="006108E6">
        <w:rPr>
          <w:rFonts w:ascii="Arial Mäori" w:hAnsi="Arial Mäori"/>
          <w:color w:val="1F4E79" w:themeColor="accent5" w:themeShade="80"/>
          <w:sz w:val="36"/>
          <w:szCs w:val="36"/>
        </w:rPr>
        <w:t xml:space="preserve"> </w:t>
      </w:r>
    </w:p>
    <w:p w14:paraId="0DD5FFFA" w14:textId="0DD37731" w:rsidR="00C8097F" w:rsidRPr="006108E6" w:rsidRDefault="00C8097F" w:rsidP="00C8097F">
      <w:pPr>
        <w:jc w:val="center"/>
        <w:rPr>
          <w:rStyle w:val="NoSpacingChar"/>
          <w:rFonts w:eastAsiaTheme="minorHAnsi"/>
          <w:color w:val="2E74B5" w:themeColor="accent5" w:themeShade="BF"/>
          <w:sz w:val="72"/>
          <w:szCs w:val="56"/>
        </w:rPr>
      </w:pPr>
    </w:p>
    <w:p w14:paraId="65C9DEAD" w14:textId="1413E941" w:rsidR="00C8097F" w:rsidRPr="006108E6" w:rsidRDefault="00C8097F" w:rsidP="00C8097F">
      <w:pPr>
        <w:jc w:val="center"/>
        <w:rPr>
          <w:rStyle w:val="NoSpacingChar"/>
          <w:rFonts w:eastAsiaTheme="minorHAnsi"/>
          <w:color w:val="2E74B5" w:themeColor="accent5" w:themeShade="BF"/>
          <w:sz w:val="72"/>
          <w:szCs w:val="56"/>
        </w:rPr>
      </w:pPr>
    </w:p>
    <w:p w14:paraId="51C4ADCE" w14:textId="7E62A241" w:rsidR="00C8097F" w:rsidRPr="006108E6" w:rsidRDefault="00C8097F" w:rsidP="006108E6">
      <w:pPr>
        <w:rPr>
          <w:rStyle w:val="NoSpacingChar"/>
          <w:rFonts w:eastAsiaTheme="minorHAnsi"/>
          <w:color w:val="2E74B5" w:themeColor="accent5" w:themeShade="BF"/>
          <w:sz w:val="72"/>
          <w:szCs w:val="56"/>
        </w:rPr>
      </w:pPr>
    </w:p>
    <w:p w14:paraId="0BEA0ECB" w14:textId="27A77F97" w:rsidR="006108E6" w:rsidRPr="004C3E4C" w:rsidRDefault="006108E6" w:rsidP="00C8097F">
      <w:pPr>
        <w:jc w:val="center"/>
        <w:rPr>
          <w:rStyle w:val="NoSpacingChar"/>
          <w:rFonts w:eastAsiaTheme="minorHAnsi"/>
          <w:color w:val="C00000"/>
          <w:sz w:val="56"/>
          <w:szCs w:val="56"/>
        </w:rPr>
      </w:pPr>
    </w:p>
    <w:p w14:paraId="79720395" w14:textId="27DD8509" w:rsidR="006108E6" w:rsidRPr="004C3E4C" w:rsidRDefault="00C8097F" w:rsidP="006108E6">
      <w:pPr>
        <w:jc w:val="center"/>
        <w:rPr>
          <w:rStyle w:val="NoSpacingChar"/>
          <w:rFonts w:eastAsiaTheme="minorHAnsi"/>
          <w:color w:val="C00000"/>
          <w:sz w:val="72"/>
          <w:szCs w:val="72"/>
        </w:rPr>
      </w:pPr>
      <w:r w:rsidRPr="004C3E4C">
        <w:rPr>
          <w:rStyle w:val="NoSpacingChar"/>
          <w:rFonts w:eastAsiaTheme="minorHAnsi"/>
          <w:color w:val="C00000"/>
          <w:sz w:val="72"/>
          <w:szCs w:val="72"/>
        </w:rPr>
        <w:t>What needs to chan</w:t>
      </w:r>
      <w:r w:rsidR="006108E6" w:rsidRPr="004C3E4C">
        <w:rPr>
          <w:rStyle w:val="NoSpacingChar"/>
          <w:rFonts w:eastAsiaTheme="minorHAnsi"/>
          <w:color w:val="C00000"/>
          <w:sz w:val="72"/>
          <w:szCs w:val="72"/>
        </w:rPr>
        <w:t>ge?</w:t>
      </w:r>
    </w:p>
    <w:p w14:paraId="2CF6EBBA" w14:textId="26005468" w:rsidR="006108E6" w:rsidRPr="006108E6" w:rsidRDefault="006108E6" w:rsidP="006108E6">
      <w:pPr>
        <w:rPr>
          <w:rFonts w:ascii="Arial" w:hAnsi="Arial" w:cs="Arial"/>
          <w:sz w:val="72"/>
          <w:szCs w:val="56"/>
          <w:lang w:val="en-NZ"/>
        </w:rPr>
        <w:sectPr w:rsidR="006108E6" w:rsidRPr="006108E6" w:rsidSect="006108E6">
          <w:footerReference w:type="default" r:id="rId10"/>
          <w:pgSz w:w="11906" w:h="16838"/>
          <w:pgMar w:top="1440" w:right="1440" w:bottom="1440" w:left="1440" w:header="708" w:footer="708" w:gutter="0"/>
          <w:pgBorders w:offsetFrom="page">
            <w:top w:val="single" w:sz="4" w:space="24" w:color="4472C4" w:themeColor="accent1"/>
            <w:left w:val="single" w:sz="4" w:space="24" w:color="4472C4" w:themeColor="accent1"/>
            <w:bottom w:val="single" w:sz="4" w:space="24" w:color="4472C4" w:themeColor="accent1"/>
            <w:right w:val="single" w:sz="4" w:space="24" w:color="4472C4" w:themeColor="accent1"/>
          </w:pgBorders>
          <w:pgNumType w:start="1"/>
          <w:cols w:space="708"/>
          <w:titlePg/>
          <w:docGrid w:linePitch="360"/>
        </w:sectPr>
      </w:pPr>
    </w:p>
    <w:p w14:paraId="5C952CDE" w14:textId="6E4A9EF1" w:rsidR="008377D6" w:rsidRPr="007D425B" w:rsidRDefault="008377D6" w:rsidP="000841E4">
      <w:pPr>
        <w:pStyle w:val="PFheading1"/>
        <w:rPr>
          <w:rFonts w:asciiTheme="majorHAnsi" w:hAnsiTheme="majorHAnsi" w:cstheme="majorBidi"/>
        </w:rPr>
      </w:pPr>
      <w:bookmarkStart w:id="1" w:name="_Toc9540235"/>
      <w:proofErr w:type="spellStart"/>
      <w:r>
        <w:lastRenderedPageBreak/>
        <w:t>Before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started</w:t>
      </w:r>
      <w:proofErr w:type="spellEnd"/>
    </w:p>
    <w:p w14:paraId="61E71730" w14:textId="65A1DE02" w:rsidR="008377D6" w:rsidRDefault="008377D6" w:rsidP="00873C33">
      <w:pPr>
        <w:pStyle w:val="PFnormaltext"/>
      </w:pPr>
      <w:r>
        <w:rPr>
          <w:rFonts w:ascii="Times New Roman" w:hAnsi="Times New Roman" w:cs="Times New Roman"/>
          <w:noProof/>
          <w:szCs w:val="20"/>
          <w:lang w:val="en-NZ" w:eastAsia="en-NZ"/>
        </w:rPr>
        <w:drawing>
          <wp:anchor distT="0" distB="0" distL="114300" distR="114300" simplePos="0" relativeHeight="252152832" behindDoc="1" locked="0" layoutInCell="1" allowOverlap="1" wp14:anchorId="37A9EABB" wp14:editId="72F5E3BC">
            <wp:simplePos x="0" y="0"/>
            <wp:positionH relativeFrom="column">
              <wp:posOffset>120015</wp:posOffset>
            </wp:positionH>
            <wp:positionV relativeFrom="paragraph">
              <wp:posOffset>355485</wp:posOffset>
            </wp:positionV>
            <wp:extent cx="1657985" cy="1172845"/>
            <wp:effectExtent l="0" t="0" r="0" b="8255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184C5" w14:textId="22AFF021" w:rsidR="008377D6" w:rsidRPr="008377D6" w:rsidRDefault="008377D6" w:rsidP="008377D6">
      <w:pPr>
        <w:pStyle w:val="PFnormaltext"/>
        <w:rPr>
          <w:szCs w:val="36"/>
        </w:rPr>
      </w:pPr>
      <w:r>
        <w:rPr>
          <w:szCs w:val="36"/>
        </w:rPr>
        <w:t>This document</w:t>
      </w:r>
      <w:r w:rsidR="004C3E4C">
        <w:rPr>
          <w:szCs w:val="36"/>
        </w:rPr>
        <w:t xml:space="preserve"> is in</w:t>
      </w:r>
      <w:r>
        <w:rPr>
          <w:szCs w:val="36"/>
        </w:rPr>
        <w:t xml:space="preserve"> Easy </w:t>
      </w:r>
      <w:proofErr w:type="gramStart"/>
      <w:r>
        <w:rPr>
          <w:szCs w:val="36"/>
        </w:rPr>
        <w:t>Read</w:t>
      </w:r>
      <w:proofErr w:type="gramEnd"/>
      <w:r>
        <w:rPr>
          <w:szCs w:val="36"/>
        </w:rPr>
        <w:t xml:space="preserve"> but it is </w:t>
      </w:r>
      <w:r w:rsidRPr="00C64A39">
        <w:rPr>
          <w:b/>
          <w:szCs w:val="36"/>
        </w:rPr>
        <w:t>long</w:t>
      </w:r>
      <w:r>
        <w:rPr>
          <w:szCs w:val="36"/>
        </w:rPr>
        <w:t>.</w:t>
      </w:r>
    </w:p>
    <w:p w14:paraId="12FF6ED5" w14:textId="77777777" w:rsidR="008377D6" w:rsidRDefault="008377D6" w:rsidP="008377D6">
      <w:pPr>
        <w:pStyle w:val="PFremoveparaspace"/>
        <w:spacing w:after="240"/>
      </w:pPr>
    </w:p>
    <w:p w14:paraId="6C4B9F31" w14:textId="77777777" w:rsidR="008377D6" w:rsidRDefault="008377D6" w:rsidP="008377D6">
      <w:pPr>
        <w:pStyle w:val="PFnormaltext"/>
        <w:rPr>
          <w:szCs w:val="36"/>
        </w:rPr>
      </w:pPr>
      <w:r w:rsidRPr="00934E56">
        <w:rPr>
          <w:noProof/>
          <w:szCs w:val="36"/>
          <w:lang w:val="en-NZ" w:eastAsia="en-NZ"/>
        </w:rPr>
        <w:drawing>
          <wp:anchor distT="0" distB="0" distL="114300" distR="114300" simplePos="0" relativeHeight="252154880" behindDoc="1" locked="0" layoutInCell="1" allowOverlap="1" wp14:anchorId="43A798DD" wp14:editId="296781F9">
            <wp:simplePos x="0" y="0"/>
            <wp:positionH relativeFrom="column">
              <wp:posOffset>177800</wp:posOffset>
            </wp:positionH>
            <wp:positionV relativeFrom="paragraph">
              <wp:posOffset>189774</wp:posOffset>
            </wp:positionV>
            <wp:extent cx="1402080" cy="956310"/>
            <wp:effectExtent l="0" t="0" r="7620" b="0"/>
            <wp:wrapNone/>
            <wp:docPr id="447" name="Picture 447" descr="C:\Users\tepuu\Desktop\People First\Easy Read Images\Easy Read Images\Change pics\Accessible Boo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epuu\Desktop\People First\Easy Read Images\Easy Read Images\Change pics\Accessible Bookl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36"/>
        </w:rPr>
        <w:t>Here are some things you can do to make it easier to read:</w:t>
      </w:r>
    </w:p>
    <w:p w14:paraId="2C271563" w14:textId="77777777" w:rsidR="008377D6" w:rsidRDefault="008377D6" w:rsidP="00EE2908">
      <w:pPr>
        <w:pStyle w:val="PFnormaltext"/>
        <w:numPr>
          <w:ilvl w:val="0"/>
          <w:numId w:val="28"/>
        </w:numPr>
        <w:rPr>
          <w:szCs w:val="36"/>
        </w:rPr>
      </w:pPr>
      <w:r>
        <w:rPr>
          <w:szCs w:val="36"/>
        </w:rPr>
        <w:t>read a few pages at a time</w:t>
      </w:r>
    </w:p>
    <w:p w14:paraId="726C30BB" w14:textId="77777777" w:rsidR="008377D6" w:rsidRDefault="008377D6" w:rsidP="008377D6">
      <w:pPr>
        <w:pStyle w:val="PFnormaltext"/>
        <w:spacing w:after="0"/>
        <w:rPr>
          <w:szCs w:val="36"/>
        </w:rPr>
      </w:pPr>
    </w:p>
    <w:p w14:paraId="3B9677DC" w14:textId="0CD23CCF" w:rsidR="008377D6" w:rsidRDefault="008377D6" w:rsidP="00EE2908">
      <w:pPr>
        <w:pStyle w:val="PFnormaltext"/>
        <w:numPr>
          <w:ilvl w:val="0"/>
          <w:numId w:val="28"/>
        </w:numPr>
        <w:rPr>
          <w:szCs w:val="36"/>
        </w:rPr>
      </w:pPr>
      <w:r w:rsidRPr="00934E56">
        <w:rPr>
          <w:noProof/>
          <w:szCs w:val="36"/>
          <w:lang w:val="en-NZ" w:eastAsia="en-NZ"/>
        </w:rPr>
        <w:drawing>
          <wp:anchor distT="0" distB="0" distL="114300" distR="114300" simplePos="0" relativeHeight="252153856" behindDoc="1" locked="0" layoutInCell="1" allowOverlap="1" wp14:anchorId="101B0506" wp14:editId="779C6F00">
            <wp:simplePos x="0" y="0"/>
            <wp:positionH relativeFrom="column">
              <wp:posOffset>127945</wp:posOffset>
            </wp:positionH>
            <wp:positionV relativeFrom="paragraph">
              <wp:posOffset>26670</wp:posOffset>
            </wp:positionV>
            <wp:extent cx="1594485" cy="852805"/>
            <wp:effectExtent l="0" t="0" r="5715" b="4445"/>
            <wp:wrapNone/>
            <wp:docPr id="445" name="Picture 445" descr="C:\Users\tepuu\Desktop\People First\Easy Read Images\Easy Read Images\Free usage\las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epuu\Desktop\People First\Easy Read Images\Easy Read Images\Free usage\last pag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36"/>
        </w:rPr>
        <w:t xml:space="preserve">go to </w:t>
      </w:r>
      <w:r w:rsidRPr="00934E56">
        <w:rPr>
          <w:b/>
          <w:szCs w:val="36"/>
        </w:rPr>
        <w:t xml:space="preserve">What is in </w:t>
      </w:r>
      <w:r>
        <w:rPr>
          <w:b/>
          <w:szCs w:val="36"/>
        </w:rPr>
        <w:t xml:space="preserve">this book </w:t>
      </w:r>
      <w:r>
        <w:rPr>
          <w:szCs w:val="36"/>
        </w:rPr>
        <w:t xml:space="preserve">on </w:t>
      </w:r>
      <w:r w:rsidRPr="008F4ED5">
        <w:rPr>
          <w:b/>
          <w:szCs w:val="36"/>
        </w:rPr>
        <w:t>page</w:t>
      </w:r>
      <w:r>
        <w:rPr>
          <w:b/>
          <w:szCs w:val="36"/>
        </w:rPr>
        <w:t xml:space="preserve"> </w:t>
      </w:r>
      <w:r w:rsidR="00873C33">
        <w:rPr>
          <w:b/>
          <w:szCs w:val="36"/>
        </w:rPr>
        <w:t>2</w:t>
      </w:r>
      <w:r>
        <w:rPr>
          <w:szCs w:val="36"/>
        </w:rPr>
        <w:t xml:space="preserve"> to find the parts you want to read.</w:t>
      </w:r>
    </w:p>
    <w:p w14:paraId="16810B91" w14:textId="77777777" w:rsidR="008377D6" w:rsidRDefault="008377D6" w:rsidP="008377D6">
      <w:pPr>
        <w:pStyle w:val="PFnormaltext"/>
        <w:spacing w:after="0"/>
        <w:rPr>
          <w:szCs w:val="36"/>
        </w:rPr>
      </w:pPr>
      <w:r>
        <w:rPr>
          <w:rFonts w:ascii="Times New Roman" w:hAnsi="Times New Roman" w:cs="Times New Roman"/>
          <w:noProof/>
          <w:szCs w:val="20"/>
          <w:lang w:val="en-NZ" w:eastAsia="en-NZ"/>
        </w:rPr>
        <w:drawing>
          <wp:anchor distT="0" distB="0" distL="114300" distR="114300" simplePos="0" relativeHeight="252151808" behindDoc="0" locked="0" layoutInCell="1" allowOverlap="1" wp14:anchorId="475B3934" wp14:editId="11AE5071">
            <wp:simplePos x="0" y="0"/>
            <wp:positionH relativeFrom="column">
              <wp:posOffset>230195</wp:posOffset>
            </wp:positionH>
            <wp:positionV relativeFrom="paragraph">
              <wp:posOffset>146050</wp:posOffset>
            </wp:positionV>
            <wp:extent cx="1429482" cy="978195"/>
            <wp:effectExtent l="0" t="0" r="0" b="0"/>
            <wp:wrapNone/>
            <wp:docPr id="441" name="Picture 441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82" cy="97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56894" w14:textId="77777777" w:rsidR="008377D6" w:rsidRDefault="008377D6" w:rsidP="00EE2908">
      <w:pPr>
        <w:pStyle w:val="PFnormaltext"/>
        <w:numPr>
          <w:ilvl w:val="0"/>
          <w:numId w:val="29"/>
        </w:numPr>
        <w:rPr>
          <w:szCs w:val="36"/>
        </w:rPr>
      </w:pPr>
      <w:r>
        <w:rPr>
          <w:szCs w:val="36"/>
        </w:rPr>
        <w:t>have someone assist you to understand it.</w:t>
      </w:r>
    </w:p>
    <w:p w14:paraId="6FC7BC71" w14:textId="77777777" w:rsidR="008377D6" w:rsidRDefault="008377D6">
      <w:pPr>
        <w:rPr>
          <w:rFonts w:ascii="Arial" w:eastAsiaTheme="majorEastAsia" w:hAnsi="Arial" w:cs="Arial"/>
          <w:b/>
          <w:color w:val="2F5496" w:themeColor="accent1" w:themeShade="BF"/>
          <w:sz w:val="52"/>
          <w:szCs w:val="52"/>
        </w:rPr>
      </w:pPr>
    </w:p>
    <w:p w14:paraId="726DEE47" w14:textId="61552AE8" w:rsidR="006108E6" w:rsidRPr="004C3E4C" w:rsidRDefault="006108E6" w:rsidP="006108E6"/>
    <w:p w14:paraId="2EB796AD" w14:textId="77777777" w:rsidR="004C3E4C" w:rsidRDefault="004C3E4C">
      <w:pPr>
        <w:rPr>
          <w:rFonts w:ascii="Arial" w:eastAsiaTheme="majorEastAsia" w:hAnsi="Arial" w:cs="Arial"/>
          <w:b/>
          <w:color w:val="2F5496" w:themeColor="accent1" w:themeShade="BF"/>
          <w:sz w:val="52"/>
          <w:szCs w:val="52"/>
        </w:rPr>
      </w:pPr>
      <w:r>
        <w:br w:type="page"/>
      </w:r>
    </w:p>
    <w:p w14:paraId="4115A489" w14:textId="1B5BE046" w:rsidR="004A4AD0" w:rsidRDefault="004A4AD0" w:rsidP="000841E4">
      <w:pPr>
        <w:pStyle w:val="PFheading1"/>
      </w:pPr>
      <w:proofErr w:type="spellStart"/>
      <w:r>
        <w:lastRenderedPageBreak/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book</w:t>
      </w:r>
      <w:bookmarkEnd w:id="1"/>
      <w:proofErr w:type="spellEnd"/>
      <w:r w:rsidR="00C64A39">
        <w:t>?</w:t>
      </w:r>
    </w:p>
    <w:p w14:paraId="759C7EFB" w14:textId="77777777" w:rsidR="00C60835" w:rsidRDefault="00C60835" w:rsidP="00C60835">
      <w:pPr>
        <w:pStyle w:val="PFnormaltext"/>
        <w:rPr>
          <w:rStyle w:val="Hyperlink"/>
          <w:noProof/>
          <w:color w:val="000000" w:themeColor="text1"/>
          <w:szCs w:val="32"/>
          <w:u w:val="none"/>
        </w:rPr>
      </w:pPr>
    </w:p>
    <w:p w14:paraId="54CB9DCB" w14:textId="5092CFA9" w:rsidR="00CE7F40" w:rsidRPr="00873C33" w:rsidRDefault="00F77AEF" w:rsidP="00CE7F40">
      <w:pPr>
        <w:pStyle w:val="PFnormaltext"/>
        <w:ind w:left="2880"/>
        <w:jc w:val="right"/>
        <w:rPr>
          <w:rStyle w:val="Hyperlink"/>
          <w:b/>
          <w:noProof/>
          <w:color w:val="000000" w:themeColor="text1"/>
          <w:szCs w:val="32"/>
          <w:u w:val="none"/>
        </w:rPr>
      </w:pPr>
      <w:bookmarkStart w:id="2" w:name="_Hlk9957512"/>
      <w:r w:rsidRPr="003E2FBD">
        <w:rPr>
          <w:rStyle w:val="Hyperlink"/>
          <w:noProof/>
          <w:color w:val="000000" w:themeColor="text1"/>
          <w:szCs w:val="32"/>
          <w:u w:val="none"/>
          <w:lang w:val="en-NZ" w:eastAsia="en-NZ"/>
        </w:rPr>
        <w:drawing>
          <wp:anchor distT="0" distB="0" distL="114300" distR="114300" simplePos="0" relativeHeight="252096512" behindDoc="1" locked="0" layoutInCell="1" allowOverlap="1" wp14:anchorId="01AB646C" wp14:editId="5355B22E">
            <wp:simplePos x="0" y="0"/>
            <wp:positionH relativeFrom="column">
              <wp:posOffset>149519</wp:posOffset>
            </wp:positionH>
            <wp:positionV relativeFrom="paragraph">
              <wp:posOffset>398145</wp:posOffset>
            </wp:positionV>
            <wp:extent cx="1058213" cy="1074357"/>
            <wp:effectExtent l="0" t="0" r="8890" b="0"/>
            <wp:wrapNone/>
            <wp:docPr id="494" name="Picture 494" descr="C:\Users\tepuu\Desktop\People First\Easy Read Images\Easy Read Images\Photosymbols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uu\Desktop\People First\Easy Read Images\Easy Read Images\Photosymbols\Repo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13" cy="107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40" w:rsidRPr="00873C33">
        <w:rPr>
          <w:rStyle w:val="Hyperlink"/>
          <w:b/>
          <w:noProof/>
          <w:color w:val="000000" w:themeColor="text1"/>
          <w:szCs w:val="32"/>
          <w:u w:val="none"/>
        </w:rPr>
        <w:t>Page</w:t>
      </w:r>
      <w:bookmarkEnd w:id="2"/>
    </w:p>
    <w:p w14:paraId="633E784C" w14:textId="197C4C96" w:rsidR="00C60835" w:rsidRPr="003E2FBD" w:rsidRDefault="00C60835" w:rsidP="00CE7F40">
      <w:pPr>
        <w:pStyle w:val="PFnormaltext"/>
        <w:spacing w:after="0"/>
        <w:ind w:left="2880"/>
        <w:rPr>
          <w:noProof/>
          <w:szCs w:val="32"/>
        </w:rPr>
      </w:pPr>
    </w:p>
    <w:p w14:paraId="5F382A9B" w14:textId="1C42560B" w:rsidR="00C60835" w:rsidRPr="003E2FBD" w:rsidRDefault="00C60835" w:rsidP="00C60835">
      <w:pPr>
        <w:pStyle w:val="PFnormaltext"/>
        <w:ind w:left="2880"/>
        <w:rPr>
          <w:rStyle w:val="Hyperlink"/>
          <w:noProof/>
          <w:color w:val="000000" w:themeColor="text1"/>
          <w:szCs w:val="32"/>
          <w:u w:val="none"/>
        </w:rPr>
      </w:pPr>
      <w:r w:rsidRPr="006A6FB4">
        <w:rPr>
          <w:noProof/>
          <w:szCs w:val="32"/>
        </w:rPr>
        <w:t>What is this document</w:t>
      </w:r>
      <w:r w:rsidR="00F77AEF">
        <w:rPr>
          <w:noProof/>
          <w:szCs w:val="32"/>
        </w:rPr>
        <w:t xml:space="preserve"> about</w:t>
      </w:r>
      <w:r w:rsidRPr="006A6FB4">
        <w:rPr>
          <w:noProof/>
          <w:szCs w:val="32"/>
        </w:rPr>
        <w:t>?</w:t>
      </w:r>
      <w:r w:rsidRPr="003E2FBD">
        <w:rPr>
          <w:noProof/>
          <w:webHidden/>
          <w:szCs w:val="32"/>
        </w:rPr>
        <w:tab/>
      </w:r>
      <w:r w:rsidR="00C64A39" w:rsidRPr="003E2FBD">
        <w:rPr>
          <w:noProof/>
          <w:szCs w:val="32"/>
        </w:rPr>
        <w:tab/>
      </w:r>
      <w:r w:rsidR="003E2FBD">
        <w:rPr>
          <w:noProof/>
          <w:szCs w:val="32"/>
        </w:rPr>
        <w:tab/>
      </w:r>
      <w:r w:rsidR="00873C33">
        <w:rPr>
          <w:noProof/>
          <w:szCs w:val="32"/>
        </w:rPr>
        <w:t>6</w:t>
      </w:r>
    </w:p>
    <w:p w14:paraId="7C1471AF" w14:textId="37B597D6" w:rsidR="00CE7F40" w:rsidRPr="003E2FBD" w:rsidRDefault="00CE7F40" w:rsidP="00CE7F40">
      <w:pPr>
        <w:pStyle w:val="PFnormaltext"/>
        <w:spacing w:after="0"/>
        <w:ind w:left="2880"/>
        <w:rPr>
          <w:noProof/>
          <w:szCs w:val="32"/>
        </w:rPr>
      </w:pPr>
    </w:p>
    <w:p w14:paraId="475459F1" w14:textId="64753619" w:rsidR="00C60835" w:rsidRPr="003E2FBD" w:rsidRDefault="0013732C" w:rsidP="006A6FB4">
      <w:pPr>
        <w:pStyle w:val="PFremoveparaspace"/>
        <w:rPr>
          <w:noProof/>
        </w:rPr>
      </w:pPr>
      <w:r w:rsidRPr="003E2FBD">
        <w:rPr>
          <w:noProof/>
          <w:lang w:val="en-NZ" w:eastAsia="en-NZ"/>
        </w:rPr>
        <w:drawing>
          <wp:anchor distT="0" distB="0" distL="114300" distR="114300" simplePos="0" relativeHeight="252099584" behindDoc="1" locked="0" layoutInCell="1" allowOverlap="1" wp14:anchorId="297C2ADB" wp14:editId="3E9C09A6">
            <wp:simplePos x="0" y="0"/>
            <wp:positionH relativeFrom="margin">
              <wp:posOffset>-12700</wp:posOffset>
            </wp:positionH>
            <wp:positionV relativeFrom="paragraph">
              <wp:posOffset>243064</wp:posOffset>
            </wp:positionV>
            <wp:extent cx="1368425" cy="978535"/>
            <wp:effectExtent l="0" t="0" r="3175" b="0"/>
            <wp:wrapNone/>
            <wp:docPr id="496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BA849" w14:textId="5AB3DBDF" w:rsidR="00CE7F40" w:rsidRPr="003E2FBD" w:rsidRDefault="00C60835" w:rsidP="003E2FBD">
      <w:pPr>
        <w:pStyle w:val="PFnormaltext"/>
        <w:spacing w:after="0"/>
        <w:ind w:left="2160" w:firstLine="720"/>
        <w:rPr>
          <w:noProof/>
          <w:szCs w:val="32"/>
        </w:rPr>
      </w:pPr>
      <w:r w:rsidRPr="003E2FBD">
        <w:rPr>
          <w:noProof/>
          <w:szCs w:val="32"/>
        </w:rPr>
        <w:t>What are family justice</w:t>
      </w:r>
      <w:r w:rsidRPr="003E2FBD">
        <w:rPr>
          <w:noProof/>
          <w:webHidden/>
          <w:szCs w:val="32"/>
        </w:rPr>
        <w:tab/>
      </w:r>
    </w:p>
    <w:p w14:paraId="271A521F" w14:textId="300BF42E" w:rsidR="00096F04" w:rsidRPr="003E2FBD" w:rsidRDefault="00C64A39" w:rsidP="003E2FBD">
      <w:pPr>
        <w:pStyle w:val="PFnormaltext"/>
        <w:spacing w:after="0"/>
        <w:ind w:left="0"/>
        <w:rPr>
          <w:noProof/>
          <w:szCs w:val="32"/>
        </w:rPr>
      </w:pPr>
      <w:r w:rsidRPr="003E2FBD">
        <w:rPr>
          <w:noProof/>
          <w:szCs w:val="32"/>
        </w:rPr>
        <w:tab/>
      </w:r>
      <w:r w:rsidRPr="003E2FBD">
        <w:rPr>
          <w:noProof/>
          <w:szCs w:val="32"/>
        </w:rPr>
        <w:tab/>
      </w:r>
      <w:r w:rsidRPr="003E2FBD">
        <w:rPr>
          <w:noProof/>
          <w:szCs w:val="32"/>
        </w:rPr>
        <w:tab/>
      </w:r>
      <w:r w:rsidRPr="003E2FBD">
        <w:rPr>
          <w:noProof/>
          <w:szCs w:val="32"/>
        </w:rPr>
        <w:tab/>
      </w:r>
      <w:r w:rsidR="00873C33">
        <w:rPr>
          <w:noProof/>
          <w:szCs w:val="32"/>
        </w:rPr>
        <w:t>s</w:t>
      </w:r>
      <w:r w:rsidRPr="003E2FBD">
        <w:rPr>
          <w:noProof/>
          <w:szCs w:val="32"/>
        </w:rPr>
        <w:t>ervices</w:t>
      </w:r>
      <w:r w:rsidR="004C3E4C" w:rsidRPr="003E2FBD">
        <w:rPr>
          <w:noProof/>
          <w:szCs w:val="32"/>
        </w:rPr>
        <w:t>?</w:t>
      </w:r>
      <w:r w:rsidRPr="003E2FBD">
        <w:rPr>
          <w:noProof/>
          <w:szCs w:val="32"/>
        </w:rPr>
        <w:tab/>
      </w:r>
      <w:r w:rsidRPr="003E2FBD">
        <w:rPr>
          <w:noProof/>
          <w:szCs w:val="32"/>
        </w:rPr>
        <w:tab/>
      </w:r>
      <w:r w:rsidRPr="003E2FBD">
        <w:rPr>
          <w:noProof/>
          <w:szCs w:val="32"/>
        </w:rPr>
        <w:tab/>
      </w:r>
      <w:r w:rsidRPr="003E2FBD">
        <w:rPr>
          <w:noProof/>
          <w:szCs w:val="32"/>
        </w:rPr>
        <w:tab/>
      </w:r>
      <w:r w:rsidRPr="003E2FBD">
        <w:rPr>
          <w:noProof/>
          <w:szCs w:val="32"/>
        </w:rPr>
        <w:tab/>
      </w:r>
      <w:r w:rsidR="003E2FBD" w:rsidRPr="003E2FBD">
        <w:rPr>
          <w:noProof/>
          <w:szCs w:val="32"/>
        </w:rPr>
        <w:tab/>
      </w:r>
      <w:r w:rsidR="003E2FBD">
        <w:rPr>
          <w:noProof/>
          <w:szCs w:val="32"/>
        </w:rPr>
        <w:tab/>
      </w:r>
      <w:r w:rsidR="006A6FB4">
        <w:rPr>
          <w:noProof/>
          <w:szCs w:val="32"/>
        </w:rPr>
        <w:t>7</w:t>
      </w:r>
    </w:p>
    <w:p w14:paraId="5684F374" w14:textId="6CAA6AEC" w:rsidR="00C64A39" w:rsidRPr="006A6FB4" w:rsidRDefault="00C64A39" w:rsidP="006A6FB4">
      <w:pPr>
        <w:pStyle w:val="PFnormaltext"/>
      </w:pPr>
    </w:p>
    <w:p w14:paraId="01DF8653" w14:textId="60D4E0FC" w:rsidR="00C64A39" w:rsidRPr="003E2FBD" w:rsidRDefault="00873C33" w:rsidP="006A6FB4">
      <w:pPr>
        <w:pStyle w:val="PFremoveparaspace"/>
        <w:rPr>
          <w:noProof/>
        </w:rPr>
      </w:pPr>
      <w:r w:rsidRPr="003E2FBD">
        <w:rPr>
          <w:noProof/>
          <w:lang w:val="en-NZ" w:eastAsia="en-NZ"/>
        </w:rPr>
        <w:drawing>
          <wp:anchor distT="0" distB="0" distL="114300" distR="114300" simplePos="0" relativeHeight="252162048" behindDoc="0" locked="0" layoutInCell="1" allowOverlap="1" wp14:anchorId="681CAAB9" wp14:editId="107B928A">
            <wp:simplePos x="0" y="0"/>
            <wp:positionH relativeFrom="column">
              <wp:posOffset>227215</wp:posOffset>
            </wp:positionH>
            <wp:positionV relativeFrom="paragraph">
              <wp:posOffset>43815</wp:posOffset>
            </wp:positionV>
            <wp:extent cx="838200" cy="11430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75297" w14:textId="77777777" w:rsidR="00873C33" w:rsidRDefault="00C60835" w:rsidP="00873C33">
      <w:pPr>
        <w:pStyle w:val="PFnormaltext"/>
        <w:spacing w:after="0"/>
        <w:ind w:left="2160" w:firstLine="720"/>
        <w:rPr>
          <w:rStyle w:val="Hyperlink"/>
          <w:noProof/>
          <w:color w:val="000000" w:themeColor="text1"/>
          <w:szCs w:val="32"/>
          <w:u w:val="none"/>
        </w:rPr>
      </w:pPr>
      <w:r w:rsidRPr="003E2FBD">
        <w:rPr>
          <w:rStyle w:val="Hyperlink"/>
          <w:noProof/>
          <w:color w:val="000000" w:themeColor="text1"/>
          <w:szCs w:val="32"/>
          <w:u w:val="none"/>
        </w:rPr>
        <w:t xml:space="preserve">Who are </w:t>
      </w:r>
      <w:r w:rsidR="00873C33">
        <w:rPr>
          <w:rStyle w:val="Hyperlink"/>
          <w:noProof/>
          <w:color w:val="000000" w:themeColor="text1"/>
          <w:szCs w:val="32"/>
          <w:u w:val="none"/>
        </w:rPr>
        <w:t xml:space="preserve">the people who made </w:t>
      </w:r>
    </w:p>
    <w:p w14:paraId="647707FF" w14:textId="76E919D3" w:rsidR="00C60835" w:rsidRPr="003E2FBD" w:rsidRDefault="00873C33" w:rsidP="003E2FBD">
      <w:pPr>
        <w:pStyle w:val="PFnormaltext"/>
        <w:ind w:left="2160" w:firstLine="720"/>
        <w:rPr>
          <w:rStyle w:val="Hyperlink"/>
          <w:noProof/>
          <w:color w:val="000000" w:themeColor="text1"/>
          <w:szCs w:val="32"/>
          <w:u w:val="none"/>
        </w:rPr>
      </w:pPr>
      <w:r>
        <w:rPr>
          <w:rStyle w:val="Hyperlink"/>
          <w:noProof/>
          <w:color w:val="000000" w:themeColor="text1"/>
          <w:szCs w:val="32"/>
          <w:u w:val="none"/>
        </w:rPr>
        <w:t>this report</w:t>
      </w:r>
      <w:r w:rsidR="00C60835" w:rsidRPr="003E2FBD">
        <w:rPr>
          <w:rStyle w:val="Hyperlink"/>
          <w:noProof/>
          <w:color w:val="000000" w:themeColor="text1"/>
          <w:szCs w:val="32"/>
          <w:u w:val="none"/>
        </w:rPr>
        <w:t>?</w:t>
      </w:r>
      <w:r w:rsidR="00C60835" w:rsidRPr="003E2FBD">
        <w:rPr>
          <w:noProof/>
          <w:webHidden/>
          <w:szCs w:val="32"/>
        </w:rPr>
        <w:tab/>
      </w:r>
      <w:r w:rsidR="00C64A39" w:rsidRPr="003E2FBD">
        <w:rPr>
          <w:noProof/>
          <w:webHidden/>
          <w:szCs w:val="32"/>
        </w:rPr>
        <w:tab/>
      </w:r>
      <w:r w:rsidR="00C64A39" w:rsidRPr="003E2FBD">
        <w:rPr>
          <w:noProof/>
          <w:webHidden/>
          <w:szCs w:val="32"/>
        </w:rPr>
        <w:tab/>
      </w:r>
      <w:r w:rsidR="00C64A39" w:rsidRPr="003E2FBD">
        <w:rPr>
          <w:noProof/>
          <w:webHidden/>
          <w:szCs w:val="32"/>
        </w:rPr>
        <w:tab/>
      </w:r>
      <w:r w:rsidR="00C64A39" w:rsidRPr="003E2FBD">
        <w:rPr>
          <w:noProof/>
          <w:webHidden/>
          <w:szCs w:val="32"/>
        </w:rPr>
        <w:tab/>
      </w:r>
      <w:r w:rsidR="003E2FBD" w:rsidRPr="003E2FBD">
        <w:rPr>
          <w:noProof/>
          <w:webHidden/>
          <w:szCs w:val="32"/>
        </w:rPr>
        <w:tab/>
      </w:r>
      <w:r w:rsidR="006A6FB4">
        <w:rPr>
          <w:noProof/>
          <w:webHidden/>
          <w:szCs w:val="32"/>
        </w:rPr>
        <w:t>9</w:t>
      </w:r>
    </w:p>
    <w:p w14:paraId="1A0B0A4B" w14:textId="66AB6CDF" w:rsidR="00C60835" w:rsidRPr="003E2FBD" w:rsidRDefault="00C60835" w:rsidP="003E2FBD">
      <w:pPr>
        <w:pStyle w:val="PFnormaltext"/>
        <w:spacing w:after="0"/>
        <w:ind w:left="2880"/>
        <w:rPr>
          <w:noProof/>
          <w:szCs w:val="32"/>
        </w:rPr>
      </w:pPr>
    </w:p>
    <w:p w14:paraId="53419C80" w14:textId="597C90F6" w:rsidR="00CE7F40" w:rsidRPr="003E2FBD" w:rsidRDefault="008023F5" w:rsidP="003E2FBD">
      <w:pPr>
        <w:pStyle w:val="PFnormaltext"/>
        <w:spacing w:after="0"/>
        <w:ind w:left="2880"/>
        <w:rPr>
          <w:noProof/>
          <w:szCs w:val="32"/>
        </w:rPr>
      </w:pPr>
      <w:r w:rsidRPr="003E2FBD">
        <w:rPr>
          <w:rStyle w:val="Hyperlink"/>
          <w:noProof/>
          <w:color w:val="auto"/>
          <w:szCs w:val="32"/>
          <w:u w:val="none"/>
          <w:lang w:val="en-NZ" w:eastAsia="en-NZ"/>
        </w:rPr>
        <w:drawing>
          <wp:anchor distT="0" distB="0" distL="114300" distR="114300" simplePos="0" relativeHeight="252120064" behindDoc="0" locked="0" layoutInCell="1" allowOverlap="1" wp14:anchorId="554C392C" wp14:editId="7F45A0CD">
            <wp:simplePos x="0" y="0"/>
            <wp:positionH relativeFrom="margin">
              <wp:posOffset>120650</wp:posOffset>
            </wp:positionH>
            <wp:positionV relativeFrom="paragraph">
              <wp:posOffset>124423</wp:posOffset>
            </wp:positionV>
            <wp:extent cx="1017270" cy="1017270"/>
            <wp:effectExtent l="0" t="0" r="0" b="0"/>
            <wp:wrapNone/>
            <wp:docPr id="498" name="Picture 498" descr="C:\Users\Dell User\Desktop\Easy Read Images\Easy Read Images\Photosymbols\Inclusive-Research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 User\Desktop\Easy Read Images\Easy Read Images\Photosymbols\Inclusive-Research_1024x102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ABB2C" w14:textId="42CDF56B" w:rsidR="00C60835" w:rsidRPr="003E2FBD" w:rsidRDefault="00C60835" w:rsidP="003E2FBD">
      <w:pPr>
        <w:pStyle w:val="PFnormaltext"/>
        <w:spacing w:after="0"/>
        <w:ind w:left="2160" w:firstLine="720"/>
        <w:rPr>
          <w:rStyle w:val="Hyperlink"/>
          <w:noProof/>
          <w:color w:val="auto"/>
          <w:szCs w:val="32"/>
          <w:u w:val="none"/>
        </w:rPr>
      </w:pPr>
      <w:r w:rsidRPr="003E2FBD">
        <w:rPr>
          <w:rStyle w:val="Hyperlink"/>
          <w:noProof/>
          <w:color w:val="auto"/>
          <w:szCs w:val="32"/>
          <w:u w:val="none"/>
        </w:rPr>
        <w:t>How did we make our</w:t>
      </w:r>
      <w:r w:rsidRPr="003E2FBD">
        <w:rPr>
          <w:noProof/>
          <w:webHidden/>
          <w:szCs w:val="32"/>
        </w:rPr>
        <w:tab/>
      </w:r>
      <w:r w:rsidR="00C64A39" w:rsidRPr="003E2FBD">
        <w:rPr>
          <w:noProof/>
          <w:webHidden/>
          <w:szCs w:val="32"/>
        </w:rPr>
        <w:tab/>
      </w:r>
    </w:p>
    <w:p w14:paraId="7266678E" w14:textId="19A17EBB" w:rsidR="000F2159" w:rsidRPr="006A6FB4" w:rsidRDefault="00C64A39" w:rsidP="006A6FB4">
      <w:pPr>
        <w:pStyle w:val="PFnormaltext"/>
        <w:spacing w:after="0"/>
        <w:ind w:left="2880"/>
        <w:rPr>
          <w:noProof/>
          <w:szCs w:val="32"/>
        </w:rPr>
      </w:pPr>
      <w:r w:rsidRPr="003E2FBD">
        <w:rPr>
          <w:rStyle w:val="Hyperlink"/>
          <w:noProof/>
          <w:color w:val="auto"/>
          <w:szCs w:val="32"/>
          <w:u w:val="none"/>
        </w:rPr>
        <w:t>report?</w:t>
      </w:r>
      <w:r w:rsidRPr="003E2FBD">
        <w:rPr>
          <w:rStyle w:val="Hyperlink"/>
          <w:noProof/>
          <w:color w:val="auto"/>
          <w:szCs w:val="32"/>
          <w:u w:val="none"/>
        </w:rPr>
        <w:tab/>
      </w:r>
      <w:r w:rsidRPr="003E2FBD">
        <w:rPr>
          <w:rStyle w:val="Hyperlink"/>
          <w:noProof/>
          <w:color w:val="auto"/>
          <w:szCs w:val="32"/>
          <w:u w:val="none"/>
        </w:rPr>
        <w:tab/>
      </w:r>
      <w:r w:rsidRPr="003E2FBD">
        <w:rPr>
          <w:rStyle w:val="Hyperlink"/>
          <w:noProof/>
          <w:color w:val="auto"/>
          <w:szCs w:val="32"/>
          <w:u w:val="none"/>
        </w:rPr>
        <w:tab/>
      </w:r>
      <w:r w:rsidRPr="003E2FBD">
        <w:rPr>
          <w:rStyle w:val="Hyperlink"/>
          <w:noProof/>
          <w:color w:val="auto"/>
          <w:szCs w:val="32"/>
          <w:u w:val="none"/>
        </w:rPr>
        <w:tab/>
      </w:r>
      <w:r w:rsidRPr="003E2FBD">
        <w:rPr>
          <w:rStyle w:val="Hyperlink"/>
          <w:noProof/>
          <w:color w:val="auto"/>
          <w:szCs w:val="32"/>
          <w:u w:val="none"/>
        </w:rPr>
        <w:tab/>
      </w:r>
      <w:r w:rsidRPr="003E2FBD">
        <w:rPr>
          <w:rStyle w:val="Hyperlink"/>
          <w:noProof/>
          <w:color w:val="auto"/>
          <w:szCs w:val="32"/>
          <w:u w:val="none"/>
        </w:rPr>
        <w:tab/>
      </w:r>
      <w:r w:rsidR="003E2FBD" w:rsidRPr="003E2FBD">
        <w:rPr>
          <w:rStyle w:val="Hyperlink"/>
          <w:noProof/>
          <w:color w:val="auto"/>
          <w:szCs w:val="32"/>
          <w:u w:val="none"/>
        </w:rPr>
        <w:tab/>
      </w:r>
      <w:r w:rsidR="006A6FB4">
        <w:rPr>
          <w:rStyle w:val="Hyperlink"/>
          <w:noProof/>
          <w:color w:val="auto"/>
          <w:szCs w:val="32"/>
          <w:u w:val="none"/>
        </w:rPr>
        <w:t>10</w:t>
      </w:r>
    </w:p>
    <w:p w14:paraId="63F168D1" w14:textId="77777777" w:rsidR="00F77AEF" w:rsidRDefault="00F77AEF" w:rsidP="003E2FBD">
      <w:pPr>
        <w:pStyle w:val="PFnormaltext"/>
        <w:ind w:left="2160" w:firstLine="720"/>
        <w:rPr>
          <w:noProof/>
          <w:szCs w:val="32"/>
        </w:rPr>
      </w:pPr>
    </w:p>
    <w:p w14:paraId="3F4F0333" w14:textId="30B5597A" w:rsidR="00F77AEF" w:rsidRDefault="00F77AEF" w:rsidP="003E2FBD">
      <w:pPr>
        <w:pStyle w:val="PFnormaltext"/>
        <w:ind w:left="2160" w:firstLine="720"/>
        <w:rPr>
          <w:noProof/>
          <w:szCs w:val="32"/>
        </w:rPr>
      </w:pPr>
      <w:r w:rsidRPr="00C64A39">
        <w:rPr>
          <w:rStyle w:val="Hyperlink"/>
          <w:noProof/>
          <w:color w:val="000000" w:themeColor="text1"/>
          <w:szCs w:val="32"/>
          <w:u w:val="none"/>
          <w:lang w:val="en-NZ" w:eastAsia="en-NZ"/>
        </w:rPr>
        <w:drawing>
          <wp:anchor distT="0" distB="0" distL="114300" distR="114300" simplePos="0" relativeHeight="252118016" behindDoc="1" locked="0" layoutInCell="1" allowOverlap="1" wp14:anchorId="16484197" wp14:editId="2C773841">
            <wp:simplePos x="0" y="0"/>
            <wp:positionH relativeFrom="column">
              <wp:posOffset>172451</wp:posOffset>
            </wp:positionH>
            <wp:positionV relativeFrom="paragraph">
              <wp:posOffset>139950</wp:posOffset>
            </wp:positionV>
            <wp:extent cx="1057935" cy="1074074"/>
            <wp:effectExtent l="38100" t="38100" r="46990" b="31115"/>
            <wp:wrapNone/>
            <wp:docPr id="497" name="Picture 497" descr="C:\Users\tepuu\Desktop\People First\Easy Read Images\Easy Read Images\Photosymbols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uu\Desktop\People First\Easy Read Images\Easy Read Images\Photosymbols\Repo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2259">
                      <a:off x="0" y="0"/>
                      <a:ext cx="1061293" cy="10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B524A" w14:textId="18B346F1" w:rsidR="00C60835" w:rsidRPr="00C64A39" w:rsidRDefault="00C60835" w:rsidP="003E2FBD">
      <w:pPr>
        <w:pStyle w:val="PFnormaltext"/>
        <w:ind w:left="2160" w:firstLine="720"/>
        <w:rPr>
          <w:rStyle w:val="Hyperlink"/>
          <w:noProof/>
          <w:color w:val="000000" w:themeColor="text1"/>
          <w:szCs w:val="32"/>
          <w:u w:val="none"/>
        </w:rPr>
      </w:pPr>
      <w:r w:rsidRPr="006A6FB4">
        <w:rPr>
          <w:noProof/>
          <w:szCs w:val="32"/>
        </w:rPr>
        <w:t>Our full report</w:t>
      </w:r>
      <w:r w:rsidRPr="00C64A39">
        <w:rPr>
          <w:noProof/>
          <w:webHidden/>
          <w:szCs w:val="32"/>
        </w:rPr>
        <w:tab/>
      </w:r>
      <w:r w:rsidR="00C64A39">
        <w:rPr>
          <w:noProof/>
          <w:szCs w:val="32"/>
        </w:rPr>
        <w:tab/>
      </w:r>
      <w:r w:rsidR="00C64A39">
        <w:rPr>
          <w:noProof/>
          <w:szCs w:val="32"/>
        </w:rPr>
        <w:tab/>
      </w:r>
      <w:r w:rsidR="00C64A39">
        <w:rPr>
          <w:noProof/>
          <w:szCs w:val="32"/>
        </w:rPr>
        <w:tab/>
      </w:r>
      <w:r w:rsidR="00C64A39">
        <w:rPr>
          <w:noProof/>
          <w:szCs w:val="32"/>
        </w:rPr>
        <w:tab/>
      </w:r>
      <w:r w:rsidR="003E2FBD">
        <w:rPr>
          <w:noProof/>
          <w:szCs w:val="32"/>
        </w:rPr>
        <w:tab/>
      </w:r>
      <w:r w:rsidR="006A6FB4">
        <w:rPr>
          <w:noProof/>
          <w:szCs w:val="32"/>
        </w:rPr>
        <w:t>11</w:t>
      </w:r>
    </w:p>
    <w:p w14:paraId="44C34286" w14:textId="7EB3A132" w:rsidR="00C60835" w:rsidRDefault="00C60835" w:rsidP="003E2FBD">
      <w:pPr>
        <w:pStyle w:val="PFnormaltext"/>
        <w:spacing w:after="0"/>
        <w:ind w:left="2880"/>
        <w:rPr>
          <w:noProof/>
          <w:szCs w:val="32"/>
        </w:rPr>
      </w:pPr>
    </w:p>
    <w:p w14:paraId="553A9D3C" w14:textId="77777777" w:rsidR="00F77AEF" w:rsidRDefault="00F77AEF" w:rsidP="00F77AEF">
      <w:pPr>
        <w:pStyle w:val="PFnormaltext"/>
        <w:ind w:left="2160" w:firstLine="720"/>
        <w:jc w:val="right"/>
        <w:rPr>
          <w:rStyle w:val="Hyperlink"/>
          <w:b/>
          <w:noProof/>
          <w:color w:val="000000" w:themeColor="text1"/>
          <w:szCs w:val="32"/>
          <w:u w:val="none"/>
        </w:rPr>
      </w:pPr>
    </w:p>
    <w:p w14:paraId="58429CA4" w14:textId="77777777" w:rsidR="00F77AEF" w:rsidRDefault="00F77AEF" w:rsidP="00F77AEF">
      <w:pPr>
        <w:pStyle w:val="PFnormaltext"/>
        <w:ind w:left="2160" w:firstLine="720"/>
        <w:jc w:val="right"/>
      </w:pPr>
      <w:r w:rsidRPr="00873C33">
        <w:rPr>
          <w:rStyle w:val="Hyperlink"/>
          <w:b/>
          <w:noProof/>
          <w:color w:val="000000" w:themeColor="text1"/>
          <w:szCs w:val="32"/>
          <w:u w:val="none"/>
        </w:rPr>
        <w:lastRenderedPageBreak/>
        <w:t>Page</w:t>
      </w:r>
    </w:p>
    <w:p w14:paraId="4C3BE9AF" w14:textId="5B868F07" w:rsidR="000F2159" w:rsidRPr="00C64A39" w:rsidRDefault="003C0E34" w:rsidP="003E2FBD">
      <w:pPr>
        <w:pStyle w:val="PFnormaltext"/>
        <w:spacing w:after="0"/>
        <w:ind w:left="2880"/>
        <w:rPr>
          <w:noProof/>
          <w:szCs w:val="32"/>
        </w:rPr>
      </w:pPr>
      <w:r w:rsidRPr="00C64A39">
        <w:rPr>
          <w:noProof/>
          <w:szCs w:val="32"/>
          <w:lang w:val="en-NZ" w:eastAsia="en-NZ"/>
        </w:rPr>
        <w:drawing>
          <wp:anchor distT="0" distB="0" distL="114300" distR="114300" simplePos="0" relativeHeight="252126208" behindDoc="1" locked="0" layoutInCell="1" allowOverlap="1" wp14:anchorId="632ABA04" wp14:editId="0B932F1D">
            <wp:simplePos x="0" y="0"/>
            <wp:positionH relativeFrom="margin">
              <wp:posOffset>62371</wp:posOffset>
            </wp:positionH>
            <wp:positionV relativeFrom="paragraph">
              <wp:posOffset>222885</wp:posOffset>
            </wp:positionV>
            <wp:extent cx="1107440" cy="1107440"/>
            <wp:effectExtent l="0" t="0" r="0" b="0"/>
            <wp:wrapNone/>
            <wp:docPr id="501" name="Picture 501" descr="C:\Users\tepuu\Desktop\People First\Easy Read Images\Easy Read Images\Photosymbols\School Wal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puu\Desktop\People First\Easy Read Images\Easy Read Images\Photosymbols\School Walk 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0A96B" w14:textId="5EF7EFFD" w:rsidR="00C60835" w:rsidRPr="00C64A39" w:rsidRDefault="00C60835" w:rsidP="003E2FBD">
      <w:pPr>
        <w:pStyle w:val="PFnormaltext"/>
        <w:spacing w:after="0"/>
        <w:ind w:left="2880"/>
        <w:rPr>
          <w:rStyle w:val="Hyperlink"/>
          <w:noProof/>
          <w:color w:val="000000" w:themeColor="text1"/>
          <w:szCs w:val="32"/>
          <w:u w:val="none"/>
        </w:rPr>
      </w:pPr>
      <w:r w:rsidRPr="006A6FB4">
        <w:rPr>
          <w:noProof/>
          <w:szCs w:val="32"/>
        </w:rPr>
        <w:t>The words we use</w:t>
      </w:r>
      <w:r w:rsidR="00E909E0" w:rsidRPr="006A6FB4">
        <w:rPr>
          <w:noProof/>
          <w:szCs w:val="32"/>
        </w:rPr>
        <w:t xml:space="preserve"> for people</w:t>
      </w:r>
      <w:r w:rsidRPr="00C64A39">
        <w:rPr>
          <w:noProof/>
          <w:webHidden/>
          <w:szCs w:val="32"/>
        </w:rPr>
        <w:tab/>
      </w:r>
    </w:p>
    <w:p w14:paraId="1A57B2F7" w14:textId="4AEFCFEC" w:rsidR="00CE7F40" w:rsidRDefault="00C64A39" w:rsidP="003E2FBD">
      <w:pPr>
        <w:pStyle w:val="PFnormaltext"/>
        <w:spacing w:after="0"/>
        <w:ind w:left="2880"/>
        <w:rPr>
          <w:noProof/>
          <w:szCs w:val="32"/>
        </w:rPr>
      </w:pPr>
      <w:r w:rsidRPr="00C64A39">
        <w:rPr>
          <w:noProof/>
          <w:szCs w:val="32"/>
        </w:rPr>
        <w:t>who look after children</w:t>
      </w:r>
      <w:r>
        <w:rPr>
          <w:noProof/>
          <w:szCs w:val="32"/>
        </w:rPr>
        <w:tab/>
      </w:r>
      <w:r>
        <w:rPr>
          <w:noProof/>
          <w:szCs w:val="32"/>
        </w:rPr>
        <w:tab/>
      </w:r>
      <w:r>
        <w:rPr>
          <w:noProof/>
          <w:szCs w:val="32"/>
        </w:rPr>
        <w:tab/>
      </w:r>
      <w:r w:rsidR="003E2FBD">
        <w:rPr>
          <w:noProof/>
          <w:szCs w:val="32"/>
        </w:rPr>
        <w:tab/>
      </w:r>
      <w:r w:rsidR="006A6FB4">
        <w:rPr>
          <w:noProof/>
          <w:szCs w:val="32"/>
        </w:rPr>
        <w:t>13</w:t>
      </w:r>
    </w:p>
    <w:p w14:paraId="082181AF" w14:textId="2A8AC77F" w:rsidR="00C64A39" w:rsidRPr="006A6FB4" w:rsidRDefault="00C64A39" w:rsidP="006A6FB4">
      <w:pPr>
        <w:pStyle w:val="PFnormaltext"/>
      </w:pPr>
    </w:p>
    <w:p w14:paraId="50CCE663" w14:textId="22E29B4C" w:rsidR="00CE7F40" w:rsidRPr="00C64A39" w:rsidRDefault="00E909E0" w:rsidP="00CE7F40">
      <w:pPr>
        <w:pStyle w:val="PFnormaltext"/>
        <w:spacing w:after="0"/>
        <w:rPr>
          <w:noProof/>
          <w:szCs w:val="32"/>
        </w:rPr>
      </w:pPr>
      <w:r w:rsidRPr="00C64A39">
        <w:rPr>
          <w:rStyle w:val="st1"/>
          <w:noProof/>
          <w:szCs w:val="32"/>
          <w:lang w:val="en-NZ" w:eastAsia="en-NZ"/>
        </w:rPr>
        <w:drawing>
          <wp:anchor distT="0" distB="0" distL="114300" distR="114300" simplePos="0" relativeHeight="252122112" behindDoc="1" locked="0" layoutInCell="1" allowOverlap="1" wp14:anchorId="2D4209FF" wp14:editId="5DF97CC8">
            <wp:simplePos x="0" y="0"/>
            <wp:positionH relativeFrom="margin">
              <wp:posOffset>-192405</wp:posOffset>
            </wp:positionH>
            <wp:positionV relativeFrom="paragraph">
              <wp:posOffset>176351</wp:posOffset>
            </wp:positionV>
            <wp:extent cx="1673368" cy="901521"/>
            <wp:effectExtent l="0" t="0" r="3175" b="0"/>
            <wp:wrapNone/>
            <wp:docPr id="499" name="Picture 499" descr="C:\Users\tepuu\Desktop\People First\Easy Read Images\Easy Read Images\Sam Corliss images\hong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puu\Desktop\People First\Easy Read Images\Easy Read Images\Sam Corliss images\hongi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68" cy="9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01AC1" w14:textId="096C523D" w:rsidR="00C60835" w:rsidRPr="00C64A39" w:rsidRDefault="00C60835" w:rsidP="004C3E4C">
      <w:pPr>
        <w:pStyle w:val="PFnormaltext"/>
        <w:spacing w:after="0"/>
        <w:ind w:left="2880"/>
        <w:rPr>
          <w:b/>
          <w:noProof/>
          <w:szCs w:val="32"/>
        </w:rPr>
      </w:pPr>
      <w:r w:rsidRPr="006A6FB4">
        <w:rPr>
          <w:noProof/>
          <w:szCs w:val="32"/>
        </w:rPr>
        <w:t xml:space="preserve">Our main idea – </w:t>
      </w:r>
      <w:r w:rsidRPr="006A6FB4">
        <w:rPr>
          <w:b/>
          <w:noProof/>
          <w:szCs w:val="32"/>
        </w:rPr>
        <w:t xml:space="preserve">Te Korowai </w:t>
      </w:r>
    </w:p>
    <w:p w14:paraId="10DB5833" w14:textId="2959F4E8" w:rsidR="00CE7F40" w:rsidRPr="00C64A39" w:rsidRDefault="000F2159" w:rsidP="00CE7F40">
      <w:pPr>
        <w:pStyle w:val="PFnormaltext"/>
        <w:spacing w:after="0"/>
        <w:ind w:left="2880"/>
        <w:rPr>
          <w:b/>
          <w:noProof/>
          <w:szCs w:val="32"/>
        </w:rPr>
      </w:pPr>
      <w:r w:rsidRPr="000F2159">
        <w:rPr>
          <w:b/>
          <w:noProof/>
          <w:szCs w:val="32"/>
        </w:rPr>
        <w:t>Ture ā-Whāna</w:t>
      </w:r>
      <w:r>
        <w:rPr>
          <w:b/>
          <w:noProof/>
          <w:szCs w:val="32"/>
        </w:rPr>
        <w:t>u</w:t>
      </w:r>
      <w:r w:rsidRPr="000F2159">
        <w:rPr>
          <w:b/>
          <w:noProof/>
          <w:webHidden/>
          <w:szCs w:val="32"/>
        </w:rPr>
        <w:tab/>
      </w:r>
      <w:r w:rsidRPr="000F2159">
        <w:rPr>
          <w:b/>
          <w:noProof/>
          <w:webHidden/>
          <w:szCs w:val="32"/>
        </w:rPr>
        <w:tab/>
      </w:r>
      <w:r w:rsidRPr="000F2159">
        <w:rPr>
          <w:b/>
          <w:noProof/>
          <w:webHidden/>
          <w:szCs w:val="32"/>
        </w:rPr>
        <w:tab/>
      </w:r>
      <w:r w:rsidRPr="000F2159">
        <w:rPr>
          <w:b/>
          <w:noProof/>
          <w:webHidden/>
          <w:szCs w:val="32"/>
        </w:rPr>
        <w:tab/>
      </w:r>
      <w:r w:rsidRPr="000F2159">
        <w:rPr>
          <w:b/>
          <w:noProof/>
          <w:webHidden/>
          <w:szCs w:val="32"/>
        </w:rPr>
        <w:tab/>
      </w:r>
      <w:r w:rsidRPr="003E2FBD">
        <w:rPr>
          <w:noProof/>
          <w:webHidden/>
          <w:szCs w:val="32"/>
        </w:rPr>
        <w:fldChar w:fldCharType="begin"/>
      </w:r>
      <w:r w:rsidRPr="003E2FBD">
        <w:rPr>
          <w:noProof/>
          <w:webHidden/>
          <w:szCs w:val="32"/>
        </w:rPr>
        <w:instrText xml:space="preserve"> PAGEREF _Toc9540243 \h </w:instrText>
      </w:r>
      <w:r w:rsidRPr="003E2FBD">
        <w:rPr>
          <w:noProof/>
          <w:webHidden/>
          <w:szCs w:val="32"/>
        </w:rPr>
      </w:r>
      <w:r w:rsidRPr="003E2FBD">
        <w:rPr>
          <w:noProof/>
          <w:webHidden/>
          <w:szCs w:val="32"/>
        </w:rPr>
        <w:fldChar w:fldCharType="separate"/>
      </w:r>
      <w:r w:rsidR="00F92260">
        <w:rPr>
          <w:noProof/>
          <w:webHidden/>
          <w:szCs w:val="32"/>
        </w:rPr>
        <w:t>14</w:t>
      </w:r>
      <w:r w:rsidRPr="003E2FBD">
        <w:rPr>
          <w:noProof/>
          <w:webHidden/>
          <w:szCs w:val="32"/>
        </w:rPr>
        <w:fldChar w:fldCharType="end"/>
      </w:r>
    </w:p>
    <w:p w14:paraId="5EECF99D" w14:textId="15815DDD" w:rsidR="000F2159" w:rsidRDefault="000F2159" w:rsidP="006A6FB4">
      <w:pPr>
        <w:pStyle w:val="PFnormaltext"/>
        <w:rPr>
          <w:noProof/>
        </w:rPr>
      </w:pPr>
    </w:p>
    <w:p w14:paraId="7780D3E3" w14:textId="1EFA9837" w:rsidR="00CE7F40" w:rsidRPr="00C64A39" w:rsidRDefault="006A6FB4" w:rsidP="006A6FB4">
      <w:pPr>
        <w:pStyle w:val="PFremoveparaspace"/>
        <w:rPr>
          <w:noProof/>
        </w:rPr>
      </w:pPr>
      <w:r w:rsidRPr="008023F5">
        <w:rPr>
          <w:noProof/>
          <w:lang w:val="en-NZ" w:eastAsia="en-NZ"/>
        </w:rPr>
        <w:drawing>
          <wp:anchor distT="0" distB="0" distL="114300" distR="114300" simplePos="0" relativeHeight="252164096" behindDoc="0" locked="0" layoutInCell="1" allowOverlap="1" wp14:anchorId="5A293BA2" wp14:editId="597AB3D9">
            <wp:simplePos x="0" y="0"/>
            <wp:positionH relativeFrom="margin">
              <wp:posOffset>115429</wp:posOffset>
            </wp:positionH>
            <wp:positionV relativeFrom="paragraph">
              <wp:posOffset>51435</wp:posOffset>
            </wp:positionV>
            <wp:extent cx="978535" cy="978535"/>
            <wp:effectExtent l="0" t="0" r="0" b="0"/>
            <wp:wrapNone/>
            <wp:docPr id="61" name="Picture 61" descr="C:\Users\Dell User\Desktop\Easy Read Images\Easy Read Images\Photosymbols\List_11ff78de-bd6f-4181-abbe-e1e39dd59ac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User\Desktop\Easy Read Images\Easy Read Images\Photosymbols\List_11ff78de-bd6f-4181-abbe-e1e39dd59ac1_1024x102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2BFA9" w14:textId="5C4A228F" w:rsidR="00C60835" w:rsidRPr="003E2FBD" w:rsidRDefault="006E1B71" w:rsidP="00E909E0">
      <w:pPr>
        <w:pStyle w:val="PFnormaltext"/>
        <w:ind w:left="2880"/>
        <w:rPr>
          <w:rStyle w:val="Hyperlink"/>
          <w:noProof/>
          <w:color w:val="000000" w:themeColor="text1"/>
          <w:szCs w:val="32"/>
          <w:u w:val="none"/>
        </w:rPr>
      </w:pPr>
      <w:hyperlink w:anchor="_Toc9540245" w:history="1">
        <w:r w:rsidR="003E2FBD" w:rsidRPr="003E2FBD">
          <w:rPr>
            <w:rStyle w:val="Hyperlink"/>
            <w:noProof/>
            <w:color w:val="000000" w:themeColor="text1"/>
            <w:szCs w:val="32"/>
            <w:u w:val="none"/>
          </w:rPr>
          <w:t>How</w:t>
        </w:r>
      </w:hyperlink>
      <w:r w:rsidR="003E2FBD" w:rsidRPr="003E2FBD">
        <w:rPr>
          <w:noProof/>
          <w:szCs w:val="32"/>
        </w:rPr>
        <w:t xml:space="preserve"> we organised our report</w:t>
      </w:r>
      <w:r w:rsidR="000F2159" w:rsidRPr="003E2FBD">
        <w:rPr>
          <w:noProof/>
          <w:szCs w:val="32"/>
        </w:rPr>
        <w:tab/>
      </w:r>
      <w:r w:rsidR="000F2159" w:rsidRPr="003E2FBD">
        <w:rPr>
          <w:noProof/>
          <w:szCs w:val="32"/>
        </w:rPr>
        <w:tab/>
      </w:r>
      <w:r w:rsidR="003E2FBD">
        <w:rPr>
          <w:noProof/>
          <w:szCs w:val="32"/>
        </w:rPr>
        <w:tab/>
      </w:r>
      <w:r w:rsidR="000F2159" w:rsidRPr="003E2FBD">
        <w:rPr>
          <w:noProof/>
          <w:szCs w:val="32"/>
        </w:rPr>
        <w:t>16</w:t>
      </w:r>
    </w:p>
    <w:p w14:paraId="445BC869" w14:textId="32B16B74" w:rsidR="00CE7F40" w:rsidRPr="00C64A39" w:rsidRDefault="00E909E0" w:rsidP="006A6FB4">
      <w:pPr>
        <w:pStyle w:val="PFnormaltext"/>
        <w:rPr>
          <w:noProof/>
        </w:rPr>
      </w:pPr>
      <w:r w:rsidRPr="00C64A39">
        <w:rPr>
          <w:noProof/>
          <w:lang w:val="en-NZ" w:eastAsia="en-NZ"/>
        </w:rPr>
        <w:drawing>
          <wp:anchor distT="0" distB="0" distL="114300" distR="114300" simplePos="0" relativeHeight="252124160" behindDoc="0" locked="0" layoutInCell="1" allowOverlap="1" wp14:anchorId="34D66FB4" wp14:editId="64514E01">
            <wp:simplePos x="0" y="0"/>
            <wp:positionH relativeFrom="margin">
              <wp:posOffset>-326428</wp:posOffset>
            </wp:positionH>
            <wp:positionV relativeFrom="paragraph">
              <wp:posOffset>290195</wp:posOffset>
            </wp:positionV>
            <wp:extent cx="1828800" cy="1828800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7BDBF" w14:textId="3E7D1946" w:rsidR="00CE7F40" w:rsidRPr="00C64A39" w:rsidRDefault="00CE7F40" w:rsidP="00CE7F40">
      <w:pPr>
        <w:pStyle w:val="PFnormaltext"/>
        <w:spacing w:after="0"/>
        <w:ind w:left="2880"/>
        <w:rPr>
          <w:noProof/>
          <w:szCs w:val="32"/>
        </w:rPr>
      </w:pPr>
    </w:p>
    <w:p w14:paraId="65AFB9E5" w14:textId="2A753444" w:rsidR="00C60835" w:rsidRPr="00C64A39" w:rsidRDefault="003E2FBD" w:rsidP="000F2159">
      <w:pPr>
        <w:pStyle w:val="PFnormaltext"/>
        <w:spacing w:after="0"/>
        <w:ind w:left="2880"/>
        <w:rPr>
          <w:rStyle w:val="Hyperlink"/>
          <w:noProof/>
          <w:color w:val="000000" w:themeColor="text1"/>
          <w:szCs w:val="32"/>
          <w:u w:val="none"/>
        </w:rPr>
      </w:pPr>
      <w:r>
        <w:rPr>
          <w:rStyle w:val="Hyperlink"/>
          <w:noProof/>
          <w:color w:val="000000" w:themeColor="text1"/>
          <w:szCs w:val="32"/>
          <w:u w:val="none"/>
        </w:rPr>
        <w:t>T</w:t>
      </w:r>
      <w:r w:rsidR="00C60835" w:rsidRPr="006A6FB4">
        <w:rPr>
          <w:noProof/>
          <w:szCs w:val="32"/>
        </w:rPr>
        <w:t xml:space="preserve">hings that affect all family </w:t>
      </w:r>
    </w:p>
    <w:p w14:paraId="5A705273" w14:textId="07457B10" w:rsidR="00CE7F40" w:rsidRPr="00C64A39" w:rsidRDefault="000F2159" w:rsidP="00CE7F40">
      <w:pPr>
        <w:pStyle w:val="PFnormaltext"/>
        <w:spacing w:after="0"/>
        <w:ind w:left="2880"/>
        <w:rPr>
          <w:noProof/>
          <w:szCs w:val="32"/>
        </w:rPr>
      </w:pPr>
      <w:r w:rsidRPr="000F2159">
        <w:rPr>
          <w:noProof/>
          <w:szCs w:val="32"/>
        </w:rPr>
        <w:t>justice services</w:t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="006A6FB4">
        <w:rPr>
          <w:noProof/>
          <w:webHidden/>
          <w:szCs w:val="32"/>
        </w:rPr>
        <w:t>18</w:t>
      </w:r>
    </w:p>
    <w:p w14:paraId="06C0CE76" w14:textId="07905F60" w:rsidR="00CE7F40" w:rsidRDefault="00F77AEF" w:rsidP="006A6FB4">
      <w:pPr>
        <w:pStyle w:val="PFnormaltext"/>
        <w:rPr>
          <w:noProof/>
        </w:rPr>
      </w:pPr>
      <w:r w:rsidRPr="00C64A39">
        <w:rPr>
          <w:noProof/>
          <w:lang w:val="en-NZ" w:eastAsia="en-NZ"/>
        </w:rPr>
        <w:drawing>
          <wp:anchor distT="0" distB="0" distL="114300" distR="114300" simplePos="0" relativeHeight="252149760" behindDoc="1" locked="0" layoutInCell="1" allowOverlap="1" wp14:anchorId="52296D80" wp14:editId="34E6F3A1">
            <wp:simplePos x="0" y="0"/>
            <wp:positionH relativeFrom="margin">
              <wp:posOffset>-259610</wp:posOffset>
            </wp:positionH>
            <wp:positionV relativeFrom="paragraph">
              <wp:posOffset>549000</wp:posOffset>
            </wp:positionV>
            <wp:extent cx="1678675" cy="1354905"/>
            <wp:effectExtent l="0" t="0" r="0" b="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75" cy="135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C7998" w14:textId="10FE51AF" w:rsidR="000F2159" w:rsidRPr="00C64A39" w:rsidRDefault="000F2159" w:rsidP="00CE7F40">
      <w:pPr>
        <w:pStyle w:val="PFnormaltext"/>
        <w:spacing w:after="0"/>
        <w:ind w:left="2880"/>
        <w:rPr>
          <w:noProof/>
          <w:szCs w:val="32"/>
        </w:rPr>
      </w:pPr>
    </w:p>
    <w:p w14:paraId="37CAED4B" w14:textId="77777777" w:rsidR="006A6FB4" w:rsidRDefault="006A6FB4" w:rsidP="006A6FB4">
      <w:pPr>
        <w:pStyle w:val="PFremoveparaspace"/>
        <w:ind w:left="2160" w:firstLine="720"/>
        <w:rPr>
          <w:noProof/>
        </w:rPr>
      </w:pPr>
      <w:r w:rsidRPr="006A6FB4">
        <w:rPr>
          <w:noProof/>
        </w:rPr>
        <w:t xml:space="preserve">What needs to happen for all </w:t>
      </w:r>
    </w:p>
    <w:p w14:paraId="51F3C228" w14:textId="7B80C212" w:rsidR="00CE7F40" w:rsidRPr="00C64A39" w:rsidRDefault="006A6FB4" w:rsidP="006A6FB4">
      <w:pPr>
        <w:pStyle w:val="PFnormaltext"/>
        <w:ind w:left="2160" w:firstLine="720"/>
        <w:rPr>
          <w:rStyle w:val="Hyperlink"/>
          <w:noProof/>
          <w:color w:val="000000" w:themeColor="text1"/>
          <w:szCs w:val="32"/>
          <w:u w:val="none"/>
        </w:rPr>
      </w:pPr>
      <w:r w:rsidRPr="006A6FB4">
        <w:rPr>
          <w:noProof/>
          <w:szCs w:val="32"/>
        </w:rPr>
        <w:t>family justice services?</w:t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 w:rsidR="003B74A7" w:rsidRPr="00C64A39"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  <w:t>20</w:t>
      </w:r>
    </w:p>
    <w:p w14:paraId="1B77CD94" w14:textId="77777777" w:rsidR="00C64A39" w:rsidRDefault="00C64A39">
      <w:pPr>
        <w:rPr>
          <w:rFonts w:ascii="Arial" w:eastAsia="Calibri" w:hAnsi="Arial" w:cs="Arial"/>
          <w:sz w:val="32"/>
          <w:szCs w:val="32"/>
          <w:lang w:val="en-IE"/>
        </w:rPr>
      </w:pPr>
      <w:r>
        <w:rPr>
          <w:szCs w:val="32"/>
        </w:rPr>
        <w:br w:type="page"/>
      </w:r>
    </w:p>
    <w:p w14:paraId="4185A5C4" w14:textId="7789236C" w:rsidR="002A3AA5" w:rsidRPr="002A3AA5" w:rsidRDefault="002A3AA5" w:rsidP="002A3AA5">
      <w:pPr>
        <w:pStyle w:val="PFnormaltext"/>
        <w:ind w:left="2160" w:firstLine="720"/>
        <w:jc w:val="right"/>
      </w:pPr>
      <w:r w:rsidRPr="00873C33">
        <w:rPr>
          <w:rStyle w:val="Hyperlink"/>
          <w:b/>
          <w:noProof/>
          <w:color w:val="000000" w:themeColor="text1"/>
          <w:szCs w:val="32"/>
          <w:u w:val="none"/>
        </w:rPr>
        <w:lastRenderedPageBreak/>
        <w:t>Page</w:t>
      </w:r>
    </w:p>
    <w:p w14:paraId="174D8B7E" w14:textId="40EC3A4E" w:rsidR="00C60835" w:rsidRPr="00C64A39" w:rsidRDefault="006E4AEE" w:rsidP="003E2FBD">
      <w:pPr>
        <w:pStyle w:val="PFnormaltext"/>
        <w:spacing w:after="0"/>
        <w:ind w:left="2160" w:firstLine="720"/>
        <w:rPr>
          <w:rStyle w:val="Hyperlink"/>
          <w:noProof/>
          <w:color w:val="000000" w:themeColor="text1"/>
          <w:szCs w:val="32"/>
          <w:u w:val="none"/>
        </w:rPr>
      </w:pPr>
      <w:r w:rsidRPr="00C64A39">
        <w:rPr>
          <w:rFonts w:eastAsia="Times New Roman"/>
          <w:noProof/>
          <w:szCs w:val="32"/>
          <w:lang w:val="en-NZ" w:eastAsia="en-NZ"/>
        </w:rPr>
        <w:drawing>
          <wp:anchor distT="0" distB="0" distL="114300" distR="114300" simplePos="0" relativeHeight="252133376" behindDoc="0" locked="0" layoutInCell="1" allowOverlap="1" wp14:anchorId="3F234E92" wp14:editId="7BB72F06">
            <wp:simplePos x="0" y="0"/>
            <wp:positionH relativeFrom="margin">
              <wp:posOffset>209513</wp:posOffset>
            </wp:positionH>
            <wp:positionV relativeFrom="paragraph">
              <wp:posOffset>-243205</wp:posOffset>
            </wp:positionV>
            <wp:extent cx="979868" cy="1133341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68" cy="1133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4A7" w:rsidRPr="006A6FB4">
        <w:rPr>
          <w:noProof/>
          <w:szCs w:val="32"/>
        </w:rPr>
        <w:t>M</w:t>
      </w:r>
      <w:r w:rsidR="00C60835" w:rsidRPr="006A6FB4">
        <w:rPr>
          <w:noProof/>
          <w:szCs w:val="32"/>
        </w:rPr>
        <w:t xml:space="preserve">aking the Family Court </w:t>
      </w:r>
    </w:p>
    <w:p w14:paraId="46102FCA" w14:textId="38401060" w:rsidR="00CE7F40" w:rsidRPr="00C64A39" w:rsidRDefault="000F2159" w:rsidP="00CE7F40">
      <w:pPr>
        <w:pStyle w:val="PFnormaltext"/>
        <w:spacing w:after="0"/>
        <w:ind w:left="2880"/>
        <w:rPr>
          <w:noProof/>
          <w:szCs w:val="32"/>
        </w:rPr>
      </w:pPr>
      <w:r w:rsidRPr="000F2159">
        <w:rPr>
          <w:noProof/>
          <w:szCs w:val="32"/>
        </w:rPr>
        <w:t>work better</w:t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Pr="000F2159">
        <w:rPr>
          <w:noProof/>
          <w:webHidden/>
          <w:szCs w:val="32"/>
        </w:rPr>
        <w:tab/>
      </w:r>
      <w:r w:rsidR="00771B12">
        <w:rPr>
          <w:noProof/>
          <w:webHidden/>
          <w:szCs w:val="32"/>
        </w:rPr>
        <w:t>24</w:t>
      </w:r>
    </w:p>
    <w:p w14:paraId="27CFB43E" w14:textId="77777777" w:rsidR="000F2159" w:rsidRPr="00771B12" w:rsidRDefault="000F2159" w:rsidP="00771B12">
      <w:pPr>
        <w:pStyle w:val="PFnormaltext"/>
      </w:pPr>
    </w:p>
    <w:p w14:paraId="39BF2A03" w14:textId="11092B52" w:rsidR="00E14BCE" w:rsidRPr="00C64A39" w:rsidRDefault="00831BF0" w:rsidP="000F2159">
      <w:pPr>
        <w:pStyle w:val="PFnormaltext"/>
        <w:spacing w:after="0"/>
        <w:rPr>
          <w:noProof/>
        </w:rPr>
      </w:pPr>
      <w:r w:rsidRPr="00C64A39">
        <w:rPr>
          <w:noProof/>
          <w:lang w:val="en-NZ" w:eastAsia="en-NZ"/>
        </w:rPr>
        <w:drawing>
          <wp:anchor distT="0" distB="0" distL="114300" distR="114300" simplePos="0" relativeHeight="252135424" behindDoc="1" locked="0" layoutInCell="1" allowOverlap="1" wp14:anchorId="3DEA0C1A" wp14:editId="3973CE69">
            <wp:simplePos x="0" y="0"/>
            <wp:positionH relativeFrom="margin">
              <wp:posOffset>-24130</wp:posOffset>
            </wp:positionH>
            <wp:positionV relativeFrom="paragraph">
              <wp:posOffset>142381</wp:posOffset>
            </wp:positionV>
            <wp:extent cx="1466639" cy="914400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639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EE316" w14:textId="77777777" w:rsidR="00771B12" w:rsidRDefault="00771B12" w:rsidP="00771B12">
      <w:pPr>
        <w:pStyle w:val="PFnormaltext"/>
        <w:spacing w:after="0"/>
        <w:ind w:left="2880"/>
      </w:pPr>
      <w:r w:rsidRPr="000841E4">
        <w:t xml:space="preserve">What changed for </w:t>
      </w:r>
      <w:r>
        <w:t xml:space="preserve">the </w:t>
      </w:r>
    </w:p>
    <w:p w14:paraId="14ED19F2" w14:textId="08D4EF5A" w:rsidR="00C60835" w:rsidRPr="00C64A39" w:rsidRDefault="00771B12" w:rsidP="00771B12">
      <w:pPr>
        <w:pStyle w:val="PFnormaltext"/>
        <w:ind w:left="2880"/>
        <w:rPr>
          <w:rStyle w:val="Hyperlink"/>
          <w:noProof/>
          <w:color w:val="000000" w:themeColor="text1"/>
          <w:szCs w:val="32"/>
          <w:u w:val="none"/>
        </w:rPr>
      </w:pPr>
      <w:r>
        <w:t>Family Court?</w:t>
      </w:r>
      <w:r w:rsidR="00614EA1" w:rsidRPr="00C64A39">
        <w:rPr>
          <w:noProof/>
          <w:webHidden/>
          <w:szCs w:val="32"/>
        </w:rPr>
        <w:tab/>
      </w:r>
      <w:r w:rsidR="00614EA1" w:rsidRPr="00C64A39"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  <w:t>25</w:t>
      </w:r>
    </w:p>
    <w:p w14:paraId="649C7F14" w14:textId="33EF5459" w:rsidR="00CE7F40" w:rsidRPr="00C64A39" w:rsidRDefault="00614EA1" w:rsidP="00771B12">
      <w:pPr>
        <w:pStyle w:val="PFnormaltext"/>
        <w:rPr>
          <w:noProof/>
        </w:rPr>
      </w:pPr>
      <w:r w:rsidRPr="00C64A39">
        <w:rPr>
          <w:noProof/>
          <w:lang w:val="en-NZ" w:eastAsia="en-NZ"/>
        </w:rPr>
        <w:drawing>
          <wp:anchor distT="0" distB="0" distL="114300" distR="114300" simplePos="0" relativeHeight="252139520" behindDoc="1" locked="0" layoutInCell="1" allowOverlap="1" wp14:anchorId="3FF79149" wp14:editId="64CA77CE">
            <wp:simplePos x="0" y="0"/>
            <wp:positionH relativeFrom="margin">
              <wp:posOffset>-164038</wp:posOffset>
            </wp:positionH>
            <wp:positionV relativeFrom="paragraph">
              <wp:posOffset>276917</wp:posOffset>
            </wp:positionV>
            <wp:extent cx="1705971" cy="1376937"/>
            <wp:effectExtent l="0" t="0" r="889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1" cy="1376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99452" w14:textId="50FA788B" w:rsidR="00CE7F40" w:rsidRPr="00C64A39" w:rsidRDefault="00CE7F40" w:rsidP="00771B12">
      <w:pPr>
        <w:pStyle w:val="PFremoveparaspace"/>
        <w:rPr>
          <w:noProof/>
        </w:rPr>
      </w:pPr>
    </w:p>
    <w:p w14:paraId="39C90A10" w14:textId="77777777" w:rsidR="00771B12" w:rsidRDefault="00771B12" w:rsidP="00771B12">
      <w:pPr>
        <w:pStyle w:val="PFnormaltext"/>
        <w:spacing w:after="0"/>
        <w:ind w:left="2880"/>
        <w:rPr>
          <w:noProof/>
          <w:szCs w:val="32"/>
        </w:rPr>
      </w:pPr>
      <w:r w:rsidRPr="00771B12">
        <w:rPr>
          <w:noProof/>
          <w:szCs w:val="32"/>
        </w:rPr>
        <w:t xml:space="preserve">What needs to happen with </w:t>
      </w:r>
    </w:p>
    <w:p w14:paraId="67092317" w14:textId="50922F20" w:rsidR="00C60835" w:rsidRPr="00771B12" w:rsidRDefault="00771B12" w:rsidP="00771B12">
      <w:pPr>
        <w:pStyle w:val="PFnormaltext"/>
        <w:ind w:left="2880"/>
        <w:rPr>
          <w:rStyle w:val="Hyperlink"/>
          <w:noProof/>
          <w:color w:val="auto"/>
          <w:szCs w:val="32"/>
          <w:u w:val="none"/>
        </w:rPr>
      </w:pPr>
      <w:r w:rsidRPr="00771B12">
        <w:rPr>
          <w:noProof/>
          <w:szCs w:val="32"/>
        </w:rPr>
        <w:t>the Family Court?</w:t>
      </w:r>
      <w:r w:rsidR="00614EA1" w:rsidRPr="00C64A39"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  <w:t>2</w:t>
      </w:r>
      <w:r w:rsidR="00D45A5A">
        <w:rPr>
          <w:noProof/>
          <w:webHidden/>
          <w:szCs w:val="32"/>
        </w:rPr>
        <w:t>8</w:t>
      </w:r>
    </w:p>
    <w:p w14:paraId="0DF613D1" w14:textId="2901B228" w:rsidR="00CE7F40" w:rsidRPr="00C64A39" w:rsidRDefault="003C0E34" w:rsidP="00771B12">
      <w:pPr>
        <w:pStyle w:val="PFnormaltext"/>
        <w:rPr>
          <w:rStyle w:val="Hyperlink"/>
          <w:noProof/>
          <w:color w:val="000000" w:themeColor="text1"/>
          <w:szCs w:val="32"/>
          <w:u w:val="none"/>
        </w:rPr>
      </w:pPr>
      <w:r w:rsidRPr="00C64A39">
        <w:rPr>
          <w:noProof/>
          <w:lang w:val="en-NZ" w:eastAsia="en-NZ"/>
        </w:rPr>
        <w:drawing>
          <wp:anchor distT="0" distB="0" distL="114300" distR="114300" simplePos="0" relativeHeight="252147712" behindDoc="0" locked="0" layoutInCell="1" allowOverlap="1" wp14:anchorId="7574FB11" wp14:editId="10B792BC">
            <wp:simplePos x="0" y="0"/>
            <wp:positionH relativeFrom="margin">
              <wp:posOffset>81887</wp:posOffset>
            </wp:positionH>
            <wp:positionV relativeFrom="paragraph">
              <wp:posOffset>327574</wp:posOffset>
            </wp:positionV>
            <wp:extent cx="1216631" cy="1188717"/>
            <wp:effectExtent l="0" t="0" r="3175" b="0"/>
            <wp:wrapNone/>
            <wp:docPr id="1347" name="Picture 1347" descr="C:\Users\Dell User\Desktop\Easy Read Images\Easy Read Images\Change pics\Agr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User\Desktop\Easy Read Images\Easy Read Images\Change pics\Agre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953" cy="11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6F76B" w14:textId="451DF30A" w:rsidR="00CE7F40" w:rsidRPr="00C64A39" w:rsidRDefault="00CE7F40" w:rsidP="00771B12">
      <w:pPr>
        <w:pStyle w:val="PFremoveparaspace"/>
        <w:rPr>
          <w:rStyle w:val="Hyperlink"/>
          <w:noProof/>
          <w:color w:val="000000" w:themeColor="text1"/>
          <w:szCs w:val="32"/>
          <w:u w:val="none"/>
        </w:rPr>
      </w:pPr>
    </w:p>
    <w:p w14:paraId="649422D0" w14:textId="60EAD330" w:rsidR="00C60835" w:rsidRPr="00C64A39" w:rsidRDefault="00771B12" w:rsidP="003E2FBD">
      <w:pPr>
        <w:pStyle w:val="PFnormaltext"/>
        <w:ind w:left="2160" w:firstLine="720"/>
        <w:rPr>
          <w:rStyle w:val="Hyperlink"/>
          <w:noProof/>
          <w:color w:val="000000" w:themeColor="text1"/>
          <w:szCs w:val="32"/>
          <w:u w:val="none"/>
        </w:rPr>
      </w:pPr>
      <w:r w:rsidRPr="00771B12">
        <w:rPr>
          <w:noProof/>
          <w:szCs w:val="32"/>
        </w:rPr>
        <w:t>Supporting families to agree</w:t>
      </w:r>
      <w:r w:rsidR="00614EA1" w:rsidRPr="00C64A39">
        <w:rPr>
          <w:noProof/>
          <w:webHidden/>
          <w:szCs w:val="32"/>
        </w:rPr>
        <w:tab/>
      </w:r>
      <w:r w:rsidR="000F2159">
        <w:rPr>
          <w:noProof/>
          <w:webHidden/>
          <w:szCs w:val="32"/>
        </w:rPr>
        <w:tab/>
      </w:r>
      <w:r w:rsidR="003E2FBD"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>3</w:t>
      </w:r>
      <w:r w:rsidR="00D45A5A">
        <w:rPr>
          <w:noProof/>
          <w:webHidden/>
          <w:szCs w:val="32"/>
        </w:rPr>
        <w:t>2</w:t>
      </w:r>
    </w:p>
    <w:p w14:paraId="48B8B4D9" w14:textId="6A43BFDA" w:rsidR="00CE7F40" w:rsidRPr="00771B12" w:rsidRDefault="00CE7F40" w:rsidP="00771B12">
      <w:pPr>
        <w:pStyle w:val="PFnormaltext"/>
      </w:pPr>
    </w:p>
    <w:p w14:paraId="536156E4" w14:textId="4423F48C" w:rsidR="00CE7F40" w:rsidRPr="00C64A39" w:rsidRDefault="00614EA1" w:rsidP="00096F04">
      <w:pPr>
        <w:pStyle w:val="PFnormaltext"/>
        <w:spacing w:after="0"/>
        <w:ind w:left="2880"/>
        <w:rPr>
          <w:noProof/>
          <w:szCs w:val="32"/>
        </w:rPr>
      </w:pPr>
      <w:r w:rsidRPr="00C64A39">
        <w:rPr>
          <w:noProof/>
          <w:szCs w:val="32"/>
          <w:lang w:val="en-NZ" w:eastAsia="en-NZ"/>
        </w:rPr>
        <w:drawing>
          <wp:anchor distT="0" distB="0" distL="114300" distR="114300" simplePos="0" relativeHeight="252137472" behindDoc="1" locked="0" layoutInCell="1" allowOverlap="1" wp14:anchorId="7A96B181" wp14:editId="5300C0B2">
            <wp:simplePos x="0" y="0"/>
            <wp:positionH relativeFrom="margin">
              <wp:posOffset>54610</wp:posOffset>
            </wp:positionH>
            <wp:positionV relativeFrom="paragraph">
              <wp:posOffset>243981</wp:posOffset>
            </wp:positionV>
            <wp:extent cx="1466215" cy="914400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0E189" w14:textId="77777777" w:rsidR="00771B12" w:rsidRDefault="00771B12" w:rsidP="00771B12">
      <w:pPr>
        <w:pStyle w:val="PFnormaltext"/>
        <w:spacing w:after="0"/>
        <w:ind w:left="2880"/>
        <w:rPr>
          <w:noProof/>
          <w:szCs w:val="32"/>
        </w:rPr>
      </w:pPr>
      <w:r w:rsidRPr="00771B12">
        <w:rPr>
          <w:noProof/>
          <w:szCs w:val="32"/>
        </w:rPr>
        <w:t xml:space="preserve">What changed for services that </w:t>
      </w:r>
    </w:p>
    <w:p w14:paraId="22087043" w14:textId="14CAC3B4" w:rsidR="00C60835" w:rsidRPr="00C64A39" w:rsidRDefault="00771B12" w:rsidP="00771B12">
      <w:pPr>
        <w:pStyle w:val="PFnormaltext"/>
        <w:ind w:left="2880"/>
        <w:rPr>
          <w:rStyle w:val="Hyperlink"/>
          <w:noProof/>
          <w:color w:val="000000" w:themeColor="text1"/>
          <w:szCs w:val="32"/>
          <w:u w:val="none"/>
        </w:rPr>
      </w:pPr>
      <w:r w:rsidRPr="00771B12">
        <w:rPr>
          <w:noProof/>
          <w:szCs w:val="32"/>
        </w:rPr>
        <w:t>support families?</w:t>
      </w:r>
      <w:r w:rsidR="00614EA1" w:rsidRPr="00C64A39"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 w:rsidR="00614EA1" w:rsidRPr="00C64A39"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>3</w:t>
      </w:r>
      <w:r w:rsidR="0040157C">
        <w:rPr>
          <w:noProof/>
          <w:webHidden/>
          <w:szCs w:val="32"/>
        </w:rPr>
        <w:t>4</w:t>
      </w:r>
    </w:p>
    <w:p w14:paraId="772621AC" w14:textId="5415725A" w:rsidR="00CE7F40" w:rsidRPr="00C64A39" w:rsidRDefault="00CE7F40" w:rsidP="00771B12">
      <w:pPr>
        <w:pStyle w:val="PFnormaltext"/>
        <w:rPr>
          <w:noProof/>
        </w:rPr>
      </w:pPr>
    </w:p>
    <w:p w14:paraId="6EE12C46" w14:textId="2979E551" w:rsidR="00CE7F40" w:rsidRPr="00C64A39" w:rsidRDefault="00CE7F40" w:rsidP="00771B12">
      <w:pPr>
        <w:pStyle w:val="PFnormaltext"/>
        <w:spacing w:after="0"/>
        <w:ind w:left="5400"/>
        <w:rPr>
          <w:noProof/>
          <w:szCs w:val="32"/>
        </w:rPr>
      </w:pPr>
    </w:p>
    <w:p w14:paraId="7D6688C3" w14:textId="658A1C50" w:rsidR="002A3AA5" w:rsidRDefault="002A3AA5">
      <w:pPr>
        <w:rPr>
          <w:noProof/>
          <w:szCs w:val="32"/>
        </w:rPr>
      </w:pPr>
      <w:r>
        <w:rPr>
          <w:noProof/>
          <w:szCs w:val="32"/>
        </w:rPr>
        <w:br w:type="page"/>
      </w:r>
    </w:p>
    <w:p w14:paraId="716EC169" w14:textId="77777777" w:rsidR="00F77AEF" w:rsidRPr="002A3AA5" w:rsidRDefault="00F77AEF" w:rsidP="00F77AEF">
      <w:pPr>
        <w:pStyle w:val="PFnormaltext"/>
        <w:ind w:left="2160" w:firstLine="720"/>
        <w:jc w:val="right"/>
      </w:pPr>
      <w:r w:rsidRPr="00873C33">
        <w:rPr>
          <w:rStyle w:val="Hyperlink"/>
          <w:b/>
          <w:noProof/>
          <w:color w:val="000000" w:themeColor="text1"/>
          <w:szCs w:val="32"/>
          <w:u w:val="none"/>
        </w:rPr>
        <w:lastRenderedPageBreak/>
        <w:t>Page</w:t>
      </w:r>
    </w:p>
    <w:p w14:paraId="40ED8CAD" w14:textId="445F1670" w:rsidR="00771B12" w:rsidRDefault="002A3AA5" w:rsidP="00771B12">
      <w:pPr>
        <w:pStyle w:val="PFnormaltext"/>
        <w:spacing w:after="0"/>
        <w:ind w:left="2880"/>
        <w:rPr>
          <w:noProof/>
          <w:szCs w:val="32"/>
        </w:rPr>
      </w:pPr>
      <w:r w:rsidRPr="00C64A39">
        <w:rPr>
          <w:noProof/>
          <w:lang w:val="en-NZ" w:eastAsia="en-NZ"/>
        </w:rPr>
        <w:drawing>
          <wp:anchor distT="0" distB="0" distL="114300" distR="114300" simplePos="0" relativeHeight="252141568" behindDoc="1" locked="0" layoutInCell="1" allowOverlap="1" wp14:anchorId="054A0D01" wp14:editId="322CBE3D">
            <wp:simplePos x="0" y="0"/>
            <wp:positionH relativeFrom="margin">
              <wp:posOffset>86360</wp:posOffset>
            </wp:positionH>
            <wp:positionV relativeFrom="paragraph">
              <wp:posOffset>-102729</wp:posOffset>
            </wp:positionV>
            <wp:extent cx="1211580" cy="977900"/>
            <wp:effectExtent l="0" t="0" r="762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B12" w:rsidRPr="00771B12">
        <w:rPr>
          <w:noProof/>
          <w:szCs w:val="32"/>
        </w:rPr>
        <w:t xml:space="preserve">What needs to happen for </w:t>
      </w:r>
    </w:p>
    <w:p w14:paraId="27B345C6" w14:textId="2F15564A" w:rsidR="000F2159" w:rsidRDefault="00771B12" w:rsidP="00771B12">
      <w:pPr>
        <w:pStyle w:val="PFnormaltext"/>
        <w:ind w:left="2880"/>
        <w:rPr>
          <w:noProof/>
          <w:szCs w:val="32"/>
        </w:rPr>
      </w:pPr>
      <w:r w:rsidRPr="00771B12">
        <w:rPr>
          <w:noProof/>
          <w:szCs w:val="32"/>
        </w:rPr>
        <w:t>services that support families?</w:t>
      </w:r>
      <w:r w:rsidR="00614EA1" w:rsidRPr="00C64A39"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  <w:t>3</w:t>
      </w:r>
      <w:r w:rsidR="00EB60AD">
        <w:rPr>
          <w:noProof/>
          <w:webHidden/>
          <w:szCs w:val="32"/>
        </w:rPr>
        <w:t>7</w:t>
      </w:r>
    </w:p>
    <w:p w14:paraId="5DE952FC" w14:textId="7D617A0C" w:rsidR="002A3AA5" w:rsidRDefault="002A3AA5" w:rsidP="003E2FBD">
      <w:pPr>
        <w:pStyle w:val="PFnormaltext"/>
        <w:ind w:left="2160" w:firstLine="720"/>
        <w:rPr>
          <w:noProof/>
          <w:szCs w:val="32"/>
        </w:rPr>
      </w:pPr>
      <w:r w:rsidRPr="00C64A39">
        <w:rPr>
          <w:noProof/>
          <w:szCs w:val="32"/>
          <w:lang w:val="en-NZ" w:eastAsia="en-NZ"/>
        </w:rPr>
        <w:drawing>
          <wp:anchor distT="0" distB="0" distL="114300" distR="114300" simplePos="0" relativeHeight="252145664" behindDoc="0" locked="0" layoutInCell="1" allowOverlap="1" wp14:anchorId="142C4047" wp14:editId="1097D3BA">
            <wp:simplePos x="0" y="0"/>
            <wp:positionH relativeFrom="margin">
              <wp:posOffset>223520</wp:posOffset>
            </wp:positionH>
            <wp:positionV relativeFrom="paragraph">
              <wp:posOffset>473216</wp:posOffset>
            </wp:positionV>
            <wp:extent cx="927100" cy="927100"/>
            <wp:effectExtent l="0" t="0" r="6350" b="6350"/>
            <wp:wrapNone/>
            <wp:docPr id="1346" name="Picture 1346" descr="C:\Users\Dell User\Desktop\Easy Read Images\Easy Read Images\Photosymbols\Forward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User\Desktop\Easy Read Images\Easy Read Images\Photosymbols\Forward_grand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F0B74" w14:textId="2D49A591" w:rsidR="002A3AA5" w:rsidRDefault="002A3AA5" w:rsidP="002A3AA5">
      <w:pPr>
        <w:pStyle w:val="PFnormaltext"/>
        <w:spacing w:after="0"/>
        <w:ind w:left="2160" w:firstLine="720"/>
        <w:rPr>
          <w:noProof/>
          <w:szCs w:val="32"/>
        </w:rPr>
      </w:pPr>
    </w:p>
    <w:p w14:paraId="59929125" w14:textId="2261BCA6" w:rsidR="00C60835" w:rsidRPr="00C64A39" w:rsidRDefault="003B74A7" w:rsidP="003E2FBD">
      <w:pPr>
        <w:pStyle w:val="PFnormaltext"/>
        <w:ind w:left="2160" w:firstLine="720"/>
        <w:rPr>
          <w:rStyle w:val="Hyperlink"/>
          <w:noProof/>
          <w:color w:val="000000" w:themeColor="text1"/>
          <w:szCs w:val="32"/>
          <w:u w:val="none"/>
        </w:rPr>
      </w:pPr>
      <w:r w:rsidRPr="006A6FB4">
        <w:rPr>
          <w:noProof/>
          <w:szCs w:val="32"/>
        </w:rPr>
        <w:t>Lo</w:t>
      </w:r>
      <w:r w:rsidR="00C60835" w:rsidRPr="006A6FB4">
        <w:rPr>
          <w:noProof/>
          <w:szCs w:val="32"/>
        </w:rPr>
        <w:t xml:space="preserve">oking </w:t>
      </w:r>
      <w:r w:rsidR="00771B12">
        <w:rPr>
          <w:noProof/>
          <w:szCs w:val="32"/>
        </w:rPr>
        <w:t>to the future</w:t>
      </w:r>
      <w:r w:rsidR="00C60835" w:rsidRPr="00C64A39">
        <w:rPr>
          <w:noProof/>
          <w:webHidden/>
          <w:szCs w:val="32"/>
        </w:rPr>
        <w:tab/>
      </w:r>
      <w:r w:rsidR="00614EA1" w:rsidRPr="00C64A39">
        <w:rPr>
          <w:noProof/>
          <w:webHidden/>
          <w:szCs w:val="32"/>
        </w:rPr>
        <w:tab/>
      </w:r>
      <w:r w:rsidR="00614EA1" w:rsidRPr="00C64A39">
        <w:rPr>
          <w:noProof/>
          <w:webHidden/>
          <w:szCs w:val="32"/>
        </w:rPr>
        <w:tab/>
      </w:r>
      <w:r w:rsidRPr="00C64A39">
        <w:rPr>
          <w:noProof/>
          <w:webHidden/>
          <w:szCs w:val="32"/>
        </w:rPr>
        <w:tab/>
      </w:r>
      <w:r w:rsidR="00771B12">
        <w:rPr>
          <w:noProof/>
          <w:webHidden/>
          <w:szCs w:val="32"/>
        </w:rPr>
        <w:t>40</w:t>
      </w:r>
    </w:p>
    <w:p w14:paraId="12042BC4" w14:textId="4B372AA3" w:rsidR="00CE7F40" w:rsidRPr="00C64A39" w:rsidRDefault="00CE7F40" w:rsidP="00CE7F40">
      <w:pPr>
        <w:pStyle w:val="PFnormaltext"/>
        <w:spacing w:after="0"/>
        <w:ind w:left="2880"/>
        <w:rPr>
          <w:noProof/>
          <w:szCs w:val="32"/>
        </w:rPr>
      </w:pPr>
    </w:p>
    <w:p w14:paraId="7E29D221" w14:textId="75D1EC4D" w:rsidR="00CE7F40" w:rsidRPr="00C64A39" w:rsidRDefault="003C0E34" w:rsidP="00096F04">
      <w:pPr>
        <w:pStyle w:val="PFnormaltext"/>
        <w:spacing w:after="0"/>
        <w:ind w:left="3240"/>
        <w:rPr>
          <w:noProof/>
          <w:szCs w:val="32"/>
        </w:rPr>
      </w:pPr>
      <w:r w:rsidRPr="00C64A39">
        <w:rPr>
          <w:noProof/>
          <w:szCs w:val="32"/>
          <w:lang w:val="en-NZ" w:eastAsia="en-NZ"/>
        </w:rPr>
        <w:drawing>
          <wp:anchor distT="0" distB="0" distL="114300" distR="114300" simplePos="0" relativeHeight="252143616" behindDoc="1" locked="0" layoutInCell="1" allowOverlap="1" wp14:anchorId="77162063" wp14:editId="7B55AA71">
            <wp:simplePos x="0" y="0"/>
            <wp:positionH relativeFrom="margin">
              <wp:posOffset>98566</wp:posOffset>
            </wp:positionH>
            <wp:positionV relativeFrom="paragraph">
              <wp:posOffset>154940</wp:posOffset>
            </wp:positionV>
            <wp:extent cx="1211625" cy="978366"/>
            <wp:effectExtent l="0" t="0" r="762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25" cy="978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AEAF4" w14:textId="77777777" w:rsidR="00771B12" w:rsidRDefault="00C60835" w:rsidP="00771B12">
      <w:pPr>
        <w:pStyle w:val="PFnormaltext"/>
        <w:spacing w:after="0"/>
        <w:ind w:left="2160" w:firstLine="720"/>
        <w:rPr>
          <w:noProof/>
          <w:szCs w:val="32"/>
        </w:rPr>
      </w:pPr>
      <w:r w:rsidRPr="006A6FB4">
        <w:rPr>
          <w:noProof/>
          <w:szCs w:val="32"/>
        </w:rPr>
        <w:t>What needs to happen</w:t>
      </w:r>
      <w:r w:rsidR="00771B12">
        <w:rPr>
          <w:noProof/>
          <w:szCs w:val="32"/>
        </w:rPr>
        <w:t xml:space="preserve"> in </w:t>
      </w:r>
    </w:p>
    <w:p w14:paraId="66D70E3B" w14:textId="26F12A11" w:rsidR="00C60835" w:rsidRPr="00C64A39" w:rsidRDefault="00771B12" w:rsidP="00771B12">
      <w:pPr>
        <w:pStyle w:val="PFnormaltext"/>
        <w:ind w:left="2160" w:firstLine="720"/>
        <w:rPr>
          <w:rStyle w:val="Hyperlink"/>
          <w:noProof/>
          <w:color w:val="000000" w:themeColor="text1"/>
          <w:szCs w:val="32"/>
          <w:u w:val="none"/>
        </w:rPr>
      </w:pPr>
      <w:r>
        <w:rPr>
          <w:noProof/>
          <w:szCs w:val="32"/>
        </w:rPr>
        <w:t>the future</w:t>
      </w:r>
      <w:r w:rsidR="00C60835" w:rsidRPr="006A6FB4">
        <w:rPr>
          <w:noProof/>
          <w:szCs w:val="32"/>
        </w:rPr>
        <w:t>?</w:t>
      </w:r>
      <w:r w:rsidR="00C60835" w:rsidRPr="00C64A39">
        <w:rPr>
          <w:noProof/>
          <w:webHidden/>
          <w:szCs w:val="32"/>
        </w:rPr>
        <w:tab/>
      </w:r>
      <w:r w:rsidR="003B74A7" w:rsidRPr="00C64A39"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</w:r>
      <w:r>
        <w:rPr>
          <w:noProof/>
          <w:webHidden/>
          <w:szCs w:val="32"/>
        </w:rPr>
        <w:tab/>
        <w:t>42</w:t>
      </w:r>
    </w:p>
    <w:p w14:paraId="070067CD" w14:textId="15B6F965" w:rsidR="00CE7F40" w:rsidRPr="00C64A39" w:rsidRDefault="00CE7F40" w:rsidP="00CE7F40">
      <w:pPr>
        <w:pStyle w:val="PFnormaltext"/>
        <w:spacing w:after="0"/>
        <w:ind w:left="2880"/>
        <w:rPr>
          <w:noProof/>
          <w:szCs w:val="32"/>
        </w:rPr>
      </w:pPr>
    </w:p>
    <w:p w14:paraId="508BA7A8" w14:textId="278A494C" w:rsidR="00CE7F40" w:rsidRPr="00C64A39" w:rsidRDefault="003C0E34" w:rsidP="00CE7F40">
      <w:pPr>
        <w:pStyle w:val="PFnormaltext"/>
        <w:spacing w:after="0"/>
        <w:ind w:left="2880"/>
        <w:rPr>
          <w:noProof/>
          <w:szCs w:val="32"/>
        </w:rPr>
      </w:pPr>
      <w:r w:rsidRPr="003C0E34">
        <w:rPr>
          <w:rStyle w:val="Hyperlink"/>
          <w:noProof/>
          <w:color w:val="000000" w:themeColor="text1"/>
          <w:szCs w:val="32"/>
          <w:u w:val="none"/>
          <w:lang w:val="en-NZ" w:eastAsia="en-NZ"/>
        </w:rPr>
        <w:drawing>
          <wp:anchor distT="0" distB="0" distL="114300" distR="114300" simplePos="0" relativeHeight="252158976" behindDoc="0" locked="0" layoutInCell="1" allowOverlap="1" wp14:anchorId="7CDB02F4" wp14:editId="4E5E4B48">
            <wp:simplePos x="0" y="0"/>
            <wp:positionH relativeFrom="margin">
              <wp:posOffset>122696</wp:posOffset>
            </wp:positionH>
            <wp:positionV relativeFrom="paragraph">
              <wp:posOffset>51435</wp:posOffset>
            </wp:positionV>
            <wp:extent cx="1215614" cy="908230"/>
            <wp:effectExtent l="0" t="0" r="3810" b="6350"/>
            <wp:wrapNone/>
            <wp:docPr id="7" name="Picture 7" descr="C:\Users\Dell User\Desktop\Easy Read Images\thought bub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User\Desktop\Easy Read Images\thought bubbl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14" cy="9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9ECCF" w14:textId="55B4C5B4" w:rsidR="00C60835" w:rsidRPr="003E2FBD" w:rsidRDefault="00C60835" w:rsidP="003C0E34">
      <w:pPr>
        <w:pStyle w:val="PFnormaltext"/>
        <w:ind w:left="2160" w:firstLine="720"/>
        <w:rPr>
          <w:noProof/>
          <w:szCs w:val="32"/>
        </w:rPr>
      </w:pPr>
      <w:r w:rsidRPr="006A6FB4">
        <w:rPr>
          <w:noProof/>
          <w:szCs w:val="32"/>
        </w:rPr>
        <w:t>Last thoughts</w:t>
      </w:r>
      <w:r w:rsidRPr="003E2FBD">
        <w:rPr>
          <w:noProof/>
          <w:webHidden/>
          <w:szCs w:val="32"/>
        </w:rPr>
        <w:tab/>
      </w:r>
      <w:r w:rsidR="003B74A7" w:rsidRPr="003E2FBD">
        <w:rPr>
          <w:noProof/>
          <w:webHidden/>
          <w:szCs w:val="32"/>
        </w:rPr>
        <w:tab/>
      </w:r>
      <w:r w:rsidR="003B74A7" w:rsidRPr="003E2FBD">
        <w:rPr>
          <w:noProof/>
          <w:webHidden/>
          <w:szCs w:val="32"/>
        </w:rPr>
        <w:tab/>
      </w:r>
      <w:r w:rsidR="003B74A7" w:rsidRPr="003E2FBD">
        <w:rPr>
          <w:noProof/>
          <w:webHidden/>
          <w:szCs w:val="32"/>
        </w:rPr>
        <w:tab/>
      </w:r>
      <w:r w:rsidR="003B74A7" w:rsidRPr="003E2FBD">
        <w:rPr>
          <w:noProof/>
          <w:webHidden/>
          <w:szCs w:val="32"/>
        </w:rPr>
        <w:tab/>
      </w:r>
      <w:r w:rsidR="003B74A7" w:rsidRPr="003E2FBD">
        <w:rPr>
          <w:noProof/>
          <w:webHidden/>
          <w:szCs w:val="32"/>
        </w:rPr>
        <w:tab/>
      </w:r>
      <w:r w:rsidR="00771B12">
        <w:rPr>
          <w:noProof/>
          <w:webHidden/>
          <w:szCs w:val="32"/>
        </w:rPr>
        <w:t>44</w:t>
      </w:r>
    </w:p>
    <w:p w14:paraId="05F5EE32" w14:textId="587E0CB3" w:rsidR="00922991" w:rsidRPr="00C64A39" w:rsidRDefault="00922991" w:rsidP="00922991">
      <w:pPr>
        <w:pStyle w:val="PFnormaltext"/>
        <w:rPr>
          <w:szCs w:val="32"/>
        </w:rPr>
      </w:pPr>
    </w:p>
    <w:p w14:paraId="76BA147A" w14:textId="77777777" w:rsidR="00C60835" w:rsidRDefault="00C60835" w:rsidP="00922991">
      <w:pPr>
        <w:pStyle w:val="PFnormaltext"/>
      </w:pPr>
    </w:p>
    <w:p w14:paraId="595203A3" w14:textId="403CA1EB" w:rsidR="004A4AD0" w:rsidRPr="008377D6" w:rsidRDefault="00C60835" w:rsidP="004A4AD0">
      <w:pPr>
        <w:rPr>
          <w:rFonts w:ascii="Arial" w:eastAsiaTheme="majorEastAsia" w:hAnsi="Arial" w:cs="Arial"/>
          <w:b/>
          <w:color w:val="2F5496" w:themeColor="accent1" w:themeShade="BF"/>
          <w:sz w:val="52"/>
          <w:szCs w:val="52"/>
        </w:rPr>
      </w:pPr>
      <w:r>
        <w:br w:type="page"/>
      </w:r>
    </w:p>
    <w:p w14:paraId="3A627223" w14:textId="647DBCEA" w:rsidR="000D02B9" w:rsidRDefault="004A4AD0" w:rsidP="000841E4">
      <w:pPr>
        <w:pStyle w:val="PFheading1"/>
      </w:pPr>
      <w:bookmarkStart w:id="3" w:name="_Toc9540237"/>
      <w:proofErr w:type="spellStart"/>
      <w:r w:rsidRPr="00B47166">
        <w:lastRenderedPageBreak/>
        <w:t>What</w:t>
      </w:r>
      <w:proofErr w:type="spellEnd"/>
      <w:r w:rsidRPr="00B47166">
        <w:t xml:space="preserve"> </w:t>
      </w:r>
      <w:proofErr w:type="spellStart"/>
      <w:r w:rsidRPr="00B47166">
        <w:t>is</w:t>
      </w:r>
      <w:proofErr w:type="spellEnd"/>
      <w:r w:rsidRPr="00B47166">
        <w:t xml:space="preserve"> </w:t>
      </w:r>
      <w:proofErr w:type="spellStart"/>
      <w:r w:rsidRPr="00B47166">
        <w:t>this</w:t>
      </w:r>
      <w:proofErr w:type="spellEnd"/>
      <w:r w:rsidRPr="00B47166">
        <w:t xml:space="preserve"> </w:t>
      </w:r>
      <w:proofErr w:type="spellStart"/>
      <w:r w:rsidRPr="00B47166">
        <w:t>document</w:t>
      </w:r>
      <w:proofErr w:type="spellEnd"/>
      <w:r w:rsidR="00F77AEF">
        <w:t xml:space="preserve"> </w:t>
      </w:r>
      <w:proofErr w:type="spellStart"/>
      <w:r w:rsidR="00F77AEF">
        <w:t>about</w:t>
      </w:r>
      <w:proofErr w:type="spellEnd"/>
      <w:r w:rsidRPr="00B47166">
        <w:t>?</w:t>
      </w:r>
      <w:bookmarkEnd w:id="3"/>
    </w:p>
    <w:p w14:paraId="6DC16E19" w14:textId="1354B4E9" w:rsidR="004E74AE" w:rsidRDefault="00496B73" w:rsidP="004E74AE">
      <w:pPr>
        <w:pStyle w:val="PFnormaltext"/>
        <w:spacing w:before="240" w:after="0"/>
      </w:pPr>
      <w:r>
        <w:rPr>
          <w:noProof/>
          <w:lang w:val="en-NZ" w:eastAsia="en-NZ"/>
        </w:rPr>
        <w:drawing>
          <wp:anchor distT="0" distB="0" distL="114300" distR="114300" simplePos="0" relativeHeight="251913216" behindDoc="0" locked="0" layoutInCell="1" allowOverlap="1" wp14:anchorId="661385CB" wp14:editId="093B2370">
            <wp:simplePos x="0" y="0"/>
            <wp:positionH relativeFrom="column">
              <wp:posOffset>147955</wp:posOffset>
            </wp:positionH>
            <wp:positionV relativeFrom="paragraph">
              <wp:posOffset>310630</wp:posOffset>
            </wp:positionV>
            <wp:extent cx="1496291" cy="1637901"/>
            <wp:effectExtent l="0" t="0" r="0" b="635"/>
            <wp:wrapNone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63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99691" w14:textId="7ADD355A" w:rsidR="004E74AE" w:rsidRDefault="00BF77AD" w:rsidP="00406ADE">
      <w:pPr>
        <w:pStyle w:val="PFnormaltext"/>
      </w:pPr>
      <w:r>
        <w:t xml:space="preserve">In 2014 there were big changes to </w:t>
      </w:r>
      <w:r w:rsidRPr="00BF77AD">
        <w:rPr>
          <w:b/>
        </w:rPr>
        <w:t>family justice services</w:t>
      </w:r>
      <w:r>
        <w:t xml:space="preserve"> in New Zealand.</w:t>
      </w:r>
    </w:p>
    <w:p w14:paraId="7501F849" w14:textId="73083D3A" w:rsidR="00BF77AD" w:rsidRDefault="00BF77AD" w:rsidP="004E74AE">
      <w:pPr>
        <w:pStyle w:val="PFnormaltext"/>
        <w:spacing w:before="240" w:after="0"/>
      </w:pPr>
    </w:p>
    <w:p w14:paraId="679F10E3" w14:textId="5109788F" w:rsidR="00BF77AD" w:rsidRDefault="00496B73" w:rsidP="00BF77AD">
      <w:pPr>
        <w:pStyle w:val="PFnormaltext"/>
        <w:spacing w:before="240"/>
      </w:pPr>
      <w:r w:rsidRPr="001E213E">
        <w:rPr>
          <w:noProof/>
          <w:lang w:val="en-NZ" w:eastAsia="en-NZ"/>
        </w:rPr>
        <w:drawing>
          <wp:anchor distT="0" distB="0" distL="114300" distR="114300" simplePos="0" relativeHeight="251789312" behindDoc="0" locked="0" layoutInCell="1" allowOverlap="1" wp14:anchorId="0F1E50E1" wp14:editId="3CCB2B85">
            <wp:simplePos x="0" y="0"/>
            <wp:positionH relativeFrom="margin">
              <wp:posOffset>334645</wp:posOffset>
            </wp:positionH>
            <wp:positionV relativeFrom="paragraph">
              <wp:posOffset>123075</wp:posOffset>
            </wp:positionV>
            <wp:extent cx="1094105" cy="1094105"/>
            <wp:effectExtent l="0" t="0" r="0" b="0"/>
            <wp:wrapNone/>
            <wp:docPr id="35" name="Picture 35" descr="C:\Users\Dell User\Desktop\Easy Read Images\Easy Read Images\Photosymbols\Research-Questionnaires_1024x1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User\Desktop\Easy Read Images\Easy Read Images\Photosymbols\Research-Questionnaires_1024x1024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AD">
        <w:t xml:space="preserve">In 2018 the Minister of Justice asked us to see if these changes </w:t>
      </w:r>
      <w:r w:rsidR="004C3E4C">
        <w:t>are</w:t>
      </w:r>
      <w:r w:rsidR="00BF77AD">
        <w:t xml:space="preserve"> working</w:t>
      </w:r>
      <w:r w:rsidR="004C3E4C">
        <w:t xml:space="preserve"> in a good way</w:t>
      </w:r>
      <w:r w:rsidR="00BF77AD">
        <w:t xml:space="preserve">. </w:t>
      </w:r>
    </w:p>
    <w:p w14:paraId="5C57C4C8" w14:textId="1B1F2076" w:rsidR="00BF77AD" w:rsidRDefault="00873C33" w:rsidP="00406ADE">
      <w:pPr>
        <w:pStyle w:val="PFnormaltext"/>
      </w:pPr>
      <w:r w:rsidRPr="004B3D47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29920" behindDoc="1" locked="0" layoutInCell="1" allowOverlap="1" wp14:anchorId="06686968" wp14:editId="5951711F">
            <wp:simplePos x="0" y="0"/>
            <wp:positionH relativeFrom="column">
              <wp:posOffset>467360</wp:posOffset>
            </wp:positionH>
            <wp:positionV relativeFrom="paragraph">
              <wp:posOffset>219710</wp:posOffset>
            </wp:positionV>
            <wp:extent cx="1724025" cy="1219200"/>
            <wp:effectExtent l="0" t="0" r="0" b="0"/>
            <wp:wrapNone/>
            <wp:docPr id="2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t="-12482" r="-18" b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4AE">
        <w:rPr>
          <w:noProof/>
          <w:lang w:val="en-NZ" w:eastAsia="en-NZ"/>
        </w:rPr>
        <w:drawing>
          <wp:anchor distT="0" distB="0" distL="114300" distR="114300" simplePos="0" relativeHeight="251691008" behindDoc="1" locked="0" layoutInCell="1" allowOverlap="1" wp14:anchorId="1DE6124E" wp14:editId="246D8A01">
            <wp:simplePos x="0" y="0"/>
            <wp:positionH relativeFrom="column">
              <wp:posOffset>232295</wp:posOffset>
            </wp:positionH>
            <wp:positionV relativeFrom="paragraph">
              <wp:posOffset>288925</wp:posOffset>
            </wp:positionV>
            <wp:extent cx="1050925" cy="1067435"/>
            <wp:effectExtent l="0" t="0" r="0" b="0"/>
            <wp:wrapNone/>
            <wp:docPr id="2" name="Picture 2" descr="C:\Users\tepuu\Desktop\People First\Easy Read Images\Easy Read Images\Photosymbols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uu\Desktop\People First\Easy Read Images\Easy Read Images\Photosymbols\Repor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21550" w14:textId="35936390" w:rsidR="00BF77AD" w:rsidRPr="003B2574" w:rsidRDefault="004C3E4C" w:rsidP="00BF77AD">
      <w:pPr>
        <w:pStyle w:val="PFnormaltext"/>
        <w:spacing w:before="240"/>
        <w:rPr>
          <w:b/>
        </w:rPr>
      </w:pPr>
      <w:r w:rsidRPr="003B2574">
        <w:rPr>
          <w:rFonts w:eastAsia="Times New Roman"/>
          <w:color w:val="000000"/>
          <w:szCs w:val="32"/>
          <w:lang w:eastAsia="en-NZ"/>
        </w:rPr>
        <w:t>This document has information about our report for the Minister of Justice.</w:t>
      </w:r>
    </w:p>
    <w:p w14:paraId="53C88FF4" w14:textId="77777777" w:rsidR="000D02B9" w:rsidRDefault="000D02B9">
      <w:pPr>
        <w:rPr>
          <w:rFonts w:ascii="Arial" w:eastAsia="Calibri" w:hAnsi="Arial" w:cs="Arial"/>
          <w:b/>
          <w:sz w:val="32"/>
          <w:lang w:val="en-IE"/>
        </w:rPr>
      </w:pPr>
      <w:r>
        <w:rPr>
          <w:b/>
        </w:rPr>
        <w:br w:type="page"/>
      </w:r>
    </w:p>
    <w:p w14:paraId="50476113" w14:textId="77777777" w:rsidR="000D02B9" w:rsidRDefault="000D02B9" w:rsidP="000841E4">
      <w:pPr>
        <w:pStyle w:val="PFheading1"/>
      </w:pPr>
      <w:bookmarkStart w:id="4" w:name="_Toc9540238"/>
      <w:proofErr w:type="spellStart"/>
      <w:r w:rsidRPr="00873C33">
        <w:lastRenderedPageBreak/>
        <w:t>What</w:t>
      </w:r>
      <w:proofErr w:type="spellEnd"/>
      <w:r w:rsidRPr="00873C33">
        <w:t xml:space="preserve"> are</w:t>
      </w:r>
      <w:r>
        <w:t xml:space="preserve"> </w:t>
      </w:r>
      <w:proofErr w:type="spellStart"/>
      <w:r w:rsidRPr="00873C33">
        <w:rPr>
          <w:b/>
        </w:rPr>
        <w:t>family</w:t>
      </w:r>
      <w:proofErr w:type="spellEnd"/>
      <w:r w:rsidRPr="00873C33">
        <w:rPr>
          <w:b/>
        </w:rPr>
        <w:t xml:space="preserve"> </w:t>
      </w:r>
      <w:proofErr w:type="spellStart"/>
      <w:r w:rsidRPr="00873C33">
        <w:rPr>
          <w:b/>
        </w:rPr>
        <w:t>justice</w:t>
      </w:r>
      <w:proofErr w:type="spellEnd"/>
      <w:r w:rsidRPr="00873C33">
        <w:rPr>
          <w:b/>
        </w:rPr>
        <w:t xml:space="preserve"> </w:t>
      </w:r>
      <w:proofErr w:type="spellStart"/>
      <w:r w:rsidRPr="00873C33">
        <w:rPr>
          <w:b/>
        </w:rPr>
        <w:t>services</w:t>
      </w:r>
      <w:proofErr w:type="spellEnd"/>
      <w:r>
        <w:t>?</w:t>
      </w:r>
      <w:bookmarkEnd w:id="4"/>
    </w:p>
    <w:p w14:paraId="5D640325" w14:textId="00D1FC2C" w:rsidR="00406ADE" w:rsidRDefault="00406ADE" w:rsidP="00873C33">
      <w:pPr>
        <w:pStyle w:val="PFnormaltext"/>
        <w:rPr>
          <w:b/>
        </w:rPr>
      </w:pPr>
    </w:p>
    <w:p w14:paraId="319C62FC" w14:textId="12C3DB6F" w:rsidR="009974E4" w:rsidRDefault="00873C33" w:rsidP="009974E4">
      <w:pPr>
        <w:pStyle w:val="PFnormaltext"/>
      </w:pPr>
      <w:r w:rsidRPr="00A52852">
        <w:rPr>
          <w:noProof/>
          <w:lang w:val="en-NZ" w:eastAsia="en-NZ"/>
        </w:rPr>
        <w:drawing>
          <wp:anchor distT="0" distB="0" distL="114300" distR="114300" simplePos="0" relativeHeight="252087296" behindDoc="0" locked="0" layoutInCell="1" allowOverlap="1" wp14:anchorId="07DF1DFC" wp14:editId="195416BE">
            <wp:simplePos x="0" y="0"/>
            <wp:positionH relativeFrom="margin">
              <wp:posOffset>214630</wp:posOffset>
            </wp:positionH>
            <wp:positionV relativeFrom="paragraph">
              <wp:posOffset>25920</wp:posOffset>
            </wp:positionV>
            <wp:extent cx="1301750" cy="1600200"/>
            <wp:effectExtent l="0" t="0" r="0" b="0"/>
            <wp:wrapNone/>
            <wp:docPr id="488" name="Picture 488" descr="C:\Users\Dell User\Desktop\Easy Read Images\Easy Read Images\Change pics\family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 User\Desktop\Easy Read Images\Easy Read Images\Change pics\family-walk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 w:rsidRPr="00AA1503">
        <w:rPr>
          <w:b/>
        </w:rPr>
        <w:t>Family justice services</w:t>
      </w:r>
      <w:r w:rsidR="004A4AD0" w:rsidRPr="00BF77AD">
        <w:t xml:space="preserve"> help </w:t>
      </w:r>
      <w:r w:rsidR="003C00ED" w:rsidRPr="00BF77AD">
        <w:t>parents</w:t>
      </w:r>
      <w:r w:rsidR="004C3E4C">
        <w:t xml:space="preserve"> </w:t>
      </w:r>
      <w:r w:rsidR="003C00ED" w:rsidRPr="00BF77AD">
        <w:t xml:space="preserve">and </w:t>
      </w:r>
      <w:proofErr w:type="spellStart"/>
      <w:r w:rsidR="003C00ED" w:rsidRPr="00BF77AD">
        <w:t>whānau</w:t>
      </w:r>
      <w:proofErr w:type="spellEnd"/>
      <w:r w:rsidR="004A4AD0" w:rsidRPr="00BF77AD">
        <w:t xml:space="preserve"> work out the best way to care for their children.</w:t>
      </w:r>
    </w:p>
    <w:p w14:paraId="174A30BD" w14:textId="77777777" w:rsidR="00406ADE" w:rsidRPr="003C00ED" w:rsidRDefault="00406ADE" w:rsidP="00406ADE">
      <w:pPr>
        <w:pStyle w:val="PFnormaltext"/>
        <w:spacing w:before="240" w:after="0"/>
      </w:pPr>
    </w:p>
    <w:p w14:paraId="32E5188D" w14:textId="3FBE0608" w:rsidR="00A52852" w:rsidRDefault="00A52852" w:rsidP="00A52852">
      <w:pPr>
        <w:pStyle w:val="PFnormaltext"/>
        <w:spacing w:before="240"/>
        <w:rPr>
          <w:rFonts w:eastAsia="Times New Roman"/>
          <w:noProof/>
          <w:lang w:val="en-NZ" w:eastAsia="en-NZ"/>
        </w:rPr>
      </w:pPr>
      <w:r>
        <w:rPr>
          <w:rFonts w:eastAsia="Times New Roman"/>
          <w:noProof/>
          <w:lang w:val="en-NZ" w:eastAsia="en-NZ"/>
        </w:rPr>
        <w:t xml:space="preserve">Sometimes when parents </w:t>
      </w:r>
      <w:r w:rsidRPr="00A52852">
        <w:rPr>
          <w:rFonts w:eastAsia="Times New Roman"/>
          <w:b/>
          <w:noProof/>
          <w:lang w:val="en-NZ" w:eastAsia="en-NZ"/>
        </w:rPr>
        <w:t>separate</w:t>
      </w:r>
      <w:r>
        <w:rPr>
          <w:rFonts w:eastAsia="Times New Roman"/>
          <w:noProof/>
          <w:lang w:val="en-NZ" w:eastAsia="en-NZ"/>
        </w:rPr>
        <w:t xml:space="preserve"> they will use family justice services.</w:t>
      </w:r>
    </w:p>
    <w:p w14:paraId="70567D4F" w14:textId="1269D00C" w:rsidR="00A52852" w:rsidRPr="00922C85" w:rsidRDefault="00873C33" w:rsidP="00A52852">
      <w:pPr>
        <w:pStyle w:val="PFnormaltext"/>
      </w:pPr>
      <w:r w:rsidRPr="00922C85">
        <w:rPr>
          <w:noProof/>
          <w:lang w:val="en-NZ" w:eastAsia="en-NZ"/>
        </w:rPr>
        <w:drawing>
          <wp:anchor distT="0" distB="0" distL="114300" distR="114300" simplePos="0" relativeHeight="252084224" behindDoc="1" locked="0" layoutInCell="1" allowOverlap="1" wp14:anchorId="23ECA34E" wp14:editId="49F92A59">
            <wp:simplePos x="0" y="0"/>
            <wp:positionH relativeFrom="margin">
              <wp:posOffset>-90690</wp:posOffset>
            </wp:positionH>
            <wp:positionV relativeFrom="paragraph">
              <wp:posOffset>321310</wp:posOffset>
            </wp:positionV>
            <wp:extent cx="1914525" cy="1291590"/>
            <wp:effectExtent l="0" t="0" r="9525" b="3810"/>
            <wp:wrapNone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disagree-0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F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4CB20E0" wp14:editId="76DA826D">
                <wp:simplePos x="0" y="0"/>
                <wp:positionH relativeFrom="margin">
                  <wp:posOffset>2256503</wp:posOffset>
                </wp:positionH>
                <wp:positionV relativeFrom="paragraph">
                  <wp:posOffset>229850</wp:posOffset>
                </wp:positionV>
                <wp:extent cx="3554362" cy="2570922"/>
                <wp:effectExtent l="0" t="0" r="27305" b="20320"/>
                <wp:wrapNone/>
                <wp:docPr id="1823" name="Rectangle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362" cy="257092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FC530" id="Rectangle 1823" o:spid="_x0000_s1026" style="position:absolute;margin-left:177.7pt;margin-top:18.1pt;width:279.85pt;height:202.45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" fillcolor="#4472c4" strokecolor="#2f528f" strokeweight="1pt">
                <v:fill opacity="19789f"/>
                <w10:wrap anchorx="margin"/>
              </v:rect>
            </w:pict>
          </mc:Fallback>
        </mc:AlternateContent>
      </w:r>
    </w:p>
    <w:p w14:paraId="4112265A" w14:textId="46062FEB" w:rsidR="00A52852" w:rsidRPr="00922C85" w:rsidRDefault="00A52852" w:rsidP="00A52852">
      <w:pPr>
        <w:spacing w:after="0" w:line="360" w:lineRule="auto"/>
        <w:ind w:left="3960"/>
        <w:rPr>
          <w:rFonts w:ascii="Arial" w:eastAsia="Times New Roman" w:hAnsi="Arial" w:cs="Arial"/>
          <w:sz w:val="32"/>
          <w:lang w:val="en-NZ"/>
        </w:rPr>
      </w:pPr>
      <w:r>
        <w:rPr>
          <w:rFonts w:ascii="Arial" w:eastAsia="Times New Roman" w:hAnsi="Arial" w:cs="Arial"/>
          <w:sz w:val="32"/>
          <w:lang w:val="en-NZ"/>
        </w:rPr>
        <w:t>To</w:t>
      </w:r>
      <w:r>
        <w:rPr>
          <w:rFonts w:ascii="Arial" w:eastAsia="Times New Roman" w:hAnsi="Arial" w:cs="Arial"/>
          <w:b/>
          <w:sz w:val="32"/>
          <w:lang w:val="en-NZ"/>
        </w:rPr>
        <w:t xml:space="preserve"> separate</w:t>
      </w:r>
      <w:r w:rsidRPr="00A52852">
        <w:rPr>
          <w:rFonts w:ascii="Arial" w:eastAsia="Times New Roman" w:hAnsi="Arial" w:cs="Arial"/>
          <w:sz w:val="32"/>
          <w:lang w:val="en-NZ"/>
        </w:rPr>
        <w:t xml:space="preserve"> is the same as</w:t>
      </w:r>
      <w:r>
        <w:rPr>
          <w:rFonts w:ascii="Arial" w:eastAsia="Times New Roman" w:hAnsi="Arial" w:cs="Arial"/>
          <w:b/>
          <w:sz w:val="32"/>
          <w:lang w:val="en-NZ"/>
        </w:rPr>
        <w:t>:</w:t>
      </w:r>
    </w:p>
    <w:p w14:paraId="70561ED6" w14:textId="7EBF2F6B" w:rsidR="00A52852" w:rsidRDefault="00A52852" w:rsidP="00EE2908">
      <w:pPr>
        <w:pStyle w:val="PFnormaltext"/>
        <w:numPr>
          <w:ilvl w:val="0"/>
          <w:numId w:val="25"/>
        </w:numPr>
        <w:spacing w:after="0"/>
        <w:ind w:left="4680"/>
      </w:pPr>
      <w:r>
        <w:t>breaking up</w:t>
      </w:r>
    </w:p>
    <w:p w14:paraId="32E9F745" w14:textId="77777777" w:rsidR="00A52852" w:rsidRPr="00922C85" w:rsidRDefault="00A52852" w:rsidP="00A52852">
      <w:pPr>
        <w:pStyle w:val="PFnormaltext"/>
        <w:spacing w:after="0"/>
        <w:ind w:left="3960"/>
      </w:pPr>
    </w:p>
    <w:p w14:paraId="54BFF1E6" w14:textId="00B1B433" w:rsidR="00A52852" w:rsidRDefault="004C3E4C" w:rsidP="00EE2908">
      <w:pPr>
        <w:pStyle w:val="PFnormaltext"/>
        <w:numPr>
          <w:ilvl w:val="0"/>
          <w:numId w:val="25"/>
        </w:numPr>
        <w:spacing w:after="0"/>
        <w:ind w:left="4680"/>
      </w:pPr>
      <w:r>
        <w:t>not</w:t>
      </w:r>
      <w:r w:rsidR="00A52852" w:rsidRPr="00922C85">
        <w:t xml:space="preserve"> living together</w:t>
      </w:r>
      <w:r>
        <w:t xml:space="preserve"> any more</w:t>
      </w:r>
    </w:p>
    <w:p w14:paraId="62AFEA9B" w14:textId="77777777" w:rsidR="00A52852" w:rsidRPr="00922C85" w:rsidRDefault="00A52852" w:rsidP="00A52852">
      <w:pPr>
        <w:pStyle w:val="PFnormaltext"/>
        <w:spacing w:after="0"/>
        <w:ind w:left="3960" w:firstLine="90"/>
      </w:pPr>
    </w:p>
    <w:p w14:paraId="11C82549" w14:textId="69B5B7F8" w:rsidR="00A52852" w:rsidRPr="00576963" w:rsidRDefault="004C3E4C" w:rsidP="00EE2908">
      <w:pPr>
        <w:pStyle w:val="PFnormaltext"/>
        <w:numPr>
          <w:ilvl w:val="0"/>
          <w:numId w:val="25"/>
        </w:numPr>
        <w:ind w:left="4680"/>
      </w:pPr>
      <w:r>
        <w:t>not</w:t>
      </w:r>
      <w:r w:rsidR="00A52852" w:rsidRPr="00922C85">
        <w:t xml:space="preserve"> being married</w:t>
      </w:r>
      <w:r>
        <w:t xml:space="preserve"> any more</w:t>
      </w:r>
      <w:r w:rsidR="00A52852" w:rsidRPr="00922C85">
        <w:t xml:space="preserve">. </w:t>
      </w:r>
    </w:p>
    <w:p w14:paraId="73DA2058" w14:textId="77777777" w:rsidR="00A52852" w:rsidRPr="00A52852" w:rsidRDefault="00A52852" w:rsidP="00A52852">
      <w:pPr>
        <w:pStyle w:val="PFnormaltext"/>
      </w:pPr>
    </w:p>
    <w:p w14:paraId="16150096" w14:textId="77777777" w:rsidR="00A52852" w:rsidRDefault="00A52852">
      <w:pPr>
        <w:rPr>
          <w:rFonts w:ascii="Arial" w:eastAsia="Times New Roman" w:hAnsi="Arial" w:cs="Arial"/>
          <w:b/>
          <w:noProof/>
          <w:sz w:val="32"/>
          <w:lang w:val="en-NZ" w:eastAsia="en-NZ"/>
        </w:rPr>
      </w:pPr>
      <w:r>
        <w:rPr>
          <w:rFonts w:eastAsia="Times New Roman"/>
          <w:b/>
          <w:noProof/>
          <w:lang w:val="en-NZ" w:eastAsia="en-NZ"/>
        </w:rPr>
        <w:br w:type="page"/>
      </w:r>
    </w:p>
    <w:p w14:paraId="278A20AC" w14:textId="2ED4C757" w:rsidR="005844AE" w:rsidRPr="00071326" w:rsidRDefault="00071326" w:rsidP="00071326">
      <w:pPr>
        <w:pStyle w:val="PFnormaltext"/>
        <w:spacing w:before="240"/>
        <w:rPr>
          <w:rFonts w:eastAsia="Times New Roman" w:cs="Times New Roman"/>
          <w:lang w:val="en-NZ"/>
        </w:rPr>
      </w:pPr>
      <w:r w:rsidRPr="00071326">
        <w:rPr>
          <w:rFonts w:eastAsia="Times New Roman"/>
          <w:b/>
          <w:noProof/>
          <w:lang w:val="en-NZ" w:eastAsia="en-NZ"/>
        </w:rPr>
        <w:lastRenderedPageBreak/>
        <w:drawing>
          <wp:anchor distT="0" distB="0" distL="114300" distR="114300" simplePos="0" relativeHeight="252089344" behindDoc="0" locked="0" layoutInCell="1" allowOverlap="1" wp14:anchorId="7900B14F" wp14:editId="37CA9798">
            <wp:simplePos x="0" y="0"/>
            <wp:positionH relativeFrom="margin">
              <wp:posOffset>152400</wp:posOffset>
            </wp:positionH>
            <wp:positionV relativeFrom="paragraph">
              <wp:posOffset>0</wp:posOffset>
            </wp:positionV>
            <wp:extent cx="1491848" cy="1066800"/>
            <wp:effectExtent l="0" t="0" r="0" b="0"/>
            <wp:wrapNone/>
            <wp:docPr id="489" name="Picture 489" descr="C:\Users\Dell User\Desktop\Easy Read Images\Easy Read Images\Change pics\equality-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 User\Desktop\Easy Read Images\Easy Read Images\Change pics\equality-scal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48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 w:rsidRPr="004668ED">
        <w:rPr>
          <w:rFonts w:eastAsia="Times New Roman"/>
          <w:b/>
          <w:noProof/>
          <w:lang w:val="en-NZ" w:eastAsia="en-NZ"/>
        </w:rPr>
        <w:t>Family justice services</w:t>
      </w:r>
      <w:r w:rsidR="004A4AD0" w:rsidRPr="00540B49">
        <w:rPr>
          <w:rFonts w:eastAsia="Times New Roman" w:cs="Times New Roman"/>
          <w:lang w:val="en-NZ"/>
        </w:rPr>
        <w:t xml:space="preserve"> </w:t>
      </w:r>
      <w:r w:rsidR="003229D0">
        <w:rPr>
          <w:rFonts w:eastAsia="Times New Roman" w:cs="Times New Roman"/>
          <w:lang w:val="en-NZ"/>
        </w:rPr>
        <w:t>are</w:t>
      </w:r>
      <w:r w:rsidR="004A4AD0" w:rsidRPr="00540B49">
        <w:rPr>
          <w:rFonts w:eastAsia="Times New Roman" w:cs="Times New Roman"/>
          <w:lang w:val="en-NZ"/>
        </w:rPr>
        <w:t xml:space="preserve"> things like: </w:t>
      </w:r>
    </w:p>
    <w:p w14:paraId="791439E0" w14:textId="7DB8C9B2" w:rsidR="004A4AD0" w:rsidRPr="00071326" w:rsidRDefault="004A4AD0" w:rsidP="00EE2908">
      <w:pPr>
        <w:pStyle w:val="PFnormaltext"/>
        <w:numPr>
          <w:ilvl w:val="0"/>
          <w:numId w:val="8"/>
        </w:numPr>
        <w:spacing w:after="0"/>
        <w:rPr>
          <w:b/>
        </w:rPr>
      </w:pPr>
      <w:r w:rsidRPr="00071326">
        <w:rPr>
          <w:b/>
        </w:rPr>
        <w:t>Family Dispute Resolution</w:t>
      </w:r>
    </w:p>
    <w:p w14:paraId="17FD4CF3" w14:textId="5A78843C" w:rsidR="005844AE" w:rsidRPr="005844AE" w:rsidRDefault="00071326" w:rsidP="005844AE">
      <w:pPr>
        <w:pStyle w:val="PFnormaltext"/>
        <w:spacing w:after="0"/>
      </w:pPr>
      <w:r w:rsidRPr="004668ED">
        <w:rPr>
          <w:rFonts w:eastAsia="Times New Roman"/>
          <w:b/>
          <w:noProof/>
          <w:lang w:val="en-NZ" w:eastAsia="en-NZ"/>
        </w:rPr>
        <w:drawing>
          <wp:anchor distT="0" distB="0" distL="114300" distR="114300" simplePos="0" relativeHeight="251675648" behindDoc="0" locked="0" layoutInCell="1" allowOverlap="1" wp14:anchorId="409A5A2D" wp14:editId="72266FC4">
            <wp:simplePos x="0" y="0"/>
            <wp:positionH relativeFrom="margin">
              <wp:posOffset>275705</wp:posOffset>
            </wp:positionH>
            <wp:positionV relativeFrom="paragraph">
              <wp:posOffset>318135</wp:posOffset>
            </wp:positionV>
            <wp:extent cx="1149928" cy="1330037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28" cy="133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DC271" w14:textId="6BAF1AF9" w:rsidR="000D02B9" w:rsidRDefault="004A4AD0" w:rsidP="00EE2908">
      <w:pPr>
        <w:pStyle w:val="PFnormaltext"/>
        <w:numPr>
          <w:ilvl w:val="0"/>
          <w:numId w:val="8"/>
        </w:numPr>
        <w:spacing w:after="0"/>
      </w:pPr>
      <w:r w:rsidRPr="005844AE">
        <w:t xml:space="preserve">the </w:t>
      </w:r>
      <w:r w:rsidRPr="00071326">
        <w:rPr>
          <w:b/>
        </w:rPr>
        <w:t>Parenting Through Separation</w:t>
      </w:r>
      <w:r w:rsidRPr="005844AE">
        <w:t xml:space="preserve"> course</w:t>
      </w:r>
    </w:p>
    <w:p w14:paraId="6227A575" w14:textId="77777777" w:rsidR="00071326" w:rsidRDefault="00071326" w:rsidP="00071326">
      <w:pPr>
        <w:pStyle w:val="PFnormaltext"/>
        <w:spacing w:after="0"/>
      </w:pPr>
    </w:p>
    <w:p w14:paraId="3939315E" w14:textId="79545D60" w:rsidR="00071326" w:rsidRPr="005844AE" w:rsidRDefault="00071326" w:rsidP="00EE2908">
      <w:pPr>
        <w:pStyle w:val="PFnormaltext"/>
        <w:numPr>
          <w:ilvl w:val="0"/>
          <w:numId w:val="8"/>
        </w:numPr>
        <w:spacing w:after="0"/>
      </w:pPr>
      <w:r w:rsidRPr="005844AE">
        <w:t>the Family Court</w:t>
      </w:r>
      <w:r>
        <w:t>.</w:t>
      </w:r>
    </w:p>
    <w:p w14:paraId="0D5CB1ED" w14:textId="5DA1C95E" w:rsidR="006A7E96" w:rsidRDefault="00071326" w:rsidP="00071326">
      <w:pPr>
        <w:pStyle w:val="PFnormaltext"/>
        <w:spacing w:before="240"/>
      </w:pPr>
      <w:r>
        <w:rPr>
          <w:noProof/>
          <w:lang w:val="en-NZ" w:eastAsia="en-NZ"/>
        </w:rPr>
        <w:drawing>
          <wp:anchor distT="0" distB="0" distL="114300" distR="114300" simplePos="0" relativeHeight="251701248" behindDoc="0" locked="0" layoutInCell="1" allowOverlap="1" wp14:anchorId="2AEC8190" wp14:editId="479AB255">
            <wp:simplePos x="0" y="0"/>
            <wp:positionH relativeFrom="margin">
              <wp:posOffset>178320</wp:posOffset>
            </wp:positionH>
            <wp:positionV relativeFrom="paragraph">
              <wp:posOffset>467360</wp:posOffset>
            </wp:positionV>
            <wp:extent cx="1524000" cy="12007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5DDE0" w14:textId="2D7787CF" w:rsidR="002E3B14" w:rsidRDefault="004A4AD0" w:rsidP="00BF77AD">
      <w:pPr>
        <w:pStyle w:val="PFnormaltext"/>
        <w:spacing w:before="240"/>
        <w:rPr>
          <w:rFonts w:eastAsia="Times New Roman" w:cs="Times New Roman"/>
          <w:lang w:val="en-NZ"/>
        </w:rPr>
      </w:pPr>
      <w:r>
        <w:rPr>
          <w:rFonts w:eastAsia="Times New Roman" w:cs="Times New Roman"/>
          <w:lang w:val="en-NZ"/>
        </w:rPr>
        <w:t>There is more information about</w:t>
      </w:r>
      <w:r w:rsidR="002E3B14">
        <w:rPr>
          <w:rFonts w:eastAsia="Times New Roman" w:cs="Times New Roman"/>
          <w:lang w:val="en-NZ"/>
        </w:rPr>
        <w:t>:</w:t>
      </w:r>
    </w:p>
    <w:p w14:paraId="3962382B" w14:textId="07E3A4A7" w:rsidR="00AA1503" w:rsidRPr="00520719" w:rsidRDefault="004A4AD0" w:rsidP="00EE2908">
      <w:pPr>
        <w:pStyle w:val="PFnormaltext"/>
        <w:numPr>
          <w:ilvl w:val="0"/>
          <w:numId w:val="9"/>
        </w:numPr>
        <w:spacing w:after="0"/>
      </w:pPr>
      <w:r w:rsidRPr="00071326">
        <w:rPr>
          <w:b/>
        </w:rPr>
        <w:t>Family Dispute Resolution</w:t>
      </w:r>
      <w:r w:rsidRPr="005844AE">
        <w:t xml:space="preserve"> on </w:t>
      </w:r>
      <w:r w:rsidRPr="00520719">
        <w:t>page</w:t>
      </w:r>
      <w:r w:rsidR="00520719" w:rsidRPr="00520719">
        <w:t xml:space="preserve"> 35</w:t>
      </w:r>
      <w:r w:rsidR="003B2574" w:rsidRPr="00520719">
        <w:t>.</w:t>
      </w:r>
    </w:p>
    <w:p w14:paraId="24407F81" w14:textId="193CF05A" w:rsidR="00AA1503" w:rsidRPr="00520719" w:rsidRDefault="006A7E96" w:rsidP="00AA1503">
      <w:pPr>
        <w:pStyle w:val="PFnormaltext"/>
        <w:spacing w:after="0"/>
      </w:pPr>
      <w:r w:rsidRPr="00520719">
        <w:rPr>
          <w:noProof/>
          <w:lang w:val="en-NZ" w:eastAsia="en-NZ"/>
        </w:rPr>
        <w:drawing>
          <wp:anchor distT="0" distB="0" distL="114300" distR="114300" simplePos="0" relativeHeight="251703296" behindDoc="0" locked="0" layoutInCell="1" allowOverlap="1" wp14:anchorId="1EAF01AC" wp14:editId="14B831BC">
            <wp:simplePos x="0" y="0"/>
            <wp:positionH relativeFrom="margin">
              <wp:posOffset>252730</wp:posOffset>
            </wp:positionH>
            <wp:positionV relativeFrom="paragraph">
              <wp:posOffset>232410</wp:posOffset>
            </wp:positionV>
            <wp:extent cx="1404731" cy="1234859"/>
            <wp:effectExtent l="0" t="0" r="5080" b="3810"/>
            <wp:wrapNone/>
            <wp:docPr id="11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31" cy="123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79A3C" w14:textId="2F88EF3C" w:rsidR="004A4AD0" w:rsidRPr="00520719" w:rsidRDefault="00AA1503" w:rsidP="00EE2908">
      <w:pPr>
        <w:pStyle w:val="PFnormaltext"/>
        <w:numPr>
          <w:ilvl w:val="0"/>
          <w:numId w:val="9"/>
        </w:numPr>
      </w:pPr>
      <w:r w:rsidRPr="00520719">
        <w:t>t</w:t>
      </w:r>
      <w:r w:rsidR="004A4AD0" w:rsidRPr="00520719">
        <w:t xml:space="preserve">he </w:t>
      </w:r>
      <w:r w:rsidR="004A4AD0" w:rsidRPr="00520719">
        <w:rPr>
          <w:b/>
        </w:rPr>
        <w:t>Parenting Through Separation</w:t>
      </w:r>
      <w:r w:rsidR="004A4AD0" w:rsidRPr="00520719">
        <w:t xml:space="preserve"> course on page</w:t>
      </w:r>
      <w:r w:rsidR="00520719" w:rsidRPr="00520719">
        <w:t xml:space="preserve"> 36</w:t>
      </w:r>
      <w:r w:rsidR="003B2574" w:rsidRPr="00520719">
        <w:t>.</w:t>
      </w:r>
    </w:p>
    <w:p w14:paraId="71F4BCBF" w14:textId="77777777" w:rsidR="000D02B9" w:rsidRDefault="000D02B9" w:rsidP="000D02B9">
      <w:pPr>
        <w:pStyle w:val="PFnormaltext"/>
        <w:spacing w:before="240"/>
        <w:ind w:left="0"/>
      </w:pPr>
    </w:p>
    <w:p w14:paraId="54F9DA21" w14:textId="77777777" w:rsidR="005844AE" w:rsidRDefault="005844AE">
      <w:pPr>
        <w:rPr>
          <w:rFonts w:ascii="Arial" w:eastAsiaTheme="majorEastAsia" w:hAnsi="Arial" w:cs="Arial"/>
          <w:color w:val="2F5496" w:themeColor="accent1" w:themeShade="BF"/>
          <w:sz w:val="44"/>
          <w:szCs w:val="44"/>
        </w:rPr>
      </w:pPr>
      <w:r>
        <w:br w:type="page"/>
      </w:r>
    </w:p>
    <w:p w14:paraId="3EF41EFD" w14:textId="77777777" w:rsidR="004C3E4C" w:rsidRDefault="000D02B9" w:rsidP="00625046">
      <w:pPr>
        <w:pStyle w:val="PFheading1"/>
        <w:spacing w:line="360" w:lineRule="auto"/>
      </w:pPr>
      <w:bookmarkStart w:id="5" w:name="_Toc9540239"/>
      <w:proofErr w:type="spellStart"/>
      <w:r w:rsidRPr="000D02B9">
        <w:lastRenderedPageBreak/>
        <w:t>Who</w:t>
      </w:r>
      <w:proofErr w:type="spellEnd"/>
      <w:r w:rsidRPr="000D02B9">
        <w:t xml:space="preserve"> are </w:t>
      </w:r>
      <w:proofErr w:type="spellStart"/>
      <w:r w:rsidR="004C3E4C">
        <w:t>the</w:t>
      </w:r>
      <w:proofErr w:type="spellEnd"/>
      <w:r w:rsidR="004C3E4C">
        <w:t xml:space="preserve"> </w:t>
      </w:r>
      <w:proofErr w:type="spellStart"/>
      <w:r w:rsidR="004C3E4C">
        <w:t>people</w:t>
      </w:r>
      <w:proofErr w:type="spellEnd"/>
      <w:r w:rsidR="004C3E4C">
        <w:t xml:space="preserve"> </w:t>
      </w:r>
    </w:p>
    <w:p w14:paraId="10320FD0" w14:textId="4C825498" w:rsidR="000D02B9" w:rsidRDefault="004C3E4C" w:rsidP="00625046">
      <w:pPr>
        <w:pStyle w:val="PFheading1"/>
        <w:spacing w:line="360" w:lineRule="auto"/>
      </w:pPr>
      <w:proofErr w:type="spellStart"/>
      <w:r>
        <w:t>who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report</w:t>
      </w:r>
      <w:proofErr w:type="spellEnd"/>
      <w:r w:rsidR="000D02B9" w:rsidRPr="000D02B9">
        <w:t>?</w:t>
      </w:r>
      <w:bookmarkEnd w:id="5"/>
    </w:p>
    <w:p w14:paraId="01E3543E" w14:textId="77777777" w:rsidR="00AA1503" w:rsidRDefault="00AA1503" w:rsidP="00873C33">
      <w:pPr>
        <w:pStyle w:val="PFnormaltext"/>
      </w:pPr>
    </w:p>
    <w:p w14:paraId="6B9560A6" w14:textId="7D5D5DC5" w:rsidR="00301823" w:rsidRDefault="00AA1503" w:rsidP="009974E4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1799552" behindDoc="1" locked="0" layoutInCell="1" allowOverlap="1" wp14:anchorId="2ABE2463" wp14:editId="7958BE61">
            <wp:simplePos x="0" y="0"/>
            <wp:positionH relativeFrom="margin">
              <wp:posOffset>13854</wp:posOffset>
            </wp:positionH>
            <wp:positionV relativeFrom="paragraph">
              <wp:posOffset>18877</wp:posOffset>
            </wp:positionV>
            <wp:extent cx="1704109" cy="1218428"/>
            <wp:effectExtent l="0" t="0" r="0" b="1270"/>
            <wp:wrapNone/>
            <wp:docPr id="4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28" cy="122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823">
        <w:t>We are</w:t>
      </w:r>
      <w:r w:rsidR="002E3B14">
        <w:t xml:space="preserve"> a group of </w:t>
      </w:r>
      <w:r w:rsidR="000F73B3">
        <w:t>3</w:t>
      </w:r>
      <w:r w:rsidR="002E3B14">
        <w:t xml:space="preserve"> people</w:t>
      </w:r>
      <w:r w:rsidR="00301823">
        <w:t xml:space="preserve"> who know about</w:t>
      </w:r>
      <w:r w:rsidR="002E3B14">
        <w:t>:</w:t>
      </w:r>
    </w:p>
    <w:p w14:paraId="5CA9A216" w14:textId="77777777" w:rsidR="00301823" w:rsidRDefault="00301823" w:rsidP="00EE2908">
      <w:pPr>
        <w:pStyle w:val="PFnormaltext"/>
        <w:numPr>
          <w:ilvl w:val="0"/>
          <w:numId w:val="10"/>
        </w:numPr>
        <w:spacing w:after="0"/>
      </w:pPr>
      <w:r w:rsidRPr="005844AE">
        <w:t>family justice services</w:t>
      </w:r>
    </w:p>
    <w:p w14:paraId="72BC017A" w14:textId="1FF83140" w:rsidR="005844AE" w:rsidRPr="005844AE" w:rsidRDefault="005844AE" w:rsidP="005844AE">
      <w:pPr>
        <w:pStyle w:val="PFnormaltext"/>
        <w:spacing w:after="0"/>
      </w:pPr>
    </w:p>
    <w:p w14:paraId="31919D35" w14:textId="0F8615EE" w:rsidR="00301823" w:rsidRPr="00AA1503" w:rsidRDefault="001E213E" w:rsidP="00EE2908">
      <w:pPr>
        <w:pStyle w:val="PFnormaltext"/>
        <w:numPr>
          <w:ilvl w:val="0"/>
          <w:numId w:val="10"/>
        </w:numPr>
      </w:pPr>
      <w:r w:rsidRPr="00AA1503">
        <w:rPr>
          <w:noProof/>
          <w:lang w:val="en-NZ" w:eastAsia="en-NZ"/>
        </w:rPr>
        <w:drawing>
          <wp:anchor distT="0" distB="0" distL="114300" distR="114300" simplePos="0" relativeHeight="251793408" behindDoc="0" locked="0" layoutInCell="1" allowOverlap="1" wp14:anchorId="28145D77" wp14:editId="5C8C7B35">
            <wp:simplePos x="0" y="0"/>
            <wp:positionH relativeFrom="margin">
              <wp:posOffset>180109</wp:posOffset>
            </wp:positionH>
            <wp:positionV relativeFrom="paragraph">
              <wp:posOffset>235989</wp:posOffset>
            </wp:positionV>
            <wp:extent cx="1346990" cy="1288473"/>
            <wp:effectExtent l="0" t="0" r="5715" b="6985"/>
            <wp:wrapNone/>
            <wp:docPr id="45" name="Picture 45" descr="C:\Users\Dell User\Desktop\Easy Read Images\Easy Read Images\Change pics\NZ Map placard rights pro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User\Desktop\Easy Read Images\Easy Read Images\Change pics\NZ Map placard rights protes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56" cy="12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823" w:rsidRPr="00AA1503">
        <w:t>human rights.</w:t>
      </w:r>
    </w:p>
    <w:p w14:paraId="3CB0E982" w14:textId="77777777" w:rsidR="001E213E" w:rsidRDefault="001E213E" w:rsidP="00AA1503">
      <w:pPr>
        <w:pStyle w:val="PFnormaltext"/>
        <w:spacing w:before="240"/>
        <w:ind w:left="0"/>
      </w:pPr>
    </w:p>
    <w:p w14:paraId="14D58739" w14:textId="6C94B1B1" w:rsidR="00301823" w:rsidRDefault="005844AE" w:rsidP="00BF77AD">
      <w:pPr>
        <w:pStyle w:val="PFnormaltext"/>
        <w:spacing w:before="240"/>
      </w:pPr>
      <w:r>
        <w:t>Our names</w:t>
      </w:r>
      <w:r w:rsidR="00301823">
        <w:t xml:space="preserve"> are:</w:t>
      </w:r>
    </w:p>
    <w:p w14:paraId="5EB160B5" w14:textId="31949BFB" w:rsidR="002E3B14" w:rsidRDefault="002E3B14" w:rsidP="00EE2908">
      <w:pPr>
        <w:pStyle w:val="PFnormaltext"/>
        <w:numPr>
          <w:ilvl w:val="0"/>
          <w:numId w:val="11"/>
        </w:numPr>
        <w:spacing w:after="0"/>
      </w:pPr>
      <w:r w:rsidRPr="005844AE">
        <w:t>Rosslyn Noonan</w:t>
      </w:r>
    </w:p>
    <w:p w14:paraId="55D7F923" w14:textId="55DC9ED8" w:rsidR="005844AE" w:rsidRPr="005844AE" w:rsidRDefault="005844AE" w:rsidP="005844AE">
      <w:pPr>
        <w:pStyle w:val="PFnormaltext"/>
        <w:spacing w:after="0"/>
      </w:pPr>
    </w:p>
    <w:p w14:paraId="597D9771" w14:textId="77777777" w:rsidR="005844AE" w:rsidRDefault="002E3B14" w:rsidP="00EE2908">
      <w:pPr>
        <w:pStyle w:val="PFnormaltext"/>
        <w:numPr>
          <w:ilvl w:val="0"/>
          <w:numId w:val="11"/>
        </w:numPr>
        <w:spacing w:after="0"/>
      </w:pPr>
      <w:r w:rsidRPr="005844AE">
        <w:t xml:space="preserve">Chris </w:t>
      </w:r>
      <w:proofErr w:type="spellStart"/>
      <w:r w:rsidRPr="005844AE">
        <w:t>Dellabarca</w:t>
      </w:r>
      <w:proofErr w:type="spellEnd"/>
    </w:p>
    <w:p w14:paraId="4227C130" w14:textId="77777777" w:rsidR="005844AE" w:rsidRDefault="005844AE" w:rsidP="005844AE">
      <w:pPr>
        <w:pStyle w:val="PFnormaltext"/>
        <w:spacing w:after="0"/>
      </w:pPr>
    </w:p>
    <w:p w14:paraId="0A2B20F0" w14:textId="77777777" w:rsidR="000D02B9" w:rsidRPr="005844AE" w:rsidRDefault="002E3B14" w:rsidP="00EE2908">
      <w:pPr>
        <w:pStyle w:val="PFnormaltext"/>
        <w:numPr>
          <w:ilvl w:val="0"/>
          <w:numId w:val="11"/>
        </w:numPr>
      </w:pPr>
      <w:r w:rsidRPr="005844AE">
        <w:t>La-Verne King.</w:t>
      </w:r>
    </w:p>
    <w:p w14:paraId="339B4A24" w14:textId="77777777" w:rsidR="000D02B9" w:rsidRDefault="000D02B9" w:rsidP="000D02B9">
      <w:pPr>
        <w:pStyle w:val="PFnormaltext"/>
        <w:spacing w:before="240"/>
      </w:pPr>
    </w:p>
    <w:p w14:paraId="67780E55" w14:textId="77777777" w:rsidR="000D02B9" w:rsidRDefault="000D02B9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03CAC91F" w14:textId="05DFDB82" w:rsidR="000D02B9" w:rsidRDefault="000D02B9" w:rsidP="000841E4">
      <w:pPr>
        <w:pStyle w:val="PFheading1"/>
      </w:pPr>
      <w:bookmarkStart w:id="6" w:name="_Toc9540240"/>
      <w:proofErr w:type="spellStart"/>
      <w:r>
        <w:lastRenderedPageBreak/>
        <w:t>How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r w:rsidR="00C60835">
        <w:t>make</w:t>
      </w:r>
      <w:r>
        <w:t xml:space="preserve"> </w:t>
      </w:r>
      <w:proofErr w:type="spellStart"/>
      <w:r w:rsidR="00C60835">
        <w:t>our</w:t>
      </w:r>
      <w:proofErr w:type="spellEnd"/>
      <w:r>
        <w:t xml:space="preserve"> </w:t>
      </w:r>
      <w:proofErr w:type="spellStart"/>
      <w:r>
        <w:t>report</w:t>
      </w:r>
      <w:proofErr w:type="spellEnd"/>
      <w:r>
        <w:t>?</w:t>
      </w:r>
      <w:bookmarkEnd w:id="6"/>
    </w:p>
    <w:p w14:paraId="15924F81" w14:textId="77777777" w:rsidR="00762871" w:rsidRDefault="00762871" w:rsidP="00873C33">
      <w:pPr>
        <w:pStyle w:val="PFnormaltext"/>
      </w:pPr>
    </w:p>
    <w:p w14:paraId="2900C5E8" w14:textId="73012133" w:rsidR="00301823" w:rsidRDefault="008473CA" w:rsidP="00C60835">
      <w:pPr>
        <w:pStyle w:val="PFnormaltext"/>
      </w:pPr>
      <w:r w:rsidRPr="00406ADE">
        <w:rPr>
          <w:rFonts w:eastAsia="Times New Roman" w:cs="Times New Roman"/>
          <w:b/>
          <w:noProof/>
          <w:lang w:val="en-NZ" w:eastAsia="en-NZ"/>
        </w:rPr>
        <w:drawing>
          <wp:anchor distT="0" distB="0" distL="114300" distR="114300" simplePos="0" relativeHeight="251711488" behindDoc="1" locked="0" layoutInCell="1" allowOverlap="1" wp14:anchorId="1F14AF5F" wp14:editId="145F96B8">
            <wp:simplePos x="0" y="0"/>
            <wp:positionH relativeFrom="margin">
              <wp:posOffset>250190</wp:posOffset>
            </wp:positionH>
            <wp:positionV relativeFrom="paragraph">
              <wp:posOffset>42025</wp:posOffset>
            </wp:positionV>
            <wp:extent cx="1282114" cy="1378226"/>
            <wp:effectExtent l="0" t="0" r="0" b="0"/>
            <wp:wrapNone/>
            <wp:docPr id="16" name="Picture 16" descr="C:\Users\tepuu\Desktop\People First\Easy Read Images\Easy Read Images\Change pics\Family Discu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puu\Desktop\People First\Easy Read Images\Easy Read Images\Change pics\Family Discussio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14" cy="13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5D">
        <w:t xml:space="preserve">In </w:t>
      </w:r>
      <w:r w:rsidR="006A535D" w:rsidRPr="000D02B9">
        <w:rPr>
          <w:b/>
        </w:rPr>
        <w:t xml:space="preserve">September </w:t>
      </w:r>
      <w:r w:rsidR="006A535D" w:rsidRPr="000D02B9">
        <w:t>and</w:t>
      </w:r>
      <w:r w:rsidR="006A535D" w:rsidRPr="000D02B9">
        <w:rPr>
          <w:b/>
        </w:rPr>
        <w:t xml:space="preserve"> </w:t>
      </w:r>
      <w:proofErr w:type="gramStart"/>
      <w:r w:rsidR="006A535D" w:rsidRPr="000D02B9">
        <w:rPr>
          <w:b/>
        </w:rPr>
        <w:t>Nove</w:t>
      </w:r>
      <w:r w:rsidR="008023F5">
        <w:rPr>
          <w:b/>
        </w:rPr>
        <w:t>m</w:t>
      </w:r>
      <w:r w:rsidR="006A535D" w:rsidRPr="000D02B9">
        <w:rPr>
          <w:b/>
        </w:rPr>
        <w:t>ber 2018</w:t>
      </w:r>
      <w:proofErr w:type="gramEnd"/>
      <w:r w:rsidR="006A535D">
        <w:t xml:space="preserve"> we</w:t>
      </w:r>
      <w:r w:rsidR="00301823">
        <w:t xml:space="preserve"> </w:t>
      </w:r>
      <w:r w:rsidR="006A535D">
        <w:t xml:space="preserve">asked </w:t>
      </w:r>
      <w:r w:rsidR="008734B7">
        <w:t xml:space="preserve">what </w:t>
      </w:r>
      <w:r w:rsidR="00301823">
        <w:t>family justice services are like for:</w:t>
      </w:r>
    </w:p>
    <w:p w14:paraId="1DB5180B" w14:textId="5CDC0C0B" w:rsidR="00301823" w:rsidRDefault="00071326" w:rsidP="00EE2908">
      <w:pPr>
        <w:pStyle w:val="PFnormaltext"/>
        <w:numPr>
          <w:ilvl w:val="0"/>
          <w:numId w:val="12"/>
        </w:numPr>
        <w:spacing w:after="0"/>
      </w:pPr>
      <w:r w:rsidRPr="001E213E">
        <w:rPr>
          <w:noProof/>
          <w:lang w:val="en-NZ" w:eastAsia="en-NZ"/>
        </w:rPr>
        <w:drawing>
          <wp:anchor distT="0" distB="0" distL="114300" distR="114300" simplePos="0" relativeHeight="251797504" behindDoc="0" locked="0" layoutInCell="1" allowOverlap="1" wp14:anchorId="15271FCE" wp14:editId="3225CAFD">
            <wp:simplePos x="0" y="0"/>
            <wp:positionH relativeFrom="margin">
              <wp:posOffset>14748</wp:posOffset>
            </wp:positionH>
            <wp:positionV relativeFrom="paragraph">
              <wp:posOffset>608330</wp:posOffset>
            </wp:positionV>
            <wp:extent cx="1850390" cy="1143000"/>
            <wp:effectExtent l="0" t="0" r="0" b="0"/>
            <wp:wrapNone/>
            <wp:docPr id="46" name="Picture 46" descr="C:\Users\Dell User\Desktop\Easy Read Images\Easy Read Images\Change pics\social-worker-gives-paper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User\Desktop\Easy Read Images\Easy Read Images\Change pics\social-worker-gives-papers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823" w:rsidRPr="005844AE">
        <w:t xml:space="preserve">parents and </w:t>
      </w:r>
      <w:proofErr w:type="spellStart"/>
      <w:r w:rsidR="00301823" w:rsidRPr="005844AE">
        <w:t>whānau</w:t>
      </w:r>
      <w:proofErr w:type="spellEnd"/>
      <w:r w:rsidR="00301823" w:rsidRPr="005844AE">
        <w:t xml:space="preserve"> who </w:t>
      </w:r>
      <w:r w:rsidR="006A535D" w:rsidRPr="005844AE">
        <w:t>us</w:t>
      </w:r>
      <w:r w:rsidR="00301823" w:rsidRPr="005844AE">
        <w:t>e th</w:t>
      </w:r>
      <w:r w:rsidR="006A535D" w:rsidRPr="005844AE">
        <w:t>e services</w:t>
      </w:r>
    </w:p>
    <w:p w14:paraId="476831C4" w14:textId="105D0D83" w:rsidR="005844AE" w:rsidRPr="005844AE" w:rsidRDefault="005844AE" w:rsidP="005844AE">
      <w:pPr>
        <w:pStyle w:val="PFnormaltext"/>
        <w:spacing w:after="0"/>
      </w:pPr>
    </w:p>
    <w:p w14:paraId="034A08E5" w14:textId="7095EBEC" w:rsidR="00301823" w:rsidRPr="005844AE" w:rsidRDefault="00301823" w:rsidP="00EE2908">
      <w:pPr>
        <w:pStyle w:val="PFnormaltext"/>
        <w:numPr>
          <w:ilvl w:val="0"/>
          <w:numId w:val="12"/>
        </w:numPr>
      </w:pPr>
      <w:r w:rsidRPr="005844AE">
        <w:t xml:space="preserve">people who work for </w:t>
      </w:r>
      <w:r w:rsidR="001D390B">
        <w:t>family justice</w:t>
      </w:r>
      <w:r w:rsidR="006A535D" w:rsidRPr="005844AE">
        <w:t xml:space="preserve"> services</w:t>
      </w:r>
      <w:r w:rsidRPr="005844AE">
        <w:t>.</w:t>
      </w:r>
    </w:p>
    <w:p w14:paraId="4A43E0C1" w14:textId="764D70ED" w:rsidR="00301823" w:rsidRDefault="001D309E" w:rsidP="00BF77AD">
      <w:pPr>
        <w:pStyle w:val="PFnormaltext"/>
        <w:spacing w:before="240"/>
      </w:pPr>
      <w:r>
        <w:rPr>
          <w:noProof/>
          <w:lang w:val="en-NZ" w:eastAsia="en-NZ"/>
        </w:rPr>
        <w:drawing>
          <wp:anchor distT="0" distB="0" distL="114300" distR="114300" simplePos="0" relativeHeight="251660287" behindDoc="1" locked="0" layoutInCell="1" allowOverlap="1" wp14:anchorId="0BBCE7D1" wp14:editId="6EE923F3">
            <wp:simplePos x="0" y="0"/>
            <wp:positionH relativeFrom="margin">
              <wp:posOffset>318278</wp:posOffset>
            </wp:positionH>
            <wp:positionV relativeFrom="paragraph">
              <wp:posOffset>118745</wp:posOffset>
            </wp:positionV>
            <wp:extent cx="1234440" cy="1600200"/>
            <wp:effectExtent l="0" t="0" r="381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thinking-bubbl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6B0">
        <w:rPr>
          <w:noProof/>
          <w:lang w:val="en-NZ" w:eastAsia="en-NZ"/>
        </w:rPr>
        <w:drawing>
          <wp:anchor distT="0" distB="0" distL="114300" distR="114300" simplePos="0" relativeHeight="251801600" behindDoc="1" locked="0" layoutInCell="1" allowOverlap="1" wp14:anchorId="3BA096F0" wp14:editId="01150B88">
            <wp:simplePos x="0" y="0"/>
            <wp:positionH relativeFrom="margin">
              <wp:posOffset>699949</wp:posOffset>
            </wp:positionH>
            <wp:positionV relativeFrom="paragraph">
              <wp:posOffset>351155</wp:posOffset>
            </wp:positionV>
            <wp:extent cx="673735" cy="481330"/>
            <wp:effectExtent l="0" t="0" r="0" b="0"/>
            <wp:wrapNone/>
            <wp:docPr id="49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2225C" w14:textId="1252B053" w:rsidR="002E3B14" w:rsidRDefault="00AA1503" w:rsidP="00BF77AD">
      <w:pPr>
        <w:pStyle w:val="PFnormaltext"/>
        <w:spacing w:before="240"/>
      </w:pPr>
      <w:r>
        <w:t>I</w:t>
      </w:r>
      <w:r w:rsidR="002E3B14" w:rsidRPr="002E3B14">
        <w:t xml:space="preserve">n </w:t>
      </w:r>
      <w:r w:rsidR="002E3B14" w:rsidRPr="000D02B9">
        <w:rPr>
          <w:b/>
        </w:rPr>
        <w:t xml:space="preserve">February </w:t>
      </w:r>
      <w:r w:rsidR="002E3B14" w:rsidRPr="000D02B9">
        <w:t>and</w:t>
      </w:r>
      <w:r w:rsidR="002E3B14" w:rsidRPr="000D02B9">
        <w:rPr>
          <w:b/>
        </w:rPr>
        <w:t xml:space="preserve"> </w:t>
      </w:r>
      <w:proofErr w:type="gramStart"/>
      <w:r w:rsidR="002E3B14" w:rsidRPr="000D02B9">
        <w:rPr>
          <w:b/>
        </w:rPr>
        <w:t>March 2019</w:t>
      </w:r>
      <w:proofErr w:type="gramEnd"/>
      <w:r w:rsidR="006A535D">
        <w:t xml:space="preserve"> we asked people to look at our ideas for making family justice services better. </w:t>
      </w:r>
    </w:p>
    <w:p w14:paraId="66641AFF" w14:textId="484FD242" w:rsidR="005844AE" w:rsidRDefault="005844AE">
      <w:pPr>
        <w:rPr>
          <w:rFonts w:ascii="Arial" w:eastAsia="Calibri" w:hAnsi="Arial" w:cs="Arial"/>
          <w:sz w:val="32"/>
          <w:lang w:val="en-IE"/>
        </w:rPr>
      </w:pPr>
    </w:p>
    <w:p w14:paraId="296C8C11" w14:textId="3166A2D0" w:rsidR="006A535D" w:rsidRDefault="006A7E96" w:rsidP="00BF77AD">
      <w:pPr>
        <w:pStyle w:val="PFnormaltext"/>
        <w:spacing w:before="240"/>
      </w:pPr>
      <w:r w:rsidRPr="006A7E96">
        <w:rPr>
          <w:noProof/>
          <w:lang w:val="en-NZ" w:eastAsia="en-NZ"/>
        </w:rPr>
        <w:drawing>
          <wp:anchor distT="0" distB="0" distL="114300" distR="114300" simplePos="0" relativeHeight="251816960" behindDoc="0" locked="0" layoutInCell="1" allowOverlap="1" wp14:anchorId="0266CBFC" wp14:editId="1F680366">
            <wp:simplePos x="0" y="0"/>
            <wp:positionH relativeFrom="margin">
              <wp:posOffset>73803</wp:posOffset>
            </wp:positionH>
            <wp:positionV relativeFrom="paragraph">
              <wp:posOffset>24130</wp:posOffset>
            </wp:positionV>
            <wp:extent cx="1578231" cy="1249680"/>
            <wp:effectExtent l="0" t="0" r="3175" b="7620"/>
            <wp:wrapNone/>
            <wp:docPr id="6" name="Picture 6" descr="C:\Users\Dell User\Desktop\Easy Read Images\Easy Read Images\Free usage\meeting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User\Desktop\Easy Read Images\Easy Read Images\Free usage\meeting_group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31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17">
        <w:t>We also:</w:t>
      </w:r>
    </w:p>
    <w:p w14:paraId="44464370" w14:textId="398BFCEF" w:rsidR="000F73B3" w:rsidRDefault="000F73B3" w:rsidP="00EE2908">
      <w:pPr>
        <w:pStyle w:val="PFnormaltext"/>
        <w:numPr>
          <w:ilvl w:val="0"/>
          <w:numId w:val="13"/>
        </w:numPr>
        <w:spacing w:after="0"/>
      </w:pPr>
      <w:r w:rsidRPr="005844AE">
        <w:t>talked to</w:t>
      </w:r>
      <w:r w:rsidR="001D390B">
        <w:t xml:space="preserve"> other</w:t>
      </w:r>
      <w:r w:rsidRPr="005844AE">
        <w:t xml:space="preserve"> people who know a lot about </w:t>
      </w:r>
      <w:r w:rsidR="001D390B">
        <w:t>family justice services</w:t>
      </w:r>
    </w:p>
    <w:p w14:paraId="569602AB" w14:textId="22E216B3" w:rsidR="005844AE" w:rsidRPr="005844AE" w:rsidRDefault="005844AE" w:rsidP="005844AE">
      <w:pPr>
        <w:pStyle w:val="PFnormaltext"/>
        <w:spacing w:after="0"/>
      </w:pPr>
    </w:p>
    <w:p w14:paraId="062F12FC" w14:textId="55F548D8" w:rsidR="001D390B" w:rsidRPr="002631C9" w:rsidRDefault="00071326" w:rsidP="00EE2908">
      <w:pPr>
        <w:pStyle w:val="PFnormaltext"/>
        <w:numPr>
          <w:ilvl w:val="0"/>
          <w:numId w:val="13"/>
        </w:numPr>
      </w:pPr>
      <w:r w:rsidRPr="00762871">
        <w:rPr>
          <w:noProof/>
          <w:lang w:val="en-NZ" w:eastAsia="en-NZ"/>
        </w:rPr>
        <w:drawing>
          <wp:anchor distT="0" distB="0" distL="114300" distR="114300" simplePos="0" relativeHeight="251707392" behindDoc="1" locked="0" layoutInCell="1" allowOverlap="1" wp14:anchorId="0AC2A4F0" wp14:editId="74573339">
            <wp:simplePos x="0" y="0"/>
            <wp:positionH relativeFrom="column">
              <wp:posOffset>272558</wp:posOffset>
            </wp:positionH>
            <wp:positionV relativeFrom="paragraph">
              <wp:posOffset>15875</wp:posOffset>
            </wp:positionV>
            <wp:extent cx="1036320" cy="1036320"/>
            <wp:effectExtent l="0" t="0" r="0" b="0"/>
            <wp:wrapNone/>
            <wp:docPr id="13" name="Picture 13" descr="C:\Users\tepuu\Desktop\People First\Easy Read Images\Easy Read Images\Change pics\information-look-in-section reading re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puu\Desktop\People First\Easy Read Images\Easy Read Images\Change pics\information-look-in-section reading research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17" w:rsidRPr="005844AE">
        <w:t xml:space="preserve">looked at </w:t>
      </w:r>
      <w:r w:rsidR="002631C9" w:rsidRPr="002631C9">
        <w:t>information that</w:t>
      </w:r>
      <w:r w:rsidR="00681C17" w:rsidRPr="002631C9">
        <w:t xml:space="preserve"> other</w:t>
      </w:r>
      <w:r w:rsidR="00681C17" w:rsidRPr="005844AE">
        <w:t xml:space="preserve"> people</w:t>
      </w:r>
      <w:r w:rsidR="002631C9">
        <w:t xml:space="preserve"> </w:t>
      </w:r>
      <w:r w:rsidR="00D24A88">
        <w:t>had</w:t>
      </w:r>
      <w:r w:rsidR="002631C9">
        <w:t xml:space="preserve"> collected about family justice services.</w:t>
      </w:r>
      <w:bookmarkStart w:id="7" w:name="_Toc9540241"/>
    </w:p>
    <w:p w14:paraId="42AFCBF9" w14:textId="707CFE27" w:rsidR="004A4AD0" w:rsidRDefault="00AA68BE" w:rsidP="000841E4">
      <w:pPr>
        <w:pStyle w:val="PFheading1"/>
      </w:pPr>
      <w:proofErr w:type="spellStart"/>
      <w:r>
        <w:lastRenderedPageBreak/>
        <w:t>Our</w:t>
      </w:r>
      <w:proofErr w:type="spellEnd"/>
      <w:r>
        <w:t xml:space="preserve">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report</w:t>
      </w:r>
      <w:bookmarkEnd w:id="7"/>
      <w:proofErr w:type="spellEnd"/>
    </w:p>
    <w:p w14:paraId="6D30F9ED" w14:textId="528EA0D1" w:rsidR="008473CA" w:rsidRDefault="009974E4" w:rsidP="00D24A88">
      <w:pPr>
        <w:pStyle w:val="PFnormaltext"/>
      </w:pPr>
      <w:r w:rsidRPr="009974E4">
        <w:rPr>
          <w:noProof/>
          <w:lang w:val="en-NZ" w:eastAsia="en-NZ"/>
        </w:rPr>
        <w:drawing>
          <wp:anchor distT="0" distB="0" distL="114300" distR="114300" simplePos="0" relativeHeight="251812864" behindDoc="1" locked="0" layoutInCell="1" allowOverlap="1" wp14:anchorId="0E8D382D" wp14:editId="50550EE0">
            <wp:simplePos x="0" y="0"/>
            <wp:positionH relativeFrom="column">
              <wp:posOffset>337185</wp:posOffset>
            </wp:positionH>
            <wp:positionV relativeFrom="paragraph">
              <wp:posOffset>295358</wp:posOffset>
            </wp:positionV>
            <wp:extent cx="1727200" cy="1221105"/>
            <wp:effectExtent l="0" t="0" r="0" b="0"/>
            <wp:wrapNone/>
            <wp:docPr id="5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t="-12482" r="-18" b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0FD93" w14:textId="1597188E" w:rsidR="003F7BC8" w:rsidRDefault="009974E4" w:rsidP="008473CA">
      <w:pPr>
        <w:pStyle w:val="PFnormaltext"/>
      </w:pPr>
      <w:r w:rsidRPr="009974E4">
        <w:rPr>
          <w:noProof/>
          <w:lang w:val="en-NZ" w:eastAsia="en-NZ"/>
        </w:rPr>
        <w:drawing>
          <wp:anchor distT="0" distB="0" distL="114300" distR="114300" simplePos="0" relativeHeight="251811840" behindDoc="1" locked="0" layoutInCell="1" allowOverlap="1" wp14:anchorId="6978DCF6" wp14:editId="6A287EAA">
            <wp:simplePos x="0" y="0"/>
            <wp:positionH relativeFrom="column">
              <wp:posOffset>99060</wp:posOffset>
            </wp:positionH>
            <wp:positionV relativeFrom="paragraph">
              <wp:posOffset>24213</wp:posOffset>
            </wp:positionV>
            <wp:extent cx="1053404" cy="1069825"/>
            <wp:effectExtent l="0" t="0" r="0" b="0"/>
            <wp:wrapNone/>
            <wp:docPr id="54" name="Picture 54" descr="C:\Users\tepuu\Desktop\People First\Easy Read Images\Easy Read Images\Photosymbols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uu\Desktop\People First\Easy Read Images\Easy Read Images\Photosymbols\Repor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04" cy="106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C8">
        <w:t xml:space="preserve">This book </w:t>
      </w:r>
      <w:r w:rsidR="001D390B">
        <w:t>has information about</w:t>
      </w:r>
      <w:r w:rsidR="003F7BC8">
        <w:t xml:space="preserve"> our report.</w:t>
      </w:r>
    </w:p>
    <w:p w14:paraId="5A3CA946" w14:textId="77777777" w:rsidR="003F7BC8" w:rsidRDefault="003F7BC8" w:rsidP="00BF77AD">
      <w:pPr>
        <w:pStyle w:val="PFnormaltext"/>
        <w:spacing w:before="240"/>
      </w:pPr>
    </w:p>
    <w:p w14:paraId="6436B719" w14:textId="40F324C9" w:rsidR="003F7BC8" w:rsidRDefault="009974E4" w:rsidP="00BF77AD">
      <w:pPr>
        <w:pStyle w:val="PFnormaltext"/>
        <w:spacing w:before="240"/>
      </w:pPr>
      <w:r>
        <w:rPr>
          <w:noProof/>
          <w:lang w:val="en-NZ" w:eastAsia="en-NZ"/>
        </w:rPr>
        <w:drawing>
          <wp:anchor distT="0" distB="0" distL="114300" distR="114300" simplePos="0" relativeHeight="251803648" behindDoc="1" locked="0" layoutInCell="1" allowOverlap="1" wp14:anchorId="7855AFBC" wp14:editId="2E90310D">
            <wp:simplePos x="0" y="0"/>
            <wp:positionH relativeFrom="margin">
              <wp:posOffset>25483</wp:posOffset>
            </wp:positionH>
            <wp:positionV relativeFrom="paragraph">
              <wp:posOffset>217170</wp:posOffset>
            </wp:positionV>
            <wp:extent cx="1636684" cy="1020417"/>
            <wp:effectExtent l="0" t="0" r="0" b="889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84" cy="10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90B">
        <w:rPr>
          <w:noProof/>
          <w:lang w:val="en-NZ" w:eastAsia="en-NZ"/>
        </w:rPr>
        <w:t>This book has</w:t>
      </w:r>
      <w:r w:rsidR="000D02B9">
        <w:t xml:space="preserve"> </w:t>
      </w:r>
      <w:r w:rsidR="000D02B9" w:rsidRPr="000D02B9">
        <w:rPr>
          <w:b/>
        </w:rPr>
        <w:t>some</w:t>
      </w:r>
      <w:r w:rsidR="003F7BC8" w:rsidRPr="003F7BC8">
        <w:t xml:space="preserve"> </w:t>
      </w:r>
      <w:r w:rsidR="003F7BC8">
        <w:t>information about:</w:t>
      </w:r>
    </w:p>
    <w:p w14:paraId="221B1DAA" w14:textId="7F4F21DF" w:rsidR="004A4AD0" w:rsidRDefault="004A4AD0" w:rsidP="00EE2908">
      <w:pPr>
        <w:pStyle w:val="PFnormaltext"/>
        <w:numPr>
          <w:ilvl w:val="0"/>
          <w:numId w:val="14"/>
        </w:numPr>
        <w:spacing w:after="0"/>
      </w:pPr>
      <w:r w:rsidRPr="005844AE">
        <w:t>the changes that happened</w:t>
      </w:r>
      <w:r w:rsidR="003F7BC8" w:rsidRPr="005844AE">
        <w:t xml:space="preserve"> </w:t>
      </w:r>
      <w:r w:rsidRPr="005844AE">
        <w:t>in 2014</w:t>
      </w:r>
    </w:p>
    <w:p w14:paraId="054DC599" w14:textId="7971E9A1" w:rsidR="005844AE" w:rsidRPr="005844AE" w:rsidRDefault="009974E4" w:rsidP="005844AE">
      <w:pPr>
        <w:pStyle w:val="PFnormaltext"/>
        <w:spacing w:after="0"/>
      </w:pPr>
      <w:r w:rsidRPr="009974E4">
        <w:rPr>
          <w:noProof/>
          <w:lang w:val="en-NZ" w:eastAsia="en-NZ"/>
        </w:rPr>
        <w:drawing>
          <wp:anchor distT="0" distB="0" distL="114300" distR="114300" simplePos="0" relativeHeight="251809792" behindDoc="0" locked="0" layoutInCell="1" allowOverlap="1" wp14:anchorId="3FB70390" wp14:editId="6CB68BC6">
            <wp:simplePos x="0" y="0"/>
            <wp:positionH relativeFrom="margin">
              <wp:posOffset>963847</wp:posOffset>
            </wp:positionH>
            <wp:positionV relativeFrom="paragraph">
              <wp:posOffset>230505</wp:posOffset>
            </wp:positionV>
            <wp:extent cx="636105" cy="788830"/>
            <wp:effectExtent l="0" t="0" r="0" b="0"/>
            <wp:wrapNone/>
            <wp:docPr id="53" name="Picture 53" descr="C:\Users\Dell User\Desktop\Easy Read Images\Easy Read Images\Change pics\thumbs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 User\Desktop\Easy Read Images\Easy Read Images\Change pics\thumbs-up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5" cy="7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232F6" w14:textId="221CC2EC" w:rsidR="004A4AD0" w:rsidRDefault="009974E4" w:rsidP="00EE2908">
      <w:pPr>
        <w:pStyle w:val="PFnormaltext"/>
        <w:numPr>
          <w:ilvl w:val="0"/>
          <w:numId w:val="14"/>
        </w:numPr>
        <w:spacing w:after="0"/>
      </w:pPr>
      <w:r w:rsidRPr="009974E4">
        <w:rPr>
          <w:noProof/>
          <w:lang w:val="en-NZ" w:eastAsia="en-NZ"/>
        </w:rPr>
        <w:drawing>
          <wp:anchor distT="0" distB="0" distL="114300" distR="114300" simplePos="0" relativeHeight="251807744" behindDoc="0" locked="0" layoutInCell="1" allowOverlap="1" wp14:anchorId="17F210DB" wp14:editId="321D12C8">
            <wp:simplePos x="0" y="0"/>
            <wp:positionH relativeFrom="margin">
              <wp:posOffset>194862</wp:posOffset>
            </wp:positionH>
            <wp:positionV relativeFrom="paragraph">
              <wp:posOffset>26035</wp:posOffset>
            </wp:positionV>
            <wp:extent cx="672433" cy="696157"/>
            <wp:effectExtent l="0" t="0" r="0" b="8890"/>
            <wp:wrapNone/>
            <wp:docPr id="52" name="Picture 52" descr="C:\Users\Dell User\Desktop\Easy Read Images\Easy Read Images\Change pics\thumbs-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User\Desktop\Easy Read Images\Easy Read Images\Change pics\thumbs-dow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3" cy="69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BC8" w:rsidRPr="005844AE">
        <w:t>how family justice services are working</w:t>
      </w:r>
    </w:p>
    <w:p w14:paraId="5089B992" w14:textId="1AAA4DC7" w:rsidR="005844AE" w:rsidRPr="005844AE" w:rsidRDefault="009974E4" w:rsidP="005844AE">
      <w:pPr>
        <w:pStyle w:val="PFnormaltext"/>
        <w:spacing w:after="0"/>
      </w:pPr>
      <w:r w:rsidRPr="005844AE">
        <w:rPr>
          <w:noProof/>
          <w:lang w:val="en-NZ" w:eastAsia="en-NZ"/>
        </w:rPr>
        <w:drawing>
          <wp:anchor distT="0" distB="0" distL="114300" distR="114300" simplePos="0" relativeHeight="251805696" behindDoc="1" locked="0" layoutInCell="1" allowOverlap="1" wp14:anchorId="15BC4606" wp14:editId="20665335">
            <wp:simplePos x="0" y="0"/>
            <wp:positionH relativeFrom="margin">
              <wp:posOffset>130175</wp:posOffset>
            </wp:positionH>
            <wp:positionV relativeFrom="paragraph">
              <wp:posOffset>149943</wp:posOffset>
            </wp:positionV>
            <wp:extent cx="1510665" cy="121983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0E457" w14:textId="7B0BE868" w:rsidR="004A4AD0" w:rsidRPr="005844AE" w:rsidRDefault="003F7BC8" w:rsidP="00EE2908">
      <w:pPr>
        <w:pStyle w:val="PFnormaltext"/>
        <w:numPr>
          <w:ilvl w:val="0"/>
          <w:numId w:val="14"/>
        </w:numPr>
      </w:pPr>
      <w:r w:rsidRPr="005844AE">
        <w:t xml:space="preserve">what needs to change so that family justice services work better. </w:t>
      </w:r>
    </w:p>
    <w:p w14:paraId="0D64B054" w14:textId="0589C2B5" w:rsidR="004A4AD0" w:rsidRDefault="004A4AD0" w:rsidP="00BF77AD">
      <w:pPr>
        <w:pStyle w:val="PFnormaltext"/>
        <w:spacing w:before="240"/>
      </w:pPr>
    </w:p>
    <w:p w14:paraId="0A68D12B" w14:textId="5389BCA9" w:rsidR="009974E4" w:rsidRDefault="009974E4">
      <w:pPr>
        <w:rPr>
          <w:rFonts w:ascii="Arial" w:eastAsia="Calibri" w:hAnsi="Arial" w:cs="Arial"/>
          <w:sz w:val="32"/>
          <w:lang w:val="en-IE"/>
        </w:rPr>
      </w:pPr>
      <w:r w:rsidRPr="004E74AE">
        <w:rPr>
          <w:noProof/>
          <w:lang w:val="en-NZ" w:eastAsia="en-NZ"/>
        </w:rPr>
        <w:drawing>
          <wp:anchor distT="0" distB="0" distL="114300" distR="114300" simplePos="0" relativeHeight="251713536" behindDoc="1" locked="0" layoutInCell="1" allowOverlap="1" wp14:anchorId="3655D8AC" wp14:editId="1092D5D9">
            <wp:simplePos x="0" y="0"/>
            <wp:positionH relativeFrom="column">
              <wp:posOffset>370122</wp:posOffset>
            </wp:positionH>
            <wp:positionV relativeFrom="paragraph">
              <wp:posOffset>4051300</wp:posOffset>
            </wp:positionV>
            <wp:extent cx="1129030" cy="1146810"/>
            <wp:effectExtent l="0" t="0" r="0" b="0"/>
            <wp:wrapNone/>
            <wp:docPr id="17" name="Picture 17" descr="C:\Users\tepuu\Desktop\People First\Easy Read Images\Easy Read Images\Photosymbols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puu\Desktop\People First\Easy Read Images\Easy Read Images\Photosymbols\Repo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ACD4E5F" w14:textId="21047421" w:rsidR="008734B7" w:rsidRDefault="00A5690F" w:rsidP="00D24A88">
      <w:pPr>
        <w:pStyle w:val="PFnormaltext"/>
      </w:pPr>
      <w:r w:rsidRPr="00A5690F">
        <w:rPr>
          <w:noProof/>
          <w:lang w:val="en-NZ" w:eastAsia="en-NZ"/>
        </w:rPr>
        <w:lastRenderedPageBreak/>
        <w:drawing>
          <wp:anchor distT="0" distB="0" distL="114300" distR="114300" simplePos="0" relativeHeight="251814912" behindDoc="0" locked="0" layoutInCell="1" allowOverlap="1" wp14:anchorId="5252B3E0" wp14:editId="6C22A525">
            <wp:simplePos x="0" y="0"/>
            <wp:positionH relativeFrom="margin">
              <wp:posOffset>304800</wp:posOffset>
            </wp:positionH>
            <wp:positionV relativeFrom="paragraph">
              <wp:posOffset>-55418</wp:posOffset>
            </wp:positionV>
            <wp:extent cx="1036797" cy="1052945"/>
            <wp:effectExtent l="0" t="0" r="0" b="0"/>
            <wp:wrapNone/>
            <wp:docPr id="56" name="Picture 56" descr="C:\Users\Dell User\Desktop\Easy Read Images\Easy Read Images\Photosymbols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User\Desktop\Easy Read Images\Easy Read Images\Photosymbols\Repor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21" cy="1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 w:rsidRPr="004B3D47">
        <w:t xml:space="preserve">If you want to </w:t>
      </w:r>
      <w:r w:rsidR="003F7BC8">
        <w:t xml:space="preserve">see our </w:t>
      </w:r>
      <w:r w:rsidR="00AA68BE">
        <w:rPr>
          <w:b/>
        </w:rPr>
        <w:t>full</w:t>
      </w:r>
      <w:r w:rsidR="003F7BC8" w:rsidRPr="003F7BC8">
        <w:rPr>
          <w:b/>
        </w:rPr>
        <w:t xml:space="preserve"> </w:t>
      </w:r>
      <w:proofErr w:type="gramStart"/>
      <w:r w:rsidR="003F7BC8" w:rsidRPr="003F7BC8">
        <w:rPr>
          <w:b/>
        </w:rPr>
        <w:t>report</w:t>
      </w:r>
      <w:proofErr w:type="gramEnd"/>
      <w:r w:rsidR="003F7BC8" w:rsidRPr="003F7BC8">
        <w:rPr>
          <w:b/>
        </w:rPr>
        <w:t xml:space="preserve"> </w:t>
      </w:r>
      <w:r w:rsidR="004A4AD0" w:rsidRPr="004B3D47">
        <w:t xml:space="preserve">you can </w:t>
      </w:r>
      <w:r w:rsidR="003F7BC8">
        <w:t>go to</w:t>
      </w:r>
      <w:r w:rsidR="004A4AD0" w:rsidRPr="004B3D47">
        <w:t xml:space="preserve"> this website:</w:t>
      </w:r>
    </w:p>
    <w:p w14:paraId="42E7DB72" w14:textId="6F56846F" w:rsidR="00D24A88" w:rsidRDefault="00D24A88" w:rsidP="00D24A88">
      <w:pPr>
        <w:pStyle w:val="PFnormaltext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5237901" wp14:editId="082668F1">
                <wp:simplePos x="0" y="0"/>
                <wp:positionH relativeFrom="margin">
                  <wp:posOffset>2008909</wp:posOffset>
                </wp:positionH>
                <wp:positionV relativeFrom="paragraph">
                  <wp:posOffset>224905</wp:posOffset>
                </wp:positionV>
                <wp:extent cx="3879273" cy="1787237"/>
                <wp:effectExtent l="0" t="0" r="26035" b="22860"/>
                <wp:wrapNone/>
                <wp:docPr id="1351" name="Rectangle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273" cy="178723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68AC0" id="Rectangle 1351" o:spid="_x0000_s1026" style="position:absolute;margin-left:158.2pt;margin-top:17.7pt;width:305.45pt;height:1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" fillcolor="#4472c4" strokecolor="#2f528f" strokeweight="1pt">
                <v:fill opacity="19789f"/>
                <w10:wrap anchorx="margin"/>
              </v:rect>
            </w:pict>
          </mc:Fallback>
        </mc:AlternateContent>
      </w:r>
    </w:p>
    <w:p w14:paraId="11B2FCE8" w14:textId="6FD2F1DB" w:rsidR="00A5690F" w:rsidRPr="00D24A88" w:rsidRDefault="00D24A88" w:rsidP="00D24A88">
      <w:pPr>
        <w:pStyle w:val="PFnormaltext"/>
      </w:pPr>
      <w:r w:rsidRPr="00D24A88">
        <w:rPr>
          <w:b/>
          <w:noProof/>
          <w:lang w:val="en-NZ" w:eastAsia="en-NZ"/>
        </w:rPr>
        <w:drawing>
          <wp:anchor distT="0" distB="0" distL="114300" distR="114300" simplePos="0" relativeHeight="252235776" behindDoc="1" locked="0" layoutInCell="1" allowOverlap="1" wp14:anchorId="56A77036" wp14:editId="449499A0">
            <wp:simplePos x="0" y="0"/>
            <wp:positionH relativeFrom="column">
              <wp:posOffset>298335</wp:posOffset>
            </wp:positionH>
            <wp:positionV relativeFrom="paragraph">
              <wp:posOffset>83820</wp:posOffset>
            </wp:positionV>
            <wp:extent cx="1069975" cy="1113790"/>
            <wp:effectExtent l="0" t="0" r="0" b="0"/>
            <wp:wrapNone/>
            <wp:docPr id="1349" name="Picture 1349" descr="C:\Users\tepuu\Desktop\People First\Easy Read Images\Easy Read Images\Photosymbols\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epuu\Desktop\People First\Easy Read Images\Easy Read Images\Photosymbols\Websit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A88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673600" behindDoc="1" locked="0" layoutInCell="1" allowOverlap="1" wp14:anchorId="002E2DA2" wp14:editId="13D6722F">
            <wp:simplePos x="0" y="0"/>
            <wp:positionH relativeFrom="column">
              <wp:posOffset>-87110</wp:posOffset>
            </wp:positionH>
            <wp:positionV relativeFrom="paragraph">
              <wp:posOffset>1315720</wp:posOffset>
            </wp:positionV>
            <wp:extent cx="2005330" cy="1417955"/>
            <wp:effectExtent l="0" t="0" r="0" b="0"/>
            <wp:wrapNone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t="-12482" r="-18" b="12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5" w:tgtFrame="_blank" w:history="1">
        <w:r w:rsidRPr="00D24A88">
          <w:rPr>
            <w:rStyle w:val="Hyperlink"/>
            <w:color w:val="auto"/>
            <w:u w:val="none"/>
          </w:rPr>
          <w:t>https://www.justice.govt.nz/assets/Documents/Publications/family-justice-reforms-final-report-independent-panel.pdf</w:t>
        </w:r>
      </w:hyperlink>
      <w:r w:rsidR="00625046">
        <w:rPr>
          <w:rStyle w:val="Hyperlink"/>
          <w:color w:val="auto"/>
          <w:u w:val="none"/>
        </w:rPr>
        <w:t xml:space="preserve"> </w:t>
      </w:r>
    </w:p>
    <w:p w14:paraId="614473C4" w14:textId="162B52AF" w:rsidR="004A4AD0" w:rsidRPr="008734B7" w:rsidRDefault="00D24A88" w:rsidP="00BF77AD">
      <w:pPr>
        <w:pStyle w:val="PFnormaltext"/>
        <w:spacing w:before="240"/>
      </w:pPr>
      <w:r w:rsidRPr="004B3D47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5B990" wp14:editId="24E72D7F">
                <wp:simplePos x="0" y="0"/>
                <wp:positionH relativeFrom="column">
                  <wp:posOffset>955386</wp:posOffset>
                </wp:positionH>
                <wp:positionV relativeFrom="paragraph">
                  <wp:posOffset>240896</wp:posOffset>
                </wp:positionV>
                <wp:extent cx="484909" cy="540327"/>
                <wp:effectExtent l="0" t="0" r="0" b="0"/>
                <wp:wrapNone/>
                <wp:docPr id="1456" name="Multiply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909" cy="540327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70A2C" id="Multiply 1456" o:spid="_x0000_s1026" style="position:absolute;margin-left:75.25pt;margin-top:18.95pt;width:38.2pt;height:4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4909,54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" path="m74022,167861l158904,91685r83551,93100l326005,91685r84882,76176l319076,270164r91811,102302l326005,448642,242455,355542r-83551,93100l74022,372466,165833,270164,74022,167861xe" fillcolor="red" strokecolor="#41719c" strokeweight="1pt">
                <v:stroke joinstyle="miter"/>
                <v:path arrowok="t" o:connecttype="custom" o:connectlocs="74022,167861;158904,91685;242455,184785;326005,91685;410887,167861;319076,270164;410887,372466;326005,448642;242455,355542;158904,448642;74022,372466;165833,270164;74022,167861" o:connectangles="0,0,0,0,0,0,0,0,0,0,0,0,0"/>
              </v:shape>
            </w:pict>
          </mc:Fallback>
        </mc:AlternateContent>
      </w:r>
    </w:p>
    <w:p w14:paraId="1A1A1DB7" w14:textId="45420127" w:rsidR="003F7BC8" w:rsidRDefault="003F7BC8" w:rsidP="00BF77AD">
      <w:pPr>
        <w:pStyle w:val="PFnormaltext"/>
        <w:spacing w:before="240"/>
        <w:rPr>
          <w:rFonts w:eastAsia="Times New Roman"/>
          <w:lang w:val="en-NZ"/>
        </w:rPr>
      </w:pPr>
      <w:r>
        <w:rPr>
          <w:rFonts w:eastAsia="Times New Roman"/>
          <w:lang w:val="en-NZ"/>
        </w:rPr>
        <w:t xml:space="preserve">The report is </w:t>
      </w:r>
      <w:r w:rsidRPr="00625046">
        <w:rPr>
          <w:rFonts w:eastAsia="Times New Roman"/>
          <w:b/>
          <w:lang w:val="en-NZ"/>
        </w:rPr>
        <w:t>not</w:t>
      </w:r>
      <w:r>
        <w:rPr>
          <w:rFonts w:eastAsia="Times New Roman"/>
          <w:lang w:val="en-NZ"/>
        </w:rPr>
        <w:t xml:space="preserve"> in Easy Read. </w:t>
      </w:r>
    </w:p>
    <w:p w14:paraId="76F2C474" w14:textId="6E2A8133" w:rsidR="003F7BC8" w:rsidRDefault="00A5690F" w:rsidP="00BF77AD">
      <w:pPr>
        <w:pStyle w:val="PFnormaltext"/>
        <w:spacing w:before="240"/>
        <w:rPr>
          <w:rFonts w:eastAsia="Times New Roman"/>
          <w:lang w:val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5584" behindDoc="0" locked="0" layoutInCell="1" allowOverlap="1" wp14:anchorId="3FF9B367" wp14:editId="53C9325C">
            <wp:simplePos x="0" y="0"/>
            <wp:positionH relativeFrom="margin">
              <wp:posOffset>179185</wp:posOffset>
            </wp:positionH>
            <wp:positionV relativeFrom="paragraph">
              <wp:posOffset>495300</wp:posOffset>
            </wp:positionV>
            <wp:extent cx="1468582" cy="1004951"/>
            <wp:effectExtent l="0" t="0" r="0" b="5080"/>
            <wp:wrapNone/>
            <wp:docPr id="21" name="Picture 7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82" cy="10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78136" w14:textId="16335C1E" w:rsidR="004A4AD0" w:rsidRPr="004B3D47" w:rsidRDefault="004A4AD0" w:rsidP="00BF77AD">
      <w:pPr>
        <w:pStyle w:val="PFnormaltext"/>
        <w:spacing w:before="240"/>
        <w:rPr>
          <w:rFonts w:eastAsia="Times New Roman"/>
          <w:lang w:val="en-NZ"/>
        </w:rPr>
      </w:pPr>
      <w:r w:rsidRPr="004B3D47">
        <w:rPr>
          <w:rFonts w:eastAsia="Times New Roman"/>
          <w:lang w:val="en-NZ"/>
        </w:rPr>
        <w:t xml:space="preserve">You </w:t>
      </w:r>
      <w:r w:rsidR="00625046">
        <w:rPr>
          <w:rFonts w:eastAsia="Times New Roman"/>
          <w:lang w:val="en-NZ"/>
        </w:rPr>
        <w:t>may</w:t>
      </w:r>
      <w:r w:rsidRPr="004B3D47">
        <w:rPr>
          <w:rFonts w:eastAsia="Times New Roman"/>
          <w:lang w:val="en-NZ"/>
        </w:rPr>
        <w:t xml:space="preserve"> need </w:t>
      </w:r>
      <w:r w:rsidR="00625046">
        <w:rPr>
          <w:rFonts w:eastAsia="Times New Roman"/>
          <w:lang w:val="en-NZ"/>
        </w:rPr>
        <w:t xml:space="preserve">to ask someone to assist you </w:t>
      </w:r>
      <w:r w:rsidRPr="004B3D47">
        <w:rPr>
          <w:rFonts w:eastAsia="Times New Roman"/>
          <w:lang w:val="en-NZ"/>
        </w:rPr>
        <w:t xml:space="preserve">to read </w:t>
      </w:r>
      <w:r w:rsidR="003F7BC8">
        <w:rPr>
          <w:rFonts w:eastAsia="Times New Roman"/>
          <w:lang w:val="en-NZ"/>
        </w:rPr>
        <w:t>it</w:t>
      </w:r>
      <w:r w:rsidRPr="004B3D47">
        <w:rPr>
          <w:rFonts w:eastAsia="Times New Roman"/>
          <w:lang w:val="en-NZ"/>
        </w:rPr>
        <w:t xml:space="preserve">. </w:t>
      </w:r>
    </w:p>
    <w:p w14:paraId="2E2BB047" w14:textId="77777777" w:rsidR="001D309E" w:rsidRDefault="00663BA7" w:rsidP="001D3773">
      <w:pPr>
        <w:pStyle w:val="PFheading1"/>
        <w:spacing w:line="360" w:lineRule="auto"/>
      </w:pPr>
      <w:r>
        <w:br w:type="page"/>
      </w:r>
      <w:bookmarkStart w:id="8" w:name="_Toc9540242"/>
      <w:proofErr w:type="spellStart"/>
      <w:r w:rsidR="00BA31BA">
        <w:lastRenderedPageBreak/>
        <w:t>The</w:t>
      </w:r>
      <w:proofErr w:type="spellEnd"/>
      <w:r w:rsidR="00BA31BA">
        <w:t xml:space="preserve"> </w:t>
      </w:r>
      <w:proofErr w:type="spellStart"/>
      <w:r w:rsidR="00BA31BA">
        <w:t>words</w:t>
      </w:r>
      <w:proofErr w:type="spellEnd"/>
      <w:r w:rsidR="00BA31BA">
        <w:t xml:space="preserve"> </w:t>
      </w:r>
      <w:proofErr w:type="spellStart"/>
      <w:r w:rsidR="00BA31BA">
        <w:t>we</w:t>
      </w:r>
      <w:proofErr w:type="spellEnd"/>
      <w:r w:rsidR="00BA31BA">
        <w:t xml:space="preserve"> </w:t>
      </w:r>
      <w:proofErr w:type="spellStart"/>
      <w:r w:rsidR="00BA31BA">
        <w:t>use</w:t>
      </w:r>
      <w:bookmarkEnd w:id="8"/>
      <w:proofErr w:type="spellEnd"/>
      <w:r w:rsidR="001D309E">
        <w:t xml:space="preserve"> for </w:t>
      </w:r>
      <w:proofErr w:type="spellStart"/>
      <w:r w:rsidR="001D309E">
        <w:t>people</w:t>
      </w:r>
      <w:proofErr w:type="spellEnd"/>
      <w:r w:rsidR="001D309E">
        <w:t xml:space="preserve"> </w:t>
      </w:r>
      <w:proofErr w:type="spellStart"/>
      <w:r w:rsidR="001D309E">
        <w:t>who</w:t>
      </w:r>
      <w:proofErr w:type="spellEnd"/>
      <w:r w:rsidR="001D309E">
        <w:t xml:space="preserve"> </w:t>
      </w:r>
    </w:p>
    <w:p w14:paraId="4FD4E42F" w14:textId="46546175" w:rsidR="005844AE" w:rsidRDefault="001D309E" w:rsidP="001D3773">
      <w:pPr>
        <w:pStyle w:val="PFheading1"/>
        <w:spacing w:line="360" w:lineRule="auto"/>
      </w:pPr>
      <w:proofErr w:type="spellStart"/>
      <w:r>
        <w:t>look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children</w:t>
      </w:r>
      <w:proofErr w:type="spellEnd"/>
    </w:p>
    <w:p w14:paraId="3542CAAC" w14:textId="2EF6A587" w:rsidR="005844AE" w:rsidRDefault="00D24A88" w:rsidP="00D24A88">
      <w:pPr>
        <w:pStyle w:val="PFnormaltext"/>
      </w:pPr>
      <w:r w:rsidRPr="00543D59">
        <w:rPr>
          <w:noProof/>
          <w:lang w:val="en-NZ" w:eastAsia="en-NZ"/>
        </w:rPr>
        <w:drawing>
          <wp:anchor distT="0" distB="0" distL="114300" distR="114300" simplePos="0" relativeHeight="251738112" behindDoc="1" locked="0" layoutInCell="1" allowOverlap="1" wp14:anchorId="453120B1" wp14:editId="689DC95D">
            <wp:simplePos x="0" y="0"/>
            <wp:positionH relativeFrom="column">
              <wp:posOffset>189115</wp:posOffset>
            </wp:positionH>
            <wp:positionV relativeFrom="paragraph">
              <wp:posOffset>477520</wp:posOffset>
            </wp:positionV>
            <wp:extent cx="1205230" cy="1205230"/>
            <wp:effectExtent l="0" t="0" r="0" b="0"/>
            <wp:wrapNone/>
            <wp:docPr id="30" name="Picture 30" descr="C:\Users\tepuu\Desktop\People First\Easy Read Images\Easy Read Images\Photosymbols\School Wal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puu\Desktop\People First\Easy Read Images\Easy Read Images\Photosymbols\School Walk 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5FC07" w14:textId="600EB305" w:rsidR="00315BA6" w:rsidRDefault="00315BA6" w:rsidP="00315BA6">
      <w:pPr>
        <w:pStyle w:val="PFnormaltext"/>
      </w:pPr>
      <w:r>
        <w:t xml:space="preserve">In our report we used the words </w:t>
      </w:r>
      <w:r w:rsidRPr="00315BA6">
        <w:rPr>
          <w:b/>
        </w:rPr>
        <w:t>parents and whānau</w:t>
      </w:r>
      <w:r>
        <w:rPr>
          <w:b/>
        </w:rPr>
        <w:t xml:space="preserve"> </w:t>
      </w:r>
      <w:r>
        <w:t xml:space="preserve">to talk about </w:t>
      </w:r>
      <w:r w:rsidRPr="00315BA6">
        <w:rPr>
          <w:b/>
        </w:rPr>
        <w:t>all</w:t>
      </w:r>
      <w:r>
        <w:t xml:space="preserve"> the people who look after children.</w:t>
      </w:r>
    </w:p>
    <w:p w14:paraId="098286B1" w14:textId="40CE03E9" w:rsidR="00315BA6" w:rsidRDefault="001D309E" w:rsidP="00315BA6">
      <w:pPr>
        <w:pStyle w:val="PFnormaltext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5DA5709" wp14:editId="0842DBBE">
                <wp:simplePos x="0" y="0"/>
                <wp:positionH relativeFrom="margin">
                  <wp:posOffset>2395220</wp:posOffset>
                </wp:positionH>
                <wp:positionV relativeFrom="paragraph">
                  <wp:posOffset>128385</wp:posOffset>
                </wp:positionV>
                <wp:extent cx="3392149" cy="2050472"/>
                <wp:effectExtent l="0" t="0" r="18415" b="26035"/>
                <wp:wrapNone/>
                <wp:docPr id="1840" name="Rectangle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149" cy="205047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4A72" id="Rectangle 1840" o:spid="_x0000_s1026" style="position:absolute;margin-left:188.6pt;margin-top:10.1pt;width:267.1pt;height:161.45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" fillcolor="#4472c4" strokecolor="#2f528f" strokeweight="1pt">
                <v:fill opacity="19789f"/>
                <w10:wrap anchorx="margin"/>
              </v:rect>
            </w:pict>
          </mc:Fallback>
        </mc:AlternateContent>
      </w:r>
    </w:p>
    <w:p w14:paraId="6F75E839" w14:textId="77777777" w:rsidR="00315BA6" w:rsidRDefault="00C80724" w:rsidP="001D309E">
      <w:pPr>
        <w:pStyle w:val="PFnormaltext"/>
        <w:ind w:left="4320"/>
      </w:pPr>
      <w:r>
        <w:rPr>
          <w:noProof/>
          <w:lang w:val="en-NZ" w:eastAsia="en-NZ"/>
        </w:rPr>
        <w:drawing>
          <wp:anchor distT="0" distB="0" distL="114300" distR="114300" simplePos="0" relativeHeight="251731968" behindDoc="1" locked="0" layoutInCell="1" allowOverlap="1" wp14:anchorId="4A9B4230" wp14:editId="07F4AB2B">
            <wp:simplePos x="0" y="0"/>
            <wp:positionH relativeFrom="column">
              <wp:posOffset>-126365</wp:posOffset>
            </wp:positionH>
            <wp:positionV relativeFrom="paragraph">
              <wp:posOffset>198299</wp:posOffset>
            </wp:positionV>
            <wp:extent cx="1841679" cy="1214053"/>
            <wp:effectExtent l="0" t="0" r="635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79" cy="12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A6" w:rsidRPr="00315BA6">
        <w:rPr>
          <w:b/>
        </w:rPr>
        <w:t>Whānau</w:t>
      </w:r>
      <w:r w:rsidR="00315BA6">
        <w:t xml:space="preserve"> means </w:t>
      </w:r>
      <w:r w:rsidR="00315BA6" w:rsidRPr="001D309E">
        <w:rPr>
          <w:b/>
        </w:rPr>
        <w:t>wider family</w:t>
      </w:r>
      <w:r w:rsidR="00315BA6">
        <w:t>.</w:t>
      </w:r>
    </w:p>
    <w:p w14:paraId="195ACE31" w14:textId="77777777" w:rsidR="00315BA6" w:rsidRDefault="00315BA6" w:rsidP="00D24A88">
      <w:pPr>
        <w:pStyle w:val="PFnormaltext"/>
        <w:spacing w:after="0"/>
        <w:ind w:left="4320"/>
      </w:pPr>
    </w:p>
    <w:p w14:paraId="4BA4EE77" w14:textId="1C067E1B" w:rsidR="00315BA6" w:rsidRDefault="001D390B" w:rsidP="001D309E">
      <w:pPr>
        <w:pStyle w:val="PFnormaltext"/>
        <w:ind w:left="4320"/>
      </w:pPr>
      <w:r w:rsidRPr="00315BA6">
        <w:rPr>
          <w:b/>
        </w:rPr>
        <w:t>Whānau</w:t>
      </w:r>
      <w:r>
        <w:t xml:space="preserve"> is </w:t>
      </w:r>
      <w:r w:rsidR="00315BA6">
        <w:t>more than just parents and children.</w:t>
      </w:r>
    </w:p>
    <w:p w14:paraId="115D1BB5" w14:textId="77777777" w:rsidR="00315BA6" w:rsidRDefault="00543D59" w:rsidP="005844AE">
      <w:pPr>
        <w:pStyle w:val="PFnormaltext"/>
      </w:pPr>
      <w:r w:rsidRPr="00543D59">
        <w:rPr>
          <w:noProof/>
          <w:lang w:val="en-NZ" w:eastAsia="en-NZ"/>
        </w:rPr>
        <w:drawing>
          <wp:anchor distT="0" distB="0" distL="114300" distR="114300" simplePos="0" relativeHeight="251736064" behindDoc="1" locked="0" layoutInCell="1" allowOverlap="1" wp14:anchorId="5C1B2C8B" wp14:editId="50574B5D">
            <wp:simplePos x="0" y="0"/>
            <wp:positionH relativeFrom="column">
              <wp:posOffset>77273</wp:posOffset>
            </wp:positionH>
            <wp:positionV relativeFrom="paragraph">
              <wp:posOffset>193058</wp:posOffset>
            </wp:positionV>
            <wp:extent cx="1275009" cy="1329805"/>
            <wp:effectExtent l="0" t="0" r="1905" b="3810"/>
            <wp:wrapNone/>
            <wp:docPr id="29" name="Picture 29" descr="C:\Users\tepuu\Desktop\People First\Easy Read Images\Easy Read Images\Photosymbols\Mother_Chil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puu\Desktop\People First\Easy Read Images\Easy Read Images\Photosymbols\Mother_Child-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804" cy="13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CA561" w14:textId="77777777" w:rsidR="00315BA6" w:rsidRDefault="006A3C21" w:rsidP="005844AE">
      <w:pPr>
        <w:pStyle w:val="PFnormaltext"/>
      </w:pPr>
      <w:r>
        <w:t>P</w:t>
      </w:r>
      <w:r w:rsidR="00315BA6">
        <w:t xml:space="preserve">eople who look after children might have other words for themselves </w:t>
      </w:r>
      <w:r>
        <w:t xml:space="preserve">too </w:t>
      </w:r>
      <w:r w:rsidR="00315BA6">
        <w:t>like:</w:t>
      </w:r>
    </w:p>
    <w:p w14:paraId="66613DAC" w14:textId="77777777" w:rsidR="00315BA6" w:rsidRDefault="00543D59" w:rsidP="00EE2908">
      <w:pPr>
        <w:pStyle w:val="PFnormaltext"/>
        <w:numPr>
          <w:ilvl w:val="0"/>
          <w:numId w:val="15"/>
        </w:numPr>
      </w:pPr>
      <w:r w:rsidRPr="00543D59">
        <w:rPr>
          <w:noProof/>
          <w:lang w:val="en-NZ" w:eastAsia="en-NZ"/>
        </w:rPr>
        <w:drawing>
          <wp:anchor distT="0" distB="0" distL="114300" distR="114300" simplePos="0" relativeHeight="251734016" behindDoc="1" locked="0" layoutInCell="1" allowOverlap="1" wp14:anchorId="2B321475" wp14:editId="3FF31836">
            <wp:simplePos x="0" y="0"/>
            <wp:positionH relativeFrom="column">
              <wp:posOffset>93345</wp:posOffset>
            </wp:positionH>
            <wp:positionV relativeFrom="paragraph">
              <wp:posOffset>356985</wp:posOffset>
            </wp:positionV>
            <wp:extent cx="1409203" cy="1731818"/>
            <wp:effectExtent l="0" t="0" r="635" b="1905"/>
            <wp:wrapNone/>
            <wp:docPr id="27" name="Picture 27" descr="C:\Users\tepuu\Desktop\People First\Easy Read Images\Easy Read Images\Change pics\family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puu\Desktop\People First\Easy Read Images\Easy Read Images\Change pics\family-walkin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03" cy="17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BA6">
        <w:t>caregivers</w:t>
      </w:r>
    </w:p>
    <w:p w14:paraId="3B87DB9B" w14:textId="77777777" w:rsidR="00315BA6" w:rsidRDefault="00315BA6" w:rsidP="00EE2908">
      <w:pPr>
        <w:pStyle w:val="PFnormaltext"/>
        <w:numPr>
          <w:ilvl w:val="0"/>
          <w:numId w:val="15"/>
        </w:numPr>
      </w:pPr>
      <w:r>
        <w:t>guardians</w:t>
      </w:r>
    </w:p>
    <w:p w14:paraId="6600A744" w14:textId="77777777" w:rsidR="00315BA6" w:rsidRDefault="00315BA6" w:rsidP="00EE2908">
      <w:pPr>
        <w:pStyle w:val="PFnormaltext"/>
        <w:numPr>
          <w:ilvl w:val="0"/>
          <w:numId w:val="15"/>
        </w:numPr>
      </w:pPr>
      <w:r>
        <w:t>grandparents</w:t>
      </w:r>
    </w:p>
    <w:p w14:paraId="421DD35D" w14:textId="77777777" w:rsidR="00315BA6" w:rsidRDefault="00315BA6" w:rsidP="00EE2908">
      <w:pPr>
        <w:pStyle w:val="PFnormaltext"/>
        <w:numPr>
          <w:ilvl w:val="0"/>
          <w:numId w:val="15"/>
        </w:numPr>
      </w:pPr>
      <w:r>
        <w:t>family</w:t>
      </w:r>
    </w:p>
    <w:p w14:paraId="0D4273B3" w14:textId="77777777" w:rsidR="005844AE" w:rsidRPr="00315BA6" w:rsidRDefault="00315BA6" w:rsidP="00EE2908">
      <w:pPr>
        <w:pStyle w:val="PFnormaltext"/>
        <w:numPr>
          <w:ilvl w:val="0"/>
          <w:numId w:val="15"/>
        </w:numPr>
      </w:pPr>
      <w:r>
        <w:t>friends.</w:t>
      </w:r>
      <w:r w:rsidR="005844AE">
        <w:br w:type="page"/>
      </w:r>
    </w:p>
    <w:p w14:paraId="251D1FAB" w14:textId="77777777" w:rsidR="00D24A88" w:rsidRDefault="00663BA7" w:rsidP="001D3773">
      <w:pPr>
        <w:pStyle w:val="PFheading1"/>
        <w:spacing w:line="360" w:lineRule="auto"/>
        <w:rPr>
          <w:b/>
        </w:rPr>
      </w:pPr>
      <w:bookmarkStart w:id="9" w:name="_Toc9540243"/>
      <w:r w:rsidRPr="004C3E4C">
        <w:rPr>
          <w:b/>
        </w:rPr>
        <w:lastRenderedPageBreak/>
        <w:t xml:space="preserve">Our </w:t>
      </w:r>
      <w:r w:rsidR="004A4AD0" w:rsidRPr="004C3E4C">
        <w:rPr>
          <w:b/>
        </w:rPr>
        <w:t xml:space="preserve">main </w:t>
      </w:r>
      <w:r w:rsidRPr="004C3E4C">
        <w:rPr>
          <w:b/>
        </w:rPr>
        <w:t>idea</w:t>
      </w:r>
    </w:p>
    <w:p w14:paraId="495D567F" w14:textId="2CFA9B1B" w:rsidR="006C0CB1" w:rsidRPr="00663BA7" w:rsidRDefault="004A4AD0" w:rsidP="001D3773">
      <w:pPr>
        <w:pStyle w:val="PFheading1"/>
        <w:spacing w:line="360" w:lineRule="auto"/>
        <w:rPr>
          <w:rFonts w:asciiTheme="majorHAnsi" w:hAnsiTheme="majorHAnsi" w:cstheme="majorBidi"/>
          <w:sz w:val="32"/>
          <w:szCs w:val="32"/>
        </w:rPr>
      </w:pPr>
      <w:r>
        <w:t>Te Korowai Ture ā-Whāna</w:t>
      </w:r>
      <w:r w:rsidR="00663BA7">
        <w:t>u</w:t>
      </w:r>
      <w:bookmarkEnd w:id="9"/>
    </w:p>
    <w:p w14:paraId="1CCC1005" w14:textId="77777777" w:rsidR="008473CA" w:rsidRDefault="00574D8E" w:rsidP="00D24A88">
      <w:pPr>
        <w:pStyle w:val="PFnormaltext"/>
        <w:rPr>
          <w:noProof/>
          <w:lang w:eastAsia="en-NZ"/>
        </w:rPr>
      </w:pPr>
      <w:r w:rsidRPr="008A6590">
        <w:rPr>
          <w:rStyle w:val="st1"/>
          <w:noProof/>
          <w:lang w:val="en-NZ" w:eastAsia="en-NZ"/>
        </w:rPr>
        <w:drawing>
          <wp:anchor distT="0" distB="0" distL="114300" distR="114300" simplePos="0" relativeHeight="251719680" behindDoc="1" locked="0" layoutInCell="1" allowOverlap="1" wp14:anchorId="4677B322" wp14:editId="6BF498E5">
            <wp:simplePos x="0" y="0"/>
            <wp:positionH relativeFrom="column">
              <wp:posOffset>40005</wp:posOffset>
            </wp:positionH>
            <wp:positionV relativeFrom="paragraph">
              <wp:posOffset>426835</wp:posOffset>
            </wp:positionV>
            <wp:extent cx="1496291" cy="1034440"/>
            <wp:effectExtent l="0" t="0" r="8890" b="0"/>
            <wp:wrapNone/>
            <wp:docPr id="19" name="Picture 19" descr="C:\Users\tepuu\Desktop\People First\Easy Read Images\Easy Read Images\Change pics\Cooperation Working 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puu\Desktop\People First\Easy Read Images\Easy Read Images\Change pics\Cooperation Working Together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0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F470A" w14:textId="77777777" w:rsidR="00BA31BA" w:rsidRDefault="00BA31BA" w:rsidP="00BA31BA">
      <w:pPr>
        <w:pStyle w:val="PFnormaltext"/>
        <w:rPr>
          <w:rStyle w:val="st1"/>
        </w:rPr>
      </w:pPr>
      <w:r>
        <w:rPr>
          <w:noProof/>
          <w:lang w:eastAsia="en-NZ"/>
        </w:rPr>
        <w:t>We</w:t>
      </w:r>
      <w:r w:rsidR="00635722">
        <w:rPr>
          <w:rStyle w:val="st1"/>
        </w:rPr>
        <w:t xml:space="preserve"> think th</w:t>
      </w:r>
      <w:r>
        <w:rPr>
          <w:rStyle w:val="st1"/>
        </w:rPr>
        <w:t xml:space="preserve">at </w:t>
      </w:r>
      <w:r w:rsidR="00635722">
        <w:rPr>
          <w:rStyle w:val="st1"/>
        </w:rPr>
        <w:t xml:space="preserve">family </w:t>
      </w:r>
      <w:r>
        <w:rPr>
          <w:rStyle w:val="st1"/>
        </w:rPr>
        <w:t>justice</w:t>
      </w:r>
      <w:r w:rsidR="00635722">
        <w:rPr>
          <w:rStyle w:val="st1"/>
        </w:rPr>
        <w:t xml:space="preserve"> services should </w:t>
      </w:r>
      <w:proofErr w:type="gramStart"/>
      <w:r w:rsidR="00B76E5F">
        <w:rPr>
          <w:rStyle w:val="st1"/>
        </w:rPr>
        <w:t>join together</w:t>
      </w:r>
      <w:proofErr w:type="gramEnd"/>
      <w:r w:rsidR="00B76E5F">
        <w:rPr>
          <w:rStyle w:val="st1"/>
        </w:rPr>
        <w:t xml:space="preserve"> and be called</w:t>
      </w:r>
      <w:r w:rsidR="00B76E5F" w:rsidRPr="00B76E5F">
        <w:t xml:space="preserve"> </w:t>
      </w:r>
      <w:r w:rsidR="00B76E5F" w:rsidRPr="00B76E5F">
        <w:rPr>
          <w:b/>
        </w:rPr>
        <w:t>Te Korowai Ture ā-Whānau</w:t>
      </w:r>
    </w:p>
    <w:p w14:paraId="22A51F74" w14:textId="77777777" w:rsidR="00B76E5F" w:rsidRDefault="00574D8E" w:rsidP="00B76E5F">
      <w:pPr>
        <w:pStyle w:val="PFnormaltext"/>
        <w:ind w:left="0"/>
        <w:rPr>
          <w:rStyle w:val="st1"/>
        </w:rPr>
      </w:pPr>
      <w:r w:rsidRPr="008473CA">
        <w:rPr>
          <w:rStyle w:val="st1"/>
          <w:noProof/>
          <w:lang w:val="en-NZ" w:eastAsia="en-NZ"/>
        </w:rPr>
        <w:drawing>
          <wp:anchor distT="0" distB="0" distL="114300" distR="114300" simplePos="0" relativeHeight="251717632" behindDoc="1" locked="0" layoutInCell="1" allowOverlap="1" wp14:anchorId="5A03C5D8" wp14:editId="219A7BC2">
            <wp:simplePos x="0" y="0"/>
            <wp:positionH relativeFrom="column">
              <wp:posOffset>1270</wp:posOffset>
            </wp:positionH>
            <wp:positionV relativeFrom="paragraph">
              <wp:posOffset>322695</wp:posOffset>
            </wp:positionV>
            <wp:extent cx="1607127" cy="865834"/>
            <wp:effectExtent l="0" t="0" r="0" b="0"/>
            <wp:wrapNone/>
            <wp:docPr id="18" name="Picture 18" descr="C:\Users\tepuu\Desktop\People First\Easy Read Images\Easy Read Images\Sam Corliss images\hong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puu\Desktop\People First\Easy Read Images\Easy Read Images\Sam Corliss images\hongi-01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7" cy="8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704B" w14:textId="77777777" w:rsidR="00BA31BA" w:rsidRDefault="00BA31BA" w:rsidP="00635722">
      <w:pPr>
        <w:pStyle w:val="PFnormaltext"/>
        <w:rPr>
          <w:rStyle w:val="st1"/>
        </w:rPr>
      </w:pPr>
      <w:r>
        <w:rPr>
          <w:rStyle w:val="st1"/>
        </w:rPr>
        <w:t xml:space="preserve">A </w:t>
      </w:r>
      <w:r w:rsidRPr="00BA31BA">
        <w:rPr>
          <w:rStyle w:val="st1"/>
          <w:b/>
        </w:rPr>
        <w:t>korowai</w:t>
      </w:r>
      <w:r>
        <w:rPr>
          <w:rStyle w:val="st1"/>
        </w:rPr>
        <w:t xml:space="preserve"> is a cloak.</w:t>
      </w:r>
    </w:p>
    <w:p w14:paraId="2C44CE34" w14:textId="77777777" w:rsidR="00BA31BA" w:rsidRDefault="00BA31BA" w:rsidP="00635722">
      <w:pPr>
        <w:pStyle w:val="PFnormaltext"/>
        <w:rPr>
          <w:rStyle w:val="st1"/>
        </w:rPr>
      </w:pPr>
    </w:p>
    <w:p w14:paraId="66A77C60" w14:textId="229AD449" w:rsidR="00B76E5F" w:rsidRDefault="008A6590" w:rsidP="00574D8E">
      <w:pPr>
        <w:pStyle w:val="PFnormaltext"/>
        <w:rPr>
          <w:rStyle w:val="st1"/>
        </w:rPr>
      </w:pPr>
      <w:r w:rsidRPr="008A6590">
        <w:rPr>
          <w:rStyle w:val="st1"/>
          <w:noProof/>
          <w:lang w:val="en-NZ" w:eastAsia="en-NZ"/>
        </w:rPr>
        <w:drawing>
          <wp:anchor distT="0" distB="0" distL="114300" distR="114300" simplePos="0" relativeHeight="251723776" behindDoc="1" locked="0" layoutInCell="1" allowOverlap="1" wp14:anchorId="21E365DF" wp14:editId="3E8A90FA">
            <wp:simplePos x="0" y="0"/>
            <wp:positionH relativeFrom="column">
              <wp:posOffset>-31750</wp:posOffset>
            </wp:positionH>
            <wp:positionV relativeFrom="paragraph">
              <wp:posOffset>487821</wp:posOffset>
            </wp:positionV>
            <wp:extent cx="1633220" cy="1633220"/>
            <wp:effectExtent l="0" t="0" r="0" b="5080"/>
            <wp:wrapNone/>
            <wp:docPr id="22" name="Picture 22" descr="C:\Users\tepuu\Desktop\People First\Easy Read Images\Easy Read Images\Photosymbols\Rights 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puu\Desktop\People First\Easy Read Images\Easy Read Images\Photosymbols\Rights Safe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E5F">
        <w:rPr>
          <w:rStyle w:val="st1"/>
        </w:rPr>
        <w:t xml:space="preserve">We want family justice services to be like a </w:t>
      </w:r>
      <w:r w:rsidR="00B76E5F" w:rsidRPr="00B76E5F">
        <w:rPr>
          <w:rStyle w:val="st1"/>
          <w:b/>
        </w:rPr>
        <w:t>korowai</w:t>
      </w:r>
      <w:r w:rsidR="00B76E5F">
        <w:rPr>
          <w:rStyle w:val="st1"/>
        </w:rPr>
        <w:t xml:space="preserve"> for parents and whānau</w:t>
      </w:r>
      <w:r w:rsidR="00574D8E">
        <w:rPr>
          <w:rStyle w:val="st1"/>
        </w:rPr>
        <w:t xml:space="preserve"> s</w:t>
      </w:r>
      <w:r w:rsidR="00B76E5F">
        <w:rPr>
          <w:rStyle w:val="st1"/>
        </w:rPr>
        <w:t xml:space="preserve">o that </w:t>
      </w:r>
      <w:r w:rsidR="001D390B">
        <w:rPr>
          <w:rStyle w:val="st1"/>
        </w:rPr>
        <w:t xml:space="preserve">when they use family justice services </w:t>
      </w:r>
      <w:r w:rsidR="00B76E5F">
        <w:rPr>
          <w:rStyle w:val="st1"/>
        </w:rPr>
        <w:t>they are:</w:t>
      </w:r>
    </w:p>
    <w:p w14:paraId="425B66C3" w14:textId="77777777" w:rsidR="008473CA" w:rsidRDefault="00B76E5F" w:rsidP="00EE2908">
      <w:pPr>
        <w:pStyle w:val="PFnormaltext"/>
        <w:numPr>
          <w:ilvl w:val="0"/>
          <w:numId w:val="2"/>
        </w:numPr>
        <w:spacing w:after="0"/>
        <w:rPr>
          <w:rStyle w:val="st1"/>
        </w:rPr>
      </w:pPr>
      <w:r>
        <w:rPr>
          <w:rStyle w:val="st1"/>
        </w:rPr>
        <w:t>safe</w:t>
      </w:r>
    </w:p>
    <w:p w14:paraId="4782124B" w14:textId="77777777" w:rsidR="008473CA" w:rsidRDefault="008473CA" w:rsidP="008473CA">
      <w:pPr>
        <w:pStyle w:val="PFnormaltext"/>
        <w:spacing w:after="0"/>
        <w:ind w:left="3960"/>
        <w:rPr>
          <w:rStyle w:val="st1"/>
        </w:rPr>
      </w:pPr>
    </w:p>
    <w:p w14:paraId="64049DB6" w14:textId="77777777" w:rsidR="008473CA" w:rsidRDefault="002943C7" w:rsidP="00EE2908">
      <w:pPr>
        <w:pStyle w:val="PFnormaltext"/>
        <w:numPr>
          <w:ilvl w:val="0"/>
          <w:numId w:val="2"/>
        </w:numPr>
        <w:spacing w:after="0"/>
        <w:rPr>
          <w:rStyle w:val="st1"/>
        </w:rPr>
      </w:pPr>
      <w:r w:rsidRPr="002943C7">
        <w:rPr>
          <w:rStyle w:val="st1"/>
          <w:noProof/>
          <w:lang w:val="en-NZ" w:eastAsia="en-NZ"/>
        </w:rPr>
        <w:drawing>
          <wp:anchor distT="0" distB="0" distL="114300" distR="114300" simplePos="0" relativeHeight="251742208" behindDoc="1" locked="0" layoutInCell="1" allowOverlap="1" wp14:anchorId="2FCB0DE8" wp14:editId="64E895F1">
            <wp:simplePos x="0" y="0"/>
            <wp:positionH relativeFrom="column">
              <wp:posOffset>205114</wp:posOffset>
            </wp:positionH>
            <wp:positionV relativeFrom="paragraph">
              <wp:posOffset>13799</wp:posOffset>
            </wp:positionV>
            <wp:extent cx="1116878" cy="1249680"/>
            <wp:effectExtent l="0" t="0" r="7620" b="7620"/>
            <wp:wrapNone/>
            <wp:docPr id="31" name="Picture 31" descr="C:\Users\tepuu\Desktop\People First\Easy Read Images\Easy Read Images\Photosymbols\support-man-handshake-staff-ch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puu\Desktop\People First\Easy Read Images\Easy Read Images\Photosymbols\support-man-handshake-staff-choic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878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E5F">
        <w:rPr>
          <w:rStyle w:val="st1"/>
        </w:rPr>
        <w:t>supported to find their own strength</w:t>
      </w:r>
    </w:p>
    <w:p w14:paraId="2023407C" w14:textId="77777777" w:rsidR="008473CA" w:rsidRDefault="008473CA" w:rsidP="008473CA">
      <w:pPr>
        <w:pStyle w:val="PFnormaltext"/>
        <w:spacing w:after="0"/>
        <w:ind w:left="3960"/>
        <w:rPr>
          <w:rStyle w:val="st1"/>
        </w:rPr>
      </w:pPr>
    </w:p>
    <w:p w14:paraId="036DA812" w14:textId="65AB5793" w:rsidR="00B76E5F" w:rsidRDefault="00B76E5F" w:rsidP="00EE2908">
      <w:pPr>
        <w:pStyle w:val="PFnormaltext"/>
        <w:numPr>
          <w:ilvl w:val="0"/>
          <w:numId w:val="2"/>
        </w:numPr>
        <w:rPr>
          <w:rStyle w:val="st1"/>
        </w:rPr>
      </w:pPr>
      <w:r>
        <w:rPr>
          <w:rStyle w:val="st1"/>
        </w:rPr>
        <w:t>treated with respect</w:t>
      </w:r>
      <w:r w:rsidR="001D390B">
        <w:rPr>
          <w:rStyle w:val="st1"/>
        </w:rPr>
        <w:t>.</w:t>
      </w:r>
    </w:p>
    <w:p w14:paraId="20D577E8" w14:textId="77777777" w:rsidR="00BA31BA" w:rsidRDefault="00BA31BA" w:rsidP="00B76E5F">
      <w:pPr>
        <w:pStyle w:val="PFnormaltext"/>
        <w:ind w:left="0"/>
        <w:rPr>
          <w:rStyle w:val="st1"/>
        </w:rPr>
      </w:pPr>
    </w:p>
    <w:p w14:paraId="34EB7B95" w14:textId="13207794" w:rsidR="00574D8E" w:rsidRDefault="00574D8E" w:rsidP="00453479">
      <w:pPr>
        <w:pStyle w:val="PFnormaltext"/>
      </w:pPr>
      <w:r w:rsidRPr="00D24A88">
        <w:rPr>
          <w:b/>
          <w:noProof/>
          <w:lang w:val="en-NZ" w:eastAsia="en-NZ"/>
        </w:rPr>
        <w:lastRenderedPageBreak/>
        <w:drawing>
          <wp:anchor distT="0" distB="0" distL="114300" distR="114300" simplePos="0" relativeHeight="251681792" behindDoc="0" locked="0" layoutInCell="1" allowOverlap="1" wp14:anchorId="2ADE7FB7" wp14:editId="49CD378F">
            <wp:simplePos x="0" y="0"/>
            <wp:positionH relativeFrom="column">
              <wp:posOffset>143734</wp:posOffset>
            </wp:positionH>
            <wp:positionV relativeFrom="paragraph">
              <wp:posOffset>-97977</wp:posOffset>
            </wp:positionV>
            <wp:extent cx="1352550" cy="1410970"/>
            <wp:effectExtent l="0" t="0" r="0" b="0"/>
            <wp:wrapNone/>
            <wp:docPr id="198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A88">
        <w:rPr>
          <w:b/>
        </w:rPr>
        <w:t>Te Korowai Ture</w:t>
      </w:r>
      <w:r w:rsidR="00D24A88" w:rsidRPr="00D24A88">
        <w:rPr>
          <w:b/>
        </w:rPr>
        <w:t xml:space="preserve"> </w:t>
      </w:r>
      <w:r w:rsidRPr="00D24A88">
        <w:rPr>
          <w:b/>
        </w:rPr>
        <w:t>ā</w:t>
      </w:r>
      <w:r w:rsidR="00D24A88" w:rsidRPr="00D24A88">
        <w:rPr>
          <w:b/>
        </w:rPr>
        <w:t>-</w:t>
      </w:r>
      <w:r w:rsidRPr="00D24A88">
        <w:rPr>
          <w:b/>
        </w:rPr>
        <w:t>Whānau</w:t>
      </w:r>
      <w:r w:rsidRPr="00BA31BA">
        <w:t xml:space="preserve"> </w:t>
      </w:r>
      <w:r w:rsidR="002943C7">
        <w:t>w</w:t>
      </w:r>
      <w:r>
        <w:t xml:space="preserve">ould put </w:t>
      </w:r>
      <w:r w:rsidRPr="00BA31BA">
        <w:t>child</w:t>
      </w:r>
      <w:r>
        <w:t>ren</w:t>
      </w:r>
      <w:r w:rsidRPr="00BA31BA">
        <w:t xml:space="preserve"> and whānau </w:t>
      </w:r>
      <w:r>
        <w:t xml:space="preserve">at the centre of </w:t>
      </w:r>
      <w:r w:rsidR="001D390B">
        <w:t>family justice services</w:t>
      </w:r>
      <w:r>
        <w:t>.</w:t>
      </w:r>
    </w:p>
    <w:p w14:paraId="48F0DC71" w14:textId="77777777" w:rsidR="002943C7" w:rsidRDefault="002943C7" w:rsidP="00453479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1750400" behindDoc="1" locked="0" layoutInCell="1" allowOverlap="1" wp14:anchorId="20AA3F6E" wp14:editId="60D95033">
            <wp:simplePos x="0" y="0"/>
            <wp:positionH relativeFrom="column">
              <wp:posOffset>-553200</wp:posOffset>
            </wp:positionH>
            <wp:positionV relativeFrom="paragraph">
              <wp:posOffset>412115</wp:posOffset>
            </wp:positionV>
            <wp:extent cx="2743305" cy="1939637"/>
            <wp:effectExtent l="0" t="0" r="0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5" cy="19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5C8AB" w14:textId="62EC1313" w:rsidR="00574D8E" w:rsidRDefault="00574D8E" w:rsidP="00574D8E">
      <w:pPr>
        <w:pStyle w:val="PFnormaltext"/>
      </w:pPr>
      <w:r>
        <w:t>P</w:t>
      </w:r>
      <w:r w:rsidR="00B76E5F">
        <w:t>arents and whānau</w:t>
      </w:r>
      <w:r>
        <w:t xml:space="preserve"> </w:t>
      </w:r>
      <w:r w:rsidR="00B32451">
        <w:t>w</w:t>
      </w:r>
      <w:r>
        <w:t xml:space="preserve">ould have </w:t>
      </w:r>
      <w:r w:rsidR="008023F5">
        <w:t>choices</w:t>
      </w:r>
      <w:r w:rsidR="00B76E5F">
        <w:t xml:space="preserve"> so they can </w:t>
      </w:r>
      <w:r>
        <w:t>use the</w:t>
      </w:r>
      <w:r w:rsidR="00B76E5F" w:rsidRPr="00BA31BA">
        <w:t xml:space="preserve"> service</w:t>
      </w:r>
      <w:r>
        <w:t xml:space="preserve"> they need</w:t>
      </w:r>
      <w:r w:rsidR="00B32451">
        <w:t>:</w:t>
      </w:r>
    </w:p>
    <w:p w14:paraId="1F303E5C" w14:textId="77777777" w:rsidR="00B76E5F" w:rsidRDefault="00B76E5F" w:rsidP="00EE2908">
      <w:pPr>
        <w:pStyle w:val="PFnormaltext"/>
        <w:numPr>
          <w:ilvl w:val="0"/>
          <w:numId w:val="16"/>
        </w:numPr>
        <w:spacing w:before="240" w:after="0"/>
      </w:pPr>
      <w:r w:rsidRPr="00BA31BA">
        <w:t>at the right time</w:t>
      </w:r>
    </w:p>
    <w:p w14:paraId="18D51B07" w14:textId="77777777" w:rsidR="00574D8E" w:rsidRDefault="00574D8E" w:rsidP="00574D8E">
      <w:pPr>
        <w:pStyle w:val="PFnormaltext"/>
        <w:spacing w:after="0"/>
      </w:pPr>
    </w:p>
    <w:p w14:paraId="427A9995" w14:textId="77777777" w:rsidR="00574D8E" w:rsidRDefault="00574D8E" w:rsidP="00EE2908">
      <w:pPr>
        <w:pStyle w:val="PFnormaltext"/>
        <w:numPr>
          <w:ilvl w:val="0"/>
          <w:numId w:val="16"/>
        </w:numPr>
      </w:pPr>
      <w:r>
        <w:t>in a way that works for them.</w:t>
      </w:r>
    </w:p>
    <w:p w14:paraId="0E28DB63" w14:textId="41417248" w:rsidR="002943C7" w:rsidRPr="002943C7" w:rsidRDefault="00B32451" w:rsidP="00453479">
      <w:pPr>
        <w:pStyle w:val="PFnormaltext"/>
        <w:spacing w:before="240"/>
      </w:pPr>
      <w:r>
        <w:rPr>
          <w:noProof/>
          <w:lang w:val="en-NZ" w:eastAsia="en-NZ"/>
        </w:rPr>
        <w:drawing>
          <wp:anchor distT="0" distB="0" distL="114300" distR="114300" simplePos="0" relativeHeight="251740160" behindDoc="1" locked="0" layoutInCell="1" allowOverlap="1" wp14:anchorId="219DDBD3" wp14:editId="0BE699E9">
            <wp:simplePos x="0" y="0"/>
            <wp:positionH relativeFrom="margin">
              <wp:posOffset>-20955</wp:posOffset>
            </wp:positionH>
            <wp:positionV relativeFrom="paragraph">
              <wp:posOffset>135140</wp:posOffset>
            </wp:positionV>
            <wp:extent cx="1592132" cy="1125503"/>
            <wp:effectExtent l="0" t="0" r="8255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talking at a desk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32" cy="112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51B70" w14:textId="77777777" w:rsidR="00574D8E" w:rsidRDefault="00574D8E" w:rsidP="00574D8E">
      <w:pPr>
        <w:pStyle w:val="PFnormaltext"/>
      </w:pPr>
      <w:r>
        <w:t xml:space="preserve">Te Korowai Ture ā-Whānau </w:t>
      </w:r>
      <w:r w:rsidR="002943C7">
        <w:t>w</w:t>
      </w:r>
      <w:r>
        <w:t>ould:</w:t>
      </w:r>
    </w:p>
    <w:p w14:paraId="37AA738D" w14:textId="70EEAB93" w:rsidR="0056792F" w:rsidRDefault="008023F5" w:rsidP="00EE2908">
      <w:pPr>
        <w:pStyle w:val="PFnormaltext"/>
        <w:numPr>
          <w:ilvl w:val="0"/>
          <w:numId w:val="17"/>
        </w:numPr>
        <w:spacing w:after="0"/>
      </w:pPr>
      <w:r w:rsidRPr="00B23B39">
        <w:rPr>
          <w:noProof/>
          <w:lang w:val="en-NZ" w:eastAsia="en-NZ"/>
        </w:rPr>
        <w:drawing>
          <wp:anchor distT="0" distB="0" distL="114300" distR="114300" simplePos="0" relativeHeight="251725824" behindDoc="1" locked="0" layoutInCell="1" allowOverlap="1" wp14:anchorId="6821C52B" wp14:editId="28AB29E8">
            <wp:simplePos x="0" y="0"/>
            <wp:positionH relativeFrom="column">
              <wp:posOffset>-136488</wp:posOffset>
            </wp:positionH>
            <wp:positionV relativeFrom="paragraph">
              <wp:posOffset>659130</wp:posOffset>
            </wp:positionV>
            <wp:extent cx="1882140" cy="1396365"/>
            <wp:effectExtent l="0" t="0" r="3810" b="0"/>
            <wp:wrapNone/>
            <wp:docPr id="23" name="Picture 23" descr="C:\Users\tepuu\Desktop\People First\Easy Read Images\Easy Read Images\Change pics\Diverse group different cul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puu\Desktop\People First\Easy Read Images\Easy Read Images\Change pics\Diverse group different cultures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92F">
        <w:t>work with the different needs of different people</w:t>
      </w:r>
      <w:r w:rsidR="00B76E5F" w:rsidRPr="00BA31BA">
        <w:t xml:space="preserve"> </w:t>
      </w:r>
    </w:p>
    <w:p w14:paraId="211FB63A" w14:textId="0E7D1DD8" w:rsidR="00574D8E" w:rsidRDefault="00574D8E" w:rsidP="00574D8E">
      <w:pPr>
        <w:pStyle w:val="PFnormaltext"/>
        <w:spacing w:after="0"/>
      </w:pPr>
    </w:p>
    <w:p w14:paraId="589E85EB" w14:textId="55AF177D" w:rsidR="00B76E5F" w:rsidRDefault="0056792F" w:rsidP="00EE2908">
      <w:pPr>
        <w:pStyle w:val="PFnormaltext"/>
        <w:numPr>
          <w:ilvl w:val="0"/>
          <w:numId w:val="17"/>
        </w:numPr>
      </w:pPr>
      <w:r>
        <w:t>work for people from different cultures</w:t>
      </w:r>
      <w:r w:rsidR="001D390B">
        <w:t>.</w:t>
      </w:r>
    </w:p>
    <w:p w14:paraId="548460B6" w14:textId="77777777" w:rsidR="002943C7" w:rsidRDefault="002943C7" w:rsidP="002943C7">
      <w:pPr>
        <w:pStyle w:val="ListParagraph"/>
      </w:pPr>
    </w:p>
    <w:p w14:paraId="757F05DF" w14:textId="77777777" w:rsidR="002943C7" w:rsidRDefault="002943C7" w:rsidP="002943C7">
      <w:pPr>
        <w:pStyle w:val="PFnormaltext"/>
        <w:ind w:left="3960"/>
      </w:pPr>
    </w:p>
    <w:p w14:paraId="45088DB5" w14:textId="77777777" w:rsidR="00453479" w:rsidRDefault="00453479">
      <w:pPr>
        <w:rPr>
          <w:rFonts w:ascii="Arial" w:eastAsiaTheme="majorEastAsia" w:hAnsi="Arial" w:cs="Arial"/>
          <w:b/>
          <w:color w:val="2F5496" w:themeColor="accent1" w:themeShade="BF"/>
          <w:sz w:val="52"/>
          <w:szCs w:val="52"/>
        </w:rPr>
      </w:pPr>
      <w:r>
        <w:br w:type="page"/>
      </w:r>
    </w:p>
    <w:p w14:paraId="1DFC75B6" w14:textId="48BD2501" w:rsidR="004A4AD0" w:rsidRPr="00B32451" w:rsidRDefault="00C64A39" w:rsidP="000841E4">
      <w:pPr>
        <w:pStyle w:val="PFheading1"/>
        <w:rPr>
          <w:b/>
        </w:rPr>
      </w:pPr>
      <w:r>
        <w:lastRenderedPageBreak/>
        <w:t>How we organised our report</w:t>
      </w:r>
    </w:p>
    <w:p w14:paraId="793C81EF" w14:textId="1B417E18" w:rsidR="00B32451" w:rsidRDefault="001D3773" w:rsidP="00F9411B">
      <w:pPr>
        <w:pStyle w:val="PFnormaltext"/>
      </w:pPr>
      <w:bookmarkStart w:id="10" w:name="_Hlk9244367"/>
      <w:r>
        <w:rPr>
          <w:noProof/>
          <w:lang w:val="en-NZ" w:eastAsia="en-NZ"/>
        </w:rPr>
        <w:drawing>
          <wp:anchor distT="0" distB="0" distL="114300" distR="114300" simplePos="0" relativeHeight="251840512" behindDoc="0" locked="0" layoutInCell="1" allowOverlap="1" wp14:anchorId="377C73BA" wp14:editId="49736DD7">
            <wp:simplePos x="0" y="0"/>
            <wp:positionH relativeFrom="margin">
              <wp:posOffset>-81441</wp:posOffset>
            </wp:positionH>
            <wp:positionV relativeFrom="paragraph">
              <wp:posOffset>149443</wp:posOffset>
            </wp:positionV>
            <wp:extent cx="2175197" cy="2175197"/>
            <wp:effectExtent l="0" t="0" r="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97" cy="217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7F66E" w14:textId="1A4A6B63" w:rsidR="007F2D5D" w:rsidRDefault="00B32451" w:rsidP="00F9411B">
      <w:pPr>
        <w:pStyle w:val="PFnormaltext"/>
        <w:spacing w:after="0"/>
        <w:rPr>
          <w:b/>
        </w:rPr>
      </w:pPr>
      <w:r>
        <w:t xml:space="preserve">We have made our report in </w:t>
      </w:r>
      <w:r w:rsidRPr="00B32451">
        <w:rPr>
          <w:b/>
        </w:rPr>
        <w:t>4 parts</w:t>
      </w:r>
      <w:r w:rsidR="00F9411B">
        <w:rPr>
          <w:b/>
        </w:rPr>
        <w:t>:</w:t>
      </w:r>
    </w:p>
    <w:p w14:paraId="2AE3635A" w14:textId="484B8CF1" w:rsidR="00F9411B" w:rsidRDefault="00F9411B" w:rsidP="00F9411B">
      <w:pPr>
        <w:pStyle w:val="PFnormaltext"/>
        <w:spacing w:after="0"/>
        <w:rPr>
          <w:b/>
        </w:rPr>
      </w:pPr>
    </w:p>
    <w:p w14:paraId="532F8F80" w14:textId="077B0865" w:rsidR="00B32451" w:rsidRPr="00F9411B" w:rsidRDefault="00B32451" w:rsidP="00EE2908">
      <w:pPr>
        <w:pStyle w:val="PFnormaltext"/>
        <w:numPr>
          <w:ilvl w:val="0"/>
          <w:numId w:val="32"/>
        </w:numPr>
      </w:pPr>
      <w:r w:rsidRPr="00F9411B">
        <w:t>Things that a</w:t>
      </w:r>
      <w:r w:rsidR="006A7E96" w:rsidRPr="00F9411B">
        <w:t>ffect</w:t>
      </w:r>
      <w:r w:rsidRPr="00F9411B">
        <w:t xml:space="preserve"> all family justice services</w:t>
      </w:r>
      <w:r w:rsidR="00F943C3" w:rsidRPr="00F9411B">
        <w:t>.</w:t>
      </w:r>
    </w:p>
    <w:p w14:paraId="62A11470" w14:textId="15FDCD01" w:rsidR="000F3287" w:rsidRPr="00F9411B" w:rsidRDefault="00D24A88" w:rsidP="00F9411B">
      <w:pPr>
        <w:pStyle w:val="PFnormaltext"/>
      </w:pPr>
      <w:r w:rsidRPr="00F9411B">
        <w:rPr>
          <w:noProof/>
          <w:lang w:val="en-NZ" w:eastAsia="en-NZ"/>
        </w:rPr>
        <w:drawing>
          <wp:anchor distT="0" distB="0" distL="114300" distR="114300" simplePos="0" relativeHeight="251819008" behindDoc="0" locked="0" layoutInCell="1" allowOverlap="1" wp14:anchorId="4A476D2C" wp14:editId="6C49B2A9">
            <wp:simplePos x="0" y="0"/>
            <wp:positionH relativeFrom="margin">
              <wp:posOffset>565900</wp:posOffset>
            </wp:positionH>
            <wp:positionV relativeFrom="paragraph">
              <wp:posOffset>64135</wp:posOffset>
            </wp:positionV>
            <wp:extent cx="859790" cy="996950"/>
            <wp:effectExtent l="0" t="0" r="0" b="0"/>
            <wp:wrapNone/>
            <wp:docPr id="8" name="Picture 8" descr="C:\Users\Dell User\Desktop\Easy Read Images\Easy Read Images\Photosymbols\Place_Law_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 User\Desktop\Easy Read Images\Easy Read Images\Photosymbols\Place_Law_Court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9FEF4" w14:textId="4EFADCA8" w:rsidR="00B32451" w:rsidRPr="00F9411B" w:rsidRDefault="00B32451" w:rsidP="00EE2908">
      <w:pPr>
        <w:pStyle w:val="PFnormaltext"/>
        <w:numPr>
          <w:ilvl w:val="0"/>
          <w:numId w:val="32"/>
        </w:numPr>
      </w:pPr>
      <w:r w:rsidRPr="00F9411B">
        <w:t>Making the Family Court work better</w:t>
      </w:r>
      <w:r w:rsidR="00F943C3" w:rsidRPr="00F9411B">
        <w:t>.</w:t>
      </w:r>
    </w:p>
    <w:p w14:paraId="26D6B08E" w14:textId="65019C3C" w:rsidR="000F3287" w:rsidRPr="00F9411B" w:rsidRDefault="007F2D5D" w:rsidP="00F9411B">
      <w:pPr>
        <w:pStyle w:val="PFnormaltext"/>
      </w:pPr>
      <w:r w:rsidRPr="00F9411B">
        <w:rPr>
          <w:noProof/>
          <w:lang w:val="en-NZ" w:eastAsia="en-NZ"/>
        </w:rPr>
        <w:drawing>
          <wp:anchor distT="0" distB="0" distL="114300" distR="114300" simplePos="0" relativeHeight="251823104" behindDoc="0" locked="0" layoutInCell="1" allowOverlap="1" wp14:anchorId="60770DF3" wp14:editId="6257EA43">
            <wp:simplePos x="0" y="0"/>
            <wp:positionH relativeFrom="margin">
              <wp:posOffset>429260</wp:posOffset>
            </wp:positionH>
            <wp:positionV relativeFrom="paragraph">
              <wp:posOffset>150380</wp:posOffset>
            </wp:positionV>
            <wp:extent cx="1134745" cy="1108710"/>
            <wp:effectExtent l="0" t="0" r="8255" b="0"/>
            <wp:wrapNone/>
            <wp:docPr id="14" name="Picture 14" descr="C:\Users\Dell User\Desktop\Easy Read Images\Easy Read Images\Change pics\Agr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User\Desktop\Easy Read Images\Easy Read Images\Change pics\Agre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0103B" w14:textId="08F003A8" w:rsidR="00B32451" w:rsidRPr="00F9411B" w:rsidRDefault="00B32451" w:rsidP="00EE2908">
      <w:pPr>
        <w:pStyle w:val="PFnormaltext"/>
        <w:numPr>
          <w:ilvl w:val="0"/>
          <w:numId w:val="32"/>
        </w:numPr>
      </w:pPr>
      <w:r w:rsidRPr="00F9411B">
        <w:t>Encouraging parents and whānau to agree</w:t>
      </w:r>
      <w:r w:rsidR="00F943C3" w:rsidRPr="00F9411B">
        <w:t>.</w:t>
      </w:r>
    </w:p>
    <w:p w14:paraId="55BB5656" w14:textId="1CA1BA4C" w:rsidR="000F3287" w:rsidRPr="00F9411B" w:rsidRDefault="006A7E96" w:rsidP="00F9411B">
      <w:pPr>
        <w:pStyle w:val="PFnormaltext"/>
      </w:pPr>
      <w:r w:rsidRPr="00F9411B">
        <w:rPr>
          <w:noProof/>
          <w:lang w:val="en-NZ" w:eastAsia="en-NZ"/>
        </w:rPr>
        <w:drawing>
          <wp:anchor distT="0" distB="0" distL="114300" distR="114300" simplePos="0" relativeHeight="251821056" behindDoc="0" locked="0" layoutInCell="1" allowOverlap="1" wp14:anchorId="22E0ACAA" wp14:editId="61C309B1">
            <wp:simplePos x="0" y="0"/>
            <wp:positionH relativeFrom="margin">
              <wp:posOffset>440833</wp:posOffset>
            </wp:positionH>
            <wp:positionV relativeFrom="paragraph">
              <wp:posOffset>175260</wp:posOffset>
            </wp:positionV>
            <wp:extent cx="1135626" cy="1135626"/>
            <wp:effectExtent l="0" t="0" r="7620" b="7620"/>
            <wp:wrapNone/>
            <wp:docPr id="9" name="Picture 9" descr="C:\Users\Dell User\Desktop\Easy Read Images\Easy Read Images\Photosymbols\Forward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User\Desktop\Easy Read Images\Easy Read Images\Photosymbols\Forward_grande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26" cy="11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C1635" w14:textId="0C3986DC" w:rsidR="000F3287" w:rsidRPr="00F9411B" w:rsidRDefault="000F3287" w:rsidP="00EE2908">
      <w:pPr>
        <w:pStyle w:val="PFnormaltext"/>
        <w:numPr>
          <w:ilvl w:val="0"/>
          <w:numId w:val="32"/>
        </w:numPr>
      </w:pPr>
      <w:r w:rsidRPr="00F9411B">
        <w:t xml:space="preserve">Looking </w:t>
      </w:r>
      <w:r w:rsidR="001D309E" w:rsidRPr="00F9411B">
        <w:t>to the future</w:t>
      </w:r>
      <w:r w:rsidRPr="00F9411B">
        <w:t>.</w:t>
      </w:r>
    </w:p>
    <w:p w14:paraId="121CB77D" w14:textId="125C3CB3" w:rsidR="00B32451" w:rsidRDefault="00B32451" w:rsidP="00B32451">
      <w:pPr>
        <w:pStyle w:val="PFnormaltext"/>
      </w:pPr>
    </w:p>
    <w:p w14:paraId="72B7EDC8" w14:textId="09CB6040" w:rsidR="000F3287" w:rsidRDefault="000F3287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1529F46A" w14:textId="0FE67F20" w:rsidR="000F3287" w:rsidRDefault="0019717A" w:rsidP="000F3287">
      <w:pPr>
        <w:pStyle w:val="PFnormaltext"/>
      </w:pPr>
      <w:r w:rsidRPr="001E213E">
        <w:rPr>
          <w:noProof/>
          <w:lang w:val="en-NZ" w:eastAsia="en-NZ"/>
        </w:rPr>
        <w:lastRenderedPageBreak/>
        <w:drawing>
          <wp:anchor distT="0" distB="0" distL="114300" distR="114300" simplePos="0" relativeHeight="251829248" behindDoc="0" locked="0" layoutInCell="1" allowOverlap="1" wp14:anchorId="419B760D" wp14:editId="1257C716">
            <wp:simplePos x="0" y="0"/>
            <wp:positionH relativeFrom="margin">
              <wp:posOffset>153214</wp:posOffset>
            </wp:positionH>
            <wp:positionV relativeFrom="paragraph">
              <wp:posOffset>635</wp:posOffset>
            </wp:positionV>
            <wp:extent cx="1258570" cy="1258570"/>
            <wp:effectExtent l="0" t="0" r="0" b="0"/>
            <wp:wrapNone/>
            <wp:docPr id="57" name="Picture 57" descr="C:\Users\Dell User\Desktop\Easy Read Images\Easy Read Images\Photosymbols\Research-Questionnaires_1024x1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User\Desktop\Easy Read Images\Easy Read Images\Photosymbols\Research-Questionnaires_1024x1024(1)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287">
        <w:t>In every part of the report we talk about:</w:t>
      </w:r>
    </w:p>
    <w:p w14:paraId="05924993" w14:textId="7CA98F2C" w:rsidR="000F3287" w:rsidRDefault="000F3287" w:rsidP="00EE2908">
      <w:pPr>
        <w:pStyle w:val="PFnormaltext"/>
        <w:numPr>
          <w:ilvl w:val="0"/>
          <w:numId w:val="18"/>
        </w:numPr>
        <w:spacing w:after="0"/>
      </w:pPr>
      <w:r>
        <w:t>what we learned</w:t>
      </w:r>
    </w:p>
    <w:p w14:paraId="581D2F51" w14:textId="7466E00D" w:rsidR="000F3287" w:rsidRPr="000F3287" w:rsidRDefault="000F3287" w:rsidP="000F3287">
      <w:pPr>
        <w:pStyle w:val="PFnormaltext"/>
        <w:spacing w:after="0"/>
      </w:pPr>
    </w:p>
    <w:p w14:paraId="72AD28FD" w14:textId="4AAE6380" w:rsidR="000F3287" w:rsidRDefault="00496B73" w:rsidP="00EE2908">
      <w:pPr>
        <w:pStyle w:val="PFnormaltext"/>
        <w:numPr>
          <w:ilvl w:val="0"/>
          <w:numId w:val="18"/>
        </w:numPr>
      </w:pPr>
      <w:r w:rsidRPr="0019717A">
        <w:rPr>
          <w:noProof/>
          <w:lang w:val="en-NZ" w:eastAsia="en-NZ"/>
        </w:rPr>
        <w:drawing>
          <wp:anchor distT="0" distB="0" distL="114300" distR="114300" simplePos="0" relativeHeight="251832320" behindDoc="1" locked="0" layoutInCell="1" allowOverlap="1" wp14:anchorId="75DA03DF" wp14:editId="4C7D4D2A">
            <wp:simplePos x="0" y="0"/>
            <wp:positionH relativeFrom="margin">
              <wp:posOffset>586740</wp:posOffset>
            </wp:positionH>
            <wp:positionV relativeFrom="paragraph">
              <wp:posOffset>229235</wp:posOffset>
            </wp:positionV>
            <wp:extent cx="831850" cy="671830"/>
            <wp:effectExtent l="0" t="0" r="635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17A">
        <w:rPr>
          <w:noProof/>
          <w:lang w:val="en-NZ" w:eastAsia="en-NZ"/>
        </w:rPr>
        <w:drawing>
          <wp:anchor distT="0" distB="0" distL="114300" distR="114300" simplePos="0" relativeHeight="251831296" behindDoc="1" locked="0" layoutInCell="1" allowOverlap="1" wp14:anchorId="122C8EE0" wp14:editId="7E062A9B">
            <wp:simplePos x="0" y="0"/>
            <wp:positionH relativeFrom="margin">
              <wp:posOffset>89714</wp:posOffset>
            </wp:positionH>
            <wp:positionV relativeFrom="paragraph">
              <wp:posOffset>17145</wp:posOffset>
            </wp:positionV>
            <wp:extent cx="1493520" cy="1936115"/>
            <wp:effectExtent l="0" t="0" r="0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thinking-bubble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287">
        <w:t>what we think needs to happen to make family justice services better.</w:t>
      </w:r>
    </w:p>
    <w:p w14:paraId="4239062F" w14:textId="0C7507AE" w:rsidR="000F3287" w:rsidRPr="00A662E5" w:rsidRDefault="000F3287" w:rsidP="00A662E5">
      <w:pPr>
        <w:pStyle w:val="PFnormaltext"/>
      </w:pPr>
    </w:p>
    <w:p w14:paraId="20AF0FEB" w14:textId="52406B24" w:rsidR="000F3287" w:rsidRDefault="000F3287" w:rsidP="000F3287">
      <w:pPr>
        <w:pStyle w:val="PFnormaltext"/>
      </w:pPr>
      <w:r>
        <w:t xml:space="preserve">In this Easy Read document there is </w:t>
      </w:r>
      <w:r w:rsidR="008023F5">
        <w:t xml:space="preserve">also </w:t>
      </w:r>
      <w:r w:rsidRPr="008023F5">
        <w:t>extra information</w:t>
      </w:r>
      <w:r w:rsidRPr="008023F5">
        <w:rPr>
          <w:b/>
        </w:rPr>
        <w:t xml:space="preserve"> </w:t>
      </w:r>
      <w:r>
        <w:t>to explain some of the 2014 changes.</w:t>
      </w:r>
    </w:p>
    <w:p w14:paraId="770271DA" w14:textId="77777777" w:rsidR="00B32451" w:rsidRDefault="00B32451" w:rsidP="00B32451">
      <w:pPr>
        <w:pStyle w:val="PFnormaltext"/>
      </w:pPr>
    </w:p>
    <w:p w14:paraId="33D69CFA" w14:textId="77777777" w:rsidR="00B32451" w:rsidRDefault="00B32451" w:rsidP="00B32451">
      <w:pPr>
        <w:pStyle w:val="PFnormaltext"/>
        <w:rPr>
          <w:rFonts w:eastAsiaTheme="majorEastAsia"/>
          <w:color w:val="2F5496" w:themeColor="accent1" w:themeShade="BF"/>
          <w:sz w:val="44"/>
          <w:szCs w:val="44"/>
        </w:rPr>
      </w:pPr>
      <w:r>
        <w:br w:type="page"/>
      </w:r>
    </w:p>
    <w:bookmarkEnd w:id="10"/>
    <w:p w14:paraId="589D5639" w14:textId="77777777" w:rsidR="00A3283D" w:rsidRDefault="00C60835" w:rsidP="001D3773">
      <w:pPr>
        <w:pStyle w:val="PFheading1"/>
        <w:spacing w:line="360" w:lineRule="auto"/>
      </w:pPr>
      <w:r w:rsidRPr="00C60835">
        <w:lastRenderedPageBreak/>
        <w:t xml:space="preserve">Things that affect all </w:t>
      </w:r>
    </w:p>
    <w:p w14:paraId="79001ED8" w14:textId="510C1C0F" w:rsidR="004A4AD0" w:rsidRDefault="00C60835" w:rsidP="001D3773">
      <w:pPr>
        <w:pStyle w:val="PFheading1"/>
        <w:spacing w:line="360" w:lineRule="auto"/>
      </w:pPr>
      <w:r w:rsidRPr="00C60835">
        <w:t>family justice services</w:t>
      </w:r>
    </w:p>
    <w:p w14:paraId="3E7FBC59" w14:textId="77777777" w:rsidR="00C60835" w:rsidRDefault="00C60835" w:rsidP="00F9411B">
      <w:pPr>
        <w:pStyle w:val="PFnormaltext"/>
      </w:pPr>
    </w:p>
    <w:p w14:paraId="14AC4546" w14:textId="5D0FB42B" w:rsidR="004A4AD0" w:rsidRDefault="004A4AD0" w:rsidP="000A6630">
      <w:pPr>
        <w:pStyle w:val="PFnormaltext"/>
      </w:pPr>
      <w:r>
        <w:t xml:space="preserve">The things that make it hard for people to use </w:t>
      </w:r>
      <w:r w:rsidRPr="00555057">
        <w:rPr>
          <w:b/>
        </w:rPr>
        <w:t>family justice services</w:t>
      </w:r>
      <w:r>
        <w:t xml:space="preserve"> are often the same things that </w:t>
      </w:r>
      <w:r w:rsidR="000A6630">
        <w:t xml:space="preserve">are </w:t>
      </w:r>
      <w:r>
        <w:t>hard in other parts of their life.</w:t>
      </w:r>
    </w:p>
    <w:p w14:paraId="2FEA4B33" w14:textId="27B65454" w:rsidR="004A4AD0" w:rsidRDefault="00F9411B" w:rsidP="000A6630">
      <w:pPr>
        <w:pStyle w:val="PFnormaltext"/>
      </w:pPr>
      <w:r w:rsidRPr="00A43347">
        <w:rPr>
          <w:noProof/>
          <w:lang w:val="en-NZ" w:eastAsia="en-NZ"/>
        </w:rPr>
        <w:drawing>
          <wp:anchor distT="0" distB="0" distL="114300" distR="114300" simplePos="0" relativeHeight="251848704" behindDoc="0" locked="0" layoutInCell="1" allowOverlap="1" wp14:anchorId="6D44F8DF" wp14:editId="4D9D8128">
            <wp:simplePos x="0" y="0"/>
            <wp:positionH relativeFrom="margin">
              <wp:posOffset>318655</wp:posOffset>
            </wp:positionH>
            <wp:positionV relativeFrom="paragraph">
              <wp:posOffset>305377</wp:posOffset>
            </wp:positionV>
            <wp:extent cx="1216198" cy="1190327"/>
            <wp:effectExtent l="0" t="0" r="3175" b="0"/>
            <wp:wrapNone/>
            <wp:docPr id="1803" name="Picture 1803" descr="C:\Users\Dell User\Desktop\Easy Read Images\Easy Read Images\Photosymbols\Choose_Support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User\Desktop\Easy Read Images\Easy Read Images\Photosymbols\Choose_Support3(1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48" cy="119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DC2" w:rsidRPr="004B3D47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45AEEF0" wp14:editId="2E70B752">
                <wp:simplePos x="0" y="0"/>
                <wp:positionH relativeFrom="margin">
                  <wp:align>left</wp:align>
                </wp:positionH>
                <wp:positionV relativeFrom="paragraph">
                  <wp:posOffset>236372</wp:posOffset>
                </wp:positionV>
                <wp:extent cx="605307" cy="631064"/>
                <wp:effectExtent l="0" t="0" r="0" b="0"/>
                <wp:wrapNone/>
                <wp:docPr id="1804" name="Multiply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307" cy="63106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8A308" id="Multiply 1456" o:spid="_x0000_s1026" style="position:absolute;margin-left:0;margin-top:18.6pt;width:47.65pt;height:49.7pt;z-index:25185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coordsize="605307,63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" path="m94007,200841l196752,102290,302654,212698,408555,102290r102745,98551l401290,315532,511300,430223,408555,528774,302654,418366,196752,528774,94007,430223,204017,315532,94007,200841xe" fillcolor="red" strokecolor="#41719c" strokeweight="1pt">
                <v:stroke joinstyle="miter"/>
                <v:path arrowok="t" o:connecttype="custom" o:connectlocs="94007,200841;196752,102290;302654,212698;408555,102290;511300,200841;401290,315532;511300,430223;408555,528774;302654,418366;196752,528774;94007,430223;204017,315532;94007,200841" o:connectangles="0,0,0,0,0,0,0,0,0,0,0,0,0"/>
                <w10:wrap anchorx="margin"/>
              </v:shape>
            </w:pict>
          </mc:Fallback>
        </mc:AlternateContent>
      </w:r>
    </w:p>
    <w:p w14:paraId="4A53A2EB" w14:textId="7AE2C178" w:rsidR="004A4AD0" w:rsidRDefault="004A4AD0" w:rsidP="000A6630">
      <w:pPr>
        <w:pStyle w:val="PFnormaltext"/>
      </w:pPr>
      <w:r>
        <w:t>Here are some examples:</w:t>
      </w:r>
    </w:p>
    <w:p w14:paraId="059DDE7A" w14:textId="08B4AE68" w:rsidR="004A4AD0" w:rsidRDefault="004A4AD0" w:rsidP="00EE2908">
      <w:pPr>
        <w:pStyle w:val="PFnormaltext"/>
        <w:numPr>
          <w:ilvl w:val="0"/>
          <w:numId w:val="3"/>
        </w:numPr>
      </w:pPr>
      <w:r>
        <w:t>O</w:t>
      </w:r>
      <w:r w:rsidR="001D3773">
        <w:t>ften children do not get a say i</w:t>
      </w:r>
      <w:r>
        <w:t xml:space="preserve">n decisions that affect them. </w:t>
      </w:r>
    </w:p>
    <w:p w14:paraId="146C9E47" w14:textId="7A4C0434" w:rsidR="004A4AD0" w:rsidRDefault="00F9411B" w:rsidP="00EC2C25">
      <w:pPr>
        <w:pStyle w:val="PFnormaltext"/>
        <w:spacing w:after="0"/>
      </w:pPr>
      <w:r w:rsidRPr="00702DC2">
        <w:rPr>
          <w:noProof/>
          <w:lang w:val="en-NZ" w:eastAsia="en-NZ"/>
        </w:rPr>
        <w:drawing>
          <wp:anchor distT="0" distB="0" distL="114300" distR="114300" simplePos="0" relativeHeight="251659262" behindDoc="0" locked="0" layoutInCell="1" allowOverlap="1" wp14:anchorId="383DBD29" wp14:editId="35358BD2">
            <wp:simplePos x="0" y="0"/>
            <wp:positionH relativeFrom="margin">
              <wp:posOffset>126365</wp:posOffset>
            </wp:positionH>
            <wp:positionV relativeFrom="paragraph">
              <wp:posOffset>1270</wp:posOffset>
            </wp:positionV>
            <wp:extent cx="1609090" cy="1229360"/>
            <wp:effectExtent l="0" t="0" r="0" b="8890"/>
            <wp:wrapNone/>
            <wp:docPr id="1807" name="Picture 1807" descr="C:\Users\Dell User\Desktop\Easy Read Images\Easy Read Images\Change pics\Different Greeting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 User\Desktop\Easy Read Images\Easy Read Images\Change pics\Different Greetings(1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DD4" w:rsidRPr="004B3D47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98F36F4" wp14:editId="6241D89F">
                <wp:simplePos x="0" y="0"/>
                <wp:positionH relativeFrom="leftMargin">
                  <wp:posOffset>702836</wp:posOffset>
                </wp:positionH>
                <wp:positionV relativeFrom="paragraph">
                  <wp:posOffset>30480</wp:posOffset>
                </wp:positionV>
                <wp:extent cx="605155" cy="630555"/>
                <wp:effectExtent l="0" t="0" r="0" b="0"/>
                <wp:wrapNone/>
                <wp:docPr id="1806" name="Multiply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63055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F6E2A" id="Multiply 1456" o:spid="_x0000_s1026" style="position:absolute;margin-left:55.35pt;margin-top:2.4pt;width:47.65pt;height:49.65pt;z-index:251852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middle" coordsize="6051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" path="m93997,200721l196689,102166,302578,212499,408466,102166r102692,98555l401216,315278,511158,429834,408466,528389,302578,418056,196689,528389,93997,429834,203939,315278,93997,200721xe" fillcolor="red" strokecolor="#41719c" strokeweight="1pt">
                <v:stroke joinstyle="miter"/>
                <v:path arrowok="t" o:connecttype="custom" o:connectlocs="93997,200721;196689,102166;302578,212499;408466,102166;511158,200721;401216,315278;511158,429834;408466,528389;302578,418056;196689,528389;93997,429834;203939,315278;93997,200721" o:connectangles="0,0,0,0,0,0,0,0,0,0,0,0,0"/>
                <w10:wrap anchorx="margin"/>
              </v:shape>
            </w:pict>
          </mc:Fallback>
        </mc:AlternateContent>
      </w:r>
    </w:p>
    <w:p w14:paraId="2600C6DD" w14:textId="0119A3AD" w:rsidR="004A4AD0" w:rsidRDefault="004A4AD0" w:rsidP="00EE2908">
      <w:pPr>
        <w:pStyle w:val="PFnormaltext"/>
        <w:numPr>
          <w:ilvl w:val="0"/>
          <w:numId w:val="3"/>
        </w:numPr>
      </w:pPr>
      <w:r>
        <w:t>The services only work for 1 culture.</w:t>
      </w:r>
    </w:p>
    <w:p w14:paraId="06D9C130" w14:textId="65F556C6" w:rsidR="004A4AD0" w:rsidRDefault="00702DC2" w:rsidP="00EC2C25">
      <w:pPr>
        <w:pStyle w:val="PFnormaltext"/>
        <w:spacing w:after="0"/>
      </w:pPr>
      <w:r w:rsidRPr="004B3D47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C2E6B77" wp14:editId="132023BB">
                <wp:simplePos x="0" y="0"/>
                <wp:positionH relativeFrom="leftMargin">
                  <wp:posOffset>812800</wp:posOffset>
                </wp:positionH>
                <wp:positionV relativeFrom="paragraph">
                  <wp:posOffset>223629</wp:posOffset>
                </wp:positionV>
                <wp:extent cx="605307" cy="631064"/>
                <wp:effectExtent l="0" t="0" r="0" b="0"/>
                <wp:wrapNone/>
                <wp:docPr id="1808" name="Multiply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307" cy="63106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86DD4" id="Multiply 1456" o:spid="_x0000_s1026" style="position:absolute;margin-left:64pt;margin-top:17.6pt;width:47.65pt;height:49.7pt;z-index:251854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middle" coordsize="605307,63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" path="m94007,200841l196752,102290,302654,212698,408555,102290r102745,98551l401290,315532,511300,430223,408555,528774,302654,418366,196752,528774,94007,430223,204017,315532,94007,200841xe" fillcolor="red" strokecolor="#41719c" strokeweight="1pt">
                <v:stroke joinstyle="miter"/>
                <v:path arrowok="t" o:connecttype="custom" o:connectlocs="94007,200841;196752,102290;302654,212698;408555,102290;511300,200841;401290,315532;511300,430223;408555,528774;302654,418366;196752,528774;94007,430223;204017,315532;94007,200841" o:connectangles="0,0,0,0,0,0,0,0,0,0,0,0,0"/>
                <w10:wrap anchorx="margin"/>
              </v:shape>
            </w:pict>
          </mc:Fallback>
        </mc:AlternateContent>
      </w:r>
    </w:p>
    <w:p w14:paraId="6AD50B0D" w14:textId="13607C9F" w:rsidR="004A4AD0" w:rsidRDefault="00A43347" w:rsidP="00EE2908">
      <w:pPr>
        <w:pStyle w:val="PFnormaltext"/>
        <w:numPr>
          <w:ilvl w:val="0"/>
          <w:numId w:val="3"/>
        </w:numPr>
      </w:pPr>
      <w:r w:rsidRPr="00A43347">
        <w:rPr>
          <w:noProof/>
          <w:lang w:val="en-NZ" w:eastAsia="en-NZ"/>
        </w:rPr>
        <w:drawing>
          <wp:anchor distT="0" distB="0" distL="114300" distR="114300" simplePos="0" relativeHeight="251842560" behindDoc="0" locked="0" layoutInCell="1" allowOverlap="1" wp14:anchorId="350FC29C" wp14:editId="530779D9">
            <wp:simplePos x="0" y="0"/>
            <wp:positionH relativeFrom="margin">
              <wp:posOffset>226695</wp:posOffset>
            </wp:positionH>
            <wp:positionV relativeFrom="paragraph">
              <wp:posOffset>50280</wp:posOffset>
            </wp:positionV>
            <wp:extent cx="1313180" cy="974090"/>
            <wp:effectExtent l="0" t="0" r="1270" b="0"/>
            <wp:wrapNone/>
            <wp:docPr id="1800" name="Picture 1800" descr="C:\Users\Dell User\Desktop\Easy Read Images\Easy Read Images\Sam Corliss images\MEETING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User\Desktop\Easy Read Images\Easy Read Images\Sam Corliss images\MEETING-01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>Māori ways of doing things are not seen as important.</w:t>
      </w:r>
    </w:p>
    <w:p w14:paraId="0A15EFE8" w14:textId="018B9BE2" w:rsidR="004A4AD0" w:rsidRDefault="00702DC2" w:rsidP="00EC2C25">
      <w:pPr>
        <w:pStyle w:val="PFnormaltext"/>
        <w:spacing w:after="0"/>
      </w:pPr>
      <w:r w:rsidRPr="004B3D47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D123CD3" wp14:editId="60DA6D85">
                <wp:simplePos x="0" y="0"/>
                <wp:positionH relativeFrom="leftMargin">
                  <wp:posOffset>862509</wp:posOffset>
                </wp:positionH>
                <wp:positionV relativeFrom="paragraph">
                  <wp:posOffset>356235</wp:posOffset>
                </wp:positionV>
                <wp:extent cx="605307" cy="631064"/>
                <wp:effectExtent l="0" t="0" r="0" b="0"/>
                <wp:wrapNone/>
                <wp:docPr id="1813" name="Multiply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307" cy="63106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88E3" id="Multiply 1456" o:spid="_x0000_s1026" style="position:absolute;margin-left:67.9pt;margin-top:28.05pt;width:47.65pt;height:49.7pt;z-index:251858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middle" coordsize="605307,63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" path="m94007,200841l196752,102290,302654,212698,408555,102290r102745,98551l401290,315532,511300,430223,408555,528774,302654,418366,196752,528774,94007,430223,204017,315532,94007,200841xe" fillcolor="red" strokecolor="#41719c" strokeweight="1pt">
                <v:stroke joinstyle="miter"/>
                <v:path arrowok="t" o:connecttype="custom" o:connectlocs="94007,200841;196752,102290;302654,212698;408555,102290;511300,200841;401290,315532;511300,430223;408555,528774;302654,418366;196752,528774;94007,430223;204017,315532;94007,200841" o:connectangles="0,0,0,0,0,0,0,0,0,0,0,0,0"/>
                <w10:wrap anchorx="margin"/>
              </v:shape>
            </w:pict>
          </mc:Fallback>
        </mc:AlternateContent>
      </w:r>
    </w:p>
    <w:p w14:paraId="06A14644" w14:textId="5AC5460A" w:rsidR="004A4AD0" w:rsidRDefault="00702DC2" w:rsidP="00EE2908">
      <w:pPr>
        <w:pStyle w:val="PFnormaltext"/>
        <w:numPr>
          <w:ilvl w:val="0"/>
          <w:numId w:val="3"/>
        </w:numPr>
      </w:pPr>
      <w:r w:rsidRPr="00702DC2">
        <w:rPr>
          <w:noProof/>
          <w:lang w:val="en-NZ" w:eastAsia="en-NZ"/>
        </w:rPr>
        <w:drawing>
          <wp:anchor distT="0" distB="0" distL="114300" distR="114300" simplePos="0" relativeHeight="251856896" behindDoc="0" locked="0" layoutInCell="1" allowOverlap="1" wp14:anchorId="612362F9" wp14:editId="36A8728A">
            <wp:simplePos x="0" y="0"/>
            <wp:positionH relativeFrom="margin">
              <wp:posOffset>306070</wp:posOffset>
            </wp:positionH>
            <wp:positionV relativeFrom="paragraph">
              <wp:posOffset>171559</wp:posOffset>
            </wp:positionV>
            <wp:extent cx="1159099" cy="1036670"/>
            <wp:effectExtent l="0" t="0" r="3175" b="0"/>
            <wp:wrapNone/>
            <wp:docPr id="1812" name="Picture 1812" descr="C:\Users\Dell User\Desktop\Easy Read Images\Easy Read Images\Change pics\Access V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User\Desktop\Easy Read Images\Easy Read Images\Change pics\Access Vital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99" cy="10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The services are not set up to meet the needs of </w:t>
      </w:r>
      <w:r w:rsidR="001D390B">
        <w:t>d</w:t>
      </w:r>
      <w:r w:rsidR="004A4AD0">
        <w:t>isabled people.</w:t>
      </w:r>
    </w:p>
    <w:p w14:paraId="74114DE8" w14:textId="0A8C823F" w:rsidR="004A4AD0" w:rsidRDefault="00702DC2" w:rsidP="000A6630">
      <w:pPr>
        <w:pStyle w:val="PFnormaltext"/>
      </w:pPr>
      <w:r w:rsidRPr="00702DC2">
        <w:rPr>
          <w:noProof/>
          <w:lang w:val="en-NZ" w:eastAsia="en-NZ"/>
        </w:rPr>
        <w:lastRenderedPageBreak/>
        <w:drawing>
          <wp:anchor distT="0" distB="0" distL="114300" distR="114300" simplePos="0" relativeHeight="251865088" behindDoc="0" locked="0" layoutInCell="1" allowOverlap="1" wp14:anchorId="11DFC873" wp14:editId="773EEF32">
            <wp:simplePos x="0" y="0"/>
            <wp:positionH relativeFrom="margin">
              <wp:posOffset>0</wp:posOffset>
            </wp:positionH>
            <wp:positionV relativeFrom="paragraph">
              <wp:posOffset>250934</wp:posOffset>
            </wp:positionV>
            <wp:extent cx="1567951" cy="1854557"/>
            <wp:effectExtent l="0" t="0" r="0" b="0"/>
            <wp:wrapNone/>
            <wp:docPr id="1816" name="Picture 1816" descr="C:\Users\Dell User\Desktop\Easy Read Images\Easy Read Images\Change pics\Help Stop Ab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 User\Desktop\Easy Read Images\Easy Read Images\Change pics\Help Stop Abuse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51" cy="18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BB">
        <w:rPr>
          <w:noProof/>
        </w:rPr>
        <w:t>Sometimes</w:t>
      </w:r>
      <w:r w:rsidR="004A4AD0">
        <w:t xml:space="preserve"> services </w:t>
      </w:r>
      <w:r w:rsidR="001E71BB">
        <w:t xml:space="preserve">are not sure </w:t>
      </w:r>
      <w:r w:rsidR="008023F5">
        <w:t>what is</w:t>
      </w:r>
      <w:r w:rsidR="004A4AD0">
        <w:t xml:space="preserve"> </w:t>
      </w:r>
      <w:r w:rsidR="001E71BB">
        <w:t xml:space="preserve">the best way </w:t>
      </w:r>
      <w:r w:rsidR="004A4AD0">
        <w:t xml:space="preserve">to keep children safe </w:t>
      </w:r>
      <w:r w:rsidR="001E71BB">
        <w:t>from</w:t>
      </w:r>
      <w:r w:rsidR="004A4AD0">
        <w:t xml:space="preserve"> </w:t>
      </w:r>
      <w:r w:rsidR="004A4AD0" w:rsidRPr="00A842CD">
        <w:rPr>
          <w:b/>
        </w:rPr>
        <w:t>family violence</w:t>
      </w:r>
      <w:r w:rsidR="004A4AD0">
        <w:t>.</w:t>
      </w:r>
    </w:p>
    <w:p w14:paraId="56E6A7C1" w14:textId="7D37CECB" w:rsidR="004A4AD0" w:rsidRDefault="00B5173F" w:rsidP="002943C7">
      <w:pPr>
        <w:pStyle w:val="PFnormaltext"/>
        <w:ind w:left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053E0D" wp14:editId="446B53EA">
                <wp:simplePos x="0" y="0"/>
                <wp:positionH relativeFrom="column">
                  <wp:posOffset>2286000</wp:posOffset>
                </wp:positionH>
                <wp:positionV relativeFrom="paragraph">
                  <wp:posOffset>193040</wp:posOffset>
                </wp:positionV>
                <wp:extent cx="3687097" cy="1506828"/>
                <wp:effectExtent l="0" t="0" r="27940" b="17780"/>
                <wp:wrapNone/>
                <wp:docPr id="1817" name="Rectangle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097" cy="15068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F9393F" id="Rectangle 1817" o:spid="_x0000_s1026" style="position:absolute;margin-left:180pt;margin-top:15.2pt;width:290.3pt;height:118.6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" fillcolor="#4472c4 [3204]" strokecolor="#1f3763 [1604]" strokeweight="1pt">
                <v:fill opacity="19789f"/>
              </v:rect>
            </w:pict>
          </mc:Fallback>
        </mc:AlternateContent>
      </w:r>
    </w:p>
    <w:p w14:paraId="69BE754C" w14:textId="731CD0F6" w:rsidR="00B32451" w:rsidRPr="00B32451" w:rsidRDefault="001E71BB" w:rsidP="00B32451">
      <w:pPr>
        <w:pStyle w:val="PFnormaltext"/>
        <w:ind w:left="3960"/>
      </w:pPr>
      <w:r w:rsidRPr="00702DC2">
        <w:rPr>
          <w:noProof/>
          <w:lang w:val="en-NZ" w:eastAsia="en-NZ"/>
        </w:rPr>
        <w:drawing>
          <wp:anchor distT="0" distB="0" distL="114300" distR="114300" simplePos="0" relativeHeight="251863040" behindDoc="0" locked="0" layoutInCell="1" allowOverlap="1" wp14:anchorId="5E2B9F81" wp14:editId="647F107F">
            <wp:simplePos x="0" y="0"/>
            <wp:positionH relativeFrom="margin">
              <wp:posOffset>151130</wp:posOffset>
            </wp:positionH>
            <wp:positionV relativeFrom="paragraph">
              <wp:posOffset>1058654</wp:posOffset>
            </wp:positionV>
            <wp:extent cx="1309370" cy="1468120"/>
            <wp:effectExtent l="0" t="0" r="5080" b="0"/>
            <wp:wrapNone/>
            <wp:docPr id="1815" name="Picture 1815" descr="C:\Users\Dell User\Desktop\Easy Read Images\Easy Read Images\Change pics\bored waiting 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 User\Desktop\Easy Read Images\Easy Read Images\Change pics\bored waiting sa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451" w:rsidRPr="001E71BB">
        <w:rPr>
          <w:b/>
        </w:rPr>
        <w:t>Family violence</w:t>
      </w:r>
      <w:r w:rsidR="00B32451">
        <w:t xml:space="preserve"> is when some</w:t>
      </w:r>
      <w:r>
        <w:t>one</w:t>
      </w:r>
      <w:r w:rsidR="00B32451">
        <w:t xml:space="preserve"> is hurt by another person in their family.</w:t>
      </w:r>
    </w:p>
    <w:p w14:paraId="4AA6CAD0" w14:textId="0E8EDFCA" w:rsidR="004A4AD0" w:rsidRDefault="00B32451" w:rsidP="00B32451">
      <w:pPr>
        <w:pStyle w:val="PFnormaltext"/>
        <w:tabs>
          <w:tab w:val="left" w:pos="5064"/>
        </w:tabs>
      </w:pPr>
      <w:r>
        <w:tab/>
      </w:r>
    </w:p>
    <w:p w14:paraId="169392E4" w14:textId="77777777" w:rsidR="001D3773" w:rsidRDefault="004A4AD0" w:rsidP="000A6630">
      <w:pPr>
        <w:pStyle w:val="PFnormaltext"/>
      </w:pPr>
      <w:r w:rsidRPr="00A842CD">
        <w:t xml:space="preserve">Often </w:t>
      </w:r>
      <w:r>
        <w:t>services</w:t>
      </w:r>
      <w:r w:rsidRPr="00A842CD">
        <w:t xml:space="preserve"> </w:t>
      </w:r>
      <w:r>
        <w:t>work</w:t>
      </w:r>
      <w:r w:rsidRPr="00A842CD">
        <w:t xml:space="preserve"> too slowly</w:t>
      </w:r>
      <w:r w:rsidR="001D3773">
        <w:t>.</w:t>
      </w:r>
    </w:p>
    <w:p w14:paraId="0CE5910D" w14:textId="77777777" w:rsidR="001D3773" w:rsidRDefault="001D3773" w:rsidP="000A6630">
      <w:pPr>
        <w:pStyle w:val="PFnormaltext"/>
      </w:pPr>
    </w:p>
    <w:p w14:paraId="7BBF5E1B" w14:textId="291021D7" w:rsidR="004A4AD0" w:rsidRPr="00A842CD" w:rsidRDefault="001D3773" w:rsidP="000A6630">
      <w:pPr>
        <w:pStyle w:val="PFnormaltext"/>
      </w:pPr>
      <w:r>
        <w:t>This</w:t>
      </w:r>
      <w:r w:rsidR="004A4AD0">
        <w:t xml:space="preserve"> causes problems</w:t>
      </w:r>
      <w:r w:rsidR="004A4AD0" w:rsidRPr="00A842CD">
        <w:t xml:space="preserve">. </w:t>
      </w:r>
    </w:p>
    <w:p w14:paraId="778A3C20" w14:textId="4E935EC0" w:rsidR="004A4AD0" w:rsidRDefault="001E71BB" w:rsidP="00EC2C25">
      <w:pPr>
        <w:pStyle w:val="PFnormaltext"/>
        <w:ind w:left="0"/>
      </w:pPr>
      <w:r w:rsidRPr="00702DC2">
        <w:rPr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33856927" wp14:editId="79A8C5D4">
            <wp:simplePos x="0" y="0"/>
            <wp:positionH relativeFrom="margin">
              <wp:posOffset>161290</wp:posOffset>
            </wp:positionH>
            <wp:positionV relativeFrom="paragraph">
              <wp:posOffset>24291</wp:posOffset>
            </wp:positionV>
            <wp:extent cx="1377950" cy="1317625"/>
            <wp:effectExtent l="0" t="0" r="0" b="0"/>
            <wp:wrapNone/>
            <wp:docPr id="1814" name="Picture 1814" descr="C:\Users\Dell User\Desktop\Easy Read Images\Easy Read Images\NZ Change pics\NZ Map placard rights pro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 User\Desktop\Easy Read Images\Easy Read Images\NZ Change pics\NZ Map placard rights protest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17D75" w14:textId="2A45B090" w:rsidR="004A4AD0" w:rsidRDefault="004A4AD0" w:rsidP="000A6630">
      <w:pPr>
        <w:pStyle w:val="PFnormaltext"/>
      </w:pPr>
      <w:r>
        <w:t>Family justice services have not been set up to look after human rights.</w:t>
      </w:r>
    </w:p>
    <w:p w14:paraId="3EA69F49" w14:textId="77777777" w:rsidR="004A4AD0" w:rsidRDefault="004A4AD0" w:rsidP="004A4AD0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4FD6F542" w14:textId="1D6D861A" w:rsidR="002C2A44" w:rsidRPr="00C07354" w:rsidRDefault="004A4AD0" w:rsidP="001D3773">
      <w:pPr>
        <w:pStyle w:val="PFheading1"/>
        <w:spacing w:line="360" w:lineRule="auto"/>
      </w:pPr>
      <w:bookmarkStart w:id="11" w:name="_Toc9540248"/>
      <w:r w:rsidRPr="00C07354">
        <w:lastRenderedPageBreak/>
        <w:t>What needs to happen</w:t>
      </w:r>
      <w:bookmarkStart w:id="12" w:name="_Hlk9244395"/>
      <w:bookmarkEnd w:id="11"/>
      <w:r w:rsidR="00984DEB">
        <w:t xml:space="preserve"> for all family justice services?</w:t>
      </w:r>
    </w:p>
    <w:p w14:paraId="03A8D837" w14:textId="0DBE48DF" w:rsidR="00C07354" w:rsidRDefault="00984DEB" w:rsidP="00F9411B">
      <w:pPr>
        <w:pStyle w:val="PFnormaltext"/>
      </w:pPr>
      <w:r w:rsidRPr="00C07354">
        <w:rPr>
          <w:noProof/>
          <w:lang w:val="en-NZ" w:eastAsia="en-NZ"/>
        </w:rPr>
        <w:drawing>
          <wp:anchor distT="0" distB="0" distL="114300" distR="114300" simplePos="0" relativeHeight="251868160" behindDoc="0" locked="0" layoutInCell="1" allowOverlap="1" wp14:anchorId="5818DA25" wp14:editId="5ABA5338">
            <wp:simplePos x="0" y="0"/>
            <wp:positionH relativeFrom="margin">
              <wp:posOffset>393177</wp:posOffset>
            </wp:positionH>
            <wp:positionV relativeFrom="paragraph">
              <wp:posOffset>312420</wp:posOffset>
            </wp:positionV>
            <wp:extent cx="1011116" cy="1054249"/>
            <wp:effectExtent l="0" t="0" r="0" b="0"/>
            <wp:wrapNone/>
            <wp:docPr id="1818" name="Picture 1818" descr="C:\Users\Dell User\Desktop\Easy Read Images\Easy Read Images\Photosymbols\Mother_Chil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 User\Desktop\Easy Read Images\Easy Read Images\Photosymbols\Mother_Child-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16" cy="10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BBD19" w14:textId="75216B13" w:rsidR="004A4AD0" w:rsidRDefault="004A4AD0" w:rsidP="005A4907">
      <w:pPr>
        <w:pStyle w:val="PFnormaltext"/>
      </w:pPr>
      <w:r>
        <w:t>We need to work out the best ways to make sure children are listened to.</w:t>
      </w:r>
    </w:p>
    <w:p w14:paraId="7FE20C92" w14:textId="77777777" w:rsidR="005A4907" w:rsidRDefault="005A4907" w:rsidP="00146F56">
      <w:pPr>
        <w:pStyle w:val="PFnormaltext"/>
      </w:pPr>
    </w:p>
    <w:p w14:paraId="1E09287D" w14:textId="3E28A4E4" w:rsidR="005A4907" w:rsidRPr="005A4907" w:rsidRDefault="00894C47" w:rsidP="00146F56">
      <w:pPr>
        <w:pStyle w:val="PFnormaltext"/>
      </w:pPr>
      <w:r w:rsidRPr="00406CFE">
        <w:rPr>
          <w:noProof/>
          <w:lang w:val="en-NZ" w:eastAsia="en-NZ"/>
        </w:rPr>
        <w:drawing>
          <wp:anchor distT="0" distB="0" distL="114300" distR="114300" simplePos="0" relativeHeight="252166144" behindDoc="0" locked="0" layoutInCell="1" allowOverlap="1" wp14:anchorId="462DEE34" wp14:editId="39177944">
            <wp:simplePos x="0" y="0"/>
            <wp:positionH relativeFrom="margin">
              <wp:posOffset>135292</wp:posOffset>
            </wp:positionH>
            <wp:positionV relativeFrom="paragraph">
              <wp:posOffset>51435</wp:posOffset>
            </wp:positionV>
            <wp:extent cx="1635163" cy="1213448"/>
            <wp:effectExtent l="0" t="0" r="3175" b="6350"/>
            <wp:wrapNone/>
            <wp:docPr id="1828" name="Picture 1828" descr="C:\Users\Dell User\Desktop\Easy Read Images\Easy Read Images\Change pics\Diverse group different cul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 User\Desktop\Easy Read Images\Easy Read Images\Change pics\Diverse group different cultures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63" cy="12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F56">
        <w:t xml:space="preserve">There needs to be a plan for how family justice services can meet the needs of people from </w:t>
      </w:r>
      <w:r w:rsidR="002E187D">
        <w:t>all different</w:t>
      </w:r>
      <w:r w:rsidR="00146F56">
        <w:t xml:space="preserve"> cultures.</w:t>
      </w:r>
    </w:p>
    <w:p w14:paraId="0A764160" w14:textId="2E8E05C4" w:rsidR="00146F56" w:rsidRDefault="009607F0" w:rsidP="000A6630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1870208" behindDoc="0" locked="0" layoutInCell="1" allowOverlap="1" wp14:anchorId="1D4B7C8C" wp14:editId="5493EB16">
            <wp:simplePos x="0" y="0"/>
            <wp:positionH relativeFrom="margin">
              <wp:posOffset>-271183</wp:posOffset>
            </wp:positionH>
            <wp:positionV relativeFrom="paragraph">
              <wp:posOffset>490287</wp:posOffset>
            </wp:positionV>
            <wp:extent cx="2460811" cy="1739967"/>
            <wp:effectExtent l="0" t="0" r="0" b="0"/>
            <wp:wrapNone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11" cy="173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3092B" w14:textId="4318EECD" w:rsidR="004A4AD0" w:rsidRDefault="004A4AD0" w:rsidP="000A6630">
      <w:pPr>
        <w:pStyle w:val="PFnormaltext"/>
      </w:pPr>
      <w:bookmarkStart w:id="13" w:name="_Hlk9245029"/>
      <w:r>
        <w:t xml:space="preserve">Family justice services need to change so that they </w:t>
      </w:r>
      <w:r w:rsidR="00894C47">
        <w:t xml:space="preserve">stick to what was agreed in </w:t>
      </w:r>
      <w:r>
        <w:t xml:space="preserve">the </w:t>
      </w:r>
      <w:r w:rsidRPr="00947A22">
        <w:rPr>
          <w:b/>
        </w:rPr>
        <w:t>Treaty of Waitangi</w:t>
      </w:r>
      <w:bookmarkEnd w:id="13"/>
      <w:r w:rsidR="00947A22" w:rsidRPr="00947A22">
        <w:t>.</w:t>
      </w:r>
    </w:p>
    <w:p w14:paraId="04CDBB75" w14:textId="28ED0827" w:rsidR="00947A22" w:rsidRDefault="00AC41A2" w:rsidP="000A6630">
      <w:pPr>
        <w:pStyle w:val="PFnormaltext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85E8C72" wp14:editId="49AE8C79">
                <wp:simplePos x="0" y="0"/>
                <wp:positionH relativeFrom="margin">
                  <wp:posOffset>2427688</wp:posOffset>
                </wp:positionH>
                <wp:positionV relativeFrom="paragraph">
                  <wp:posOffset>212090</wp:posOffset>
                </wp:positionV>
                <wp:extent cx="3317358" cy="1477926"/>
                <wp:effectExtent l="0" t="0" r="16510" b="27305"/>
                <wp:wrapNone/>
                <wp:docPr id="490" name="Rectangl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358" cy="14779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C0164" id="Rectangle 490" o:spid="_x0000_s1026" style="position:absolute;margin-left:191.15pt;margin-top:16.7pt;width:261.2pt;height:116.3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</w:p>
    <w:p w14:paraId="4F497AB8" w14:textId="589D95FD" w:rsidR="00BA5C57" w:rsidRDefault="00947A22" w:rsidP="00BA5C57">
      <w:pPr>
        <w:pStyle w:val="PFnormaltext"/>
        <w:ind w:left="4320"/>
      </w:pPr>
      <w:r>
        <w:t xml:space="preserve">The </w:t>
      </w:r>
      <w:r w:rsidRPr="00947A22">
        <w:rPr>
          <w:b/>
        </w:rPr>
        <w:t>Treaty of Waitangi</w:t>
      </w:r>
      <w:r w:rsidR="00AC41A2">
        <w:rPr>
          <w:b/>
        </w:rPr>
        <w:t xml:space="preserve"> </w:t>
      </w:r>
      <w:r>
        <w:t xml:space="preserve">is </w:t>
      </w:r>
      <w:r w:rsidR="00AC41A2">
        <w:t>a</w:t>
      </w:r>
      <w:r w:rsidR="00BA5C57">
        <w:t xml:space="preserve">n </w:t>
      </w:r>
      <w:r w:rsidR="00AC41A2">
        <w:t>agreement between Māori people and the government</w:t>
      </w:r>
      <w:r w:rsidR="00BA5C57">
        <w:t>.</w:t>
      </w:r>
    </w:p>
    <w:p w14:paraId="5389F2C0" w14:textId="77777777" w:rsidR="00AC41A2" w:rsidRPr="00AC41A2" w:rsidRDefault="00AC41A2" w:rsidP="00BA5C57">
      <w:pPr>
        <w:pStyle w:val="PFnormaltext"/>
      </w:pPr>
    </w:p>
    <w:p w14:paraId="04F4B015" w14:textId="77777777" w:rsidR="00894C47" w:rsidRDefault="00894C47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09A27910" w14:textId="492D4342" w:rsidR="000A6630" w:rsidRDefault="002E187D" w:rsidP="001D390B">
      <w:pPr>
        <w:pStyle w:val="PFnormaltext"/>
      </w:pPr>
      <w:r w:rsidRPr="00406CFE">
        <w:rPr>
          <w:noProof/>
          <w:lang w:val="en-NZ" w:eastAsia="en-NZ"/>
        </w:rPr>
        <w:lastRenderedPageBreak/>
        <w:drawing>
          <wp:anchor distT="0" distB="0" distL="114300" distR="114300" simplePos="0" relativeHeight="251890688" behindDoc="0" locked="0" layoutInCell="1" allowOverlap="1" wp14:anchorId="21C7A5EA" wp14:editId="484FE3DC">
            <wp:simplePos x="0" y="0"/>
            <wp:positionH relativeFrom="margin">
              <wp:posOffset>238760</wp:posOffset>
            </wp:positionH>
            <wp:positionV relativeFrom="paragraph">
              <wp:posOffset>469150</wp:posOffset>
            </wp:positionV>
            <wp:extent cx="1416050" cy="1638300"/>
            <wp:effectExtent l="0" t="0" r="0" b="0"/>
            <wp:wrapNone/>
            <wp:docPr id="1829" name="Picture 1829" descr="C:\Users\Dell User\Desktop\Easy Read Images\Easy Read Images\Change pics\Marae_meeting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 User\Desktop\Easy Read Images\Easy Read Images\Change pics\Marae_meeting_30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C47">
        <w:rPr>
          <w:noProof/>
        </w:rPr>
        <w:t>Here</w:t>
      </w:r>
      <w:r w:rsidR="004A4AD0">
        <w:t xml:space="preserve"> are some things that would help</w:t>
      </w:r>
      <w:r w:rsidR="00F9411B">
        <w:t xml:space="preserve"> family justice services stick to what was agreed in the Treaty of Waitangi</w:t>
      </w:r>
      <w:r w:rsidR="004A4AD0">
        <w:t>:</w:t>
      </w:r>
    </w:p>
    <w:p w14:paraId="390AFE54" w14:textId="3CF795A3" w:rsidR="004A4AD0" w:rsidRDefault="004A4AD0" w:rsidP="00EE2908">
      <w:pPr>
        <w:pStyle w:val="PFnormaltext"/>
        <w:numPr>
          <w:ilvl w:val="0"/>
          <w:numId w:val="4"/>
        </w:numPr>
        <w:spacing w:after="0"/>
        <w:ind w:left="4111"/>
      </w:pPr>
      <w:r>
        <w:t xml:space="preserve">teaching people </w:t>
      </w:r>
      <w:r w:rsidR="00146F56">
        <w:t>who work</w:t>
      </w:r>
      <w:r>
        <w:t xml:space="preserve"> in </w:t>
      </w:r>
      <w:r w:rsidR="00F9411B">
        <w:t>the</w:t>
      </w:r>
      <w:r>
        <w:t xml:space="preserve"> services to understand Māori ways of doing things</w:t>
      </w:r>
    </w:p>
    <w:p w14:paraId="75CBBA19" w14:textId="3AB59538" w:rsidR="000A6630" w:rsidRDefault="00DD53CB" w:rsidP="000A6630">
      <w:pPr>
        <w:pStyle w:val="PFnormaltext"/>
        <w:spacing w:after="0"/>
        <w:ind w:left="4111"/>
      </w:pPr>
      <w:r w:rsidRPr="00406CFE">
        <w:rPr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 wp14:anchorId="2544927C" wp14:editId="3BE549F6">
            <wp:simplePos x="0" y="0"/>
            <wp:positionH relativeFrom="margin">
              <wp:posOffset>291988</wp:posOffset>
            </wp:positionH>
            <wp:positionV relativeFrom="paragraph">
              <wp:posOffset>300355</wp:posOffset>
            </wp:positionV>
            <wp:extent cx="1379220" cy="1075690"/>
            <wp:effectExtent l="0" t="0" r="0" b="0"/>
            <wp:wrapNone/>
            <wp:docPr id="1830" name="Picture 1830" descr="C:\Users\Dell User\Desktop\Easy Read Images\Easy Read Images\Change pics\Cultural greeting Ma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 User\Desktop\Easy Read Images\Easy Read Images\Change pics\Cultural greeting Maori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F4C44" w14:textId="20BAD622" w:rsidR="004A4AD0" w:rsidRDefault="004A4AD0" w:rsidP="00EE2908">
      <w:pPr>
        <w:pStyle w:val="PFnormaltext"/>
        <w:numPr>
          <w:ilvl w:val="0"/>
          <w:numId w:val="4"/>
        </w:numPr>
        <w:spacing w:after="0"/>
        <w:ind w:left="4111"/>
      </w:pPr>
      <w:r>
        <w:t xml:space="preserve">supporting family justice services that </w:t>
      </w:r>
      <w:r w:rsidR="00BA5C57">
        <w:t xml:space="preserve">already </w:t>
      </w:r>
      <w:r>
        <w:t>work in a Māori way</w:t>
      </w:r>
    </w:p>
    <w:p w14:paraId="170D97DC" w14:textId="6A77097D" w:rsidR="000A6630" w:rsidRDefault="000A6630" w:rsidP="000A6630">
      <w:pPr>
        <w:pStyle w:val="PFnormaltext"/>
        <w:spacing w:after="0"/>
        <w:ind w:left="4111"/>
      </w:pPr>
    </w:p>
    <w:p w14:paraId="7F878D83" w14:textId="4D0D00DE" w:rsidR="004A4AD0" w:rsidRDefault="001D390B" w:rsidP="00EE2908">
      <w:pPr>
        <w:pStyle w:val="PFnormaltext"/>
        <w:numPr>
          <w:ilvl w:val="0"/>
          <w:numId w:val="4"/>
        </w:numPr>
        <w:ind w:left="4111"/>
      </w:pPr>
      <w:r>
        <w:t xml:space="preserve">more Māori </w:t>
      </w:r>
      <w:r w:rsidRPr="001D390B">
        <w:rPr>
          <w:b/>
        </w:rPr>
        <w:t>judges</w:t>
      </w:r>
    </w:p>
    <w:p w14:paraId="78461FFB" w14:textId="06E725AF" w:rsidR="001D390B" w:rsidRDefault="002E187D" w:rsidP="001D390B">
      <w:pPr>
        <w:pStyle w:val="PFnormaltext"/>
        <w:spacing w:after="0"/>
      </w:pPr>
      <w:r w:rsidRPr="00EF567E">
        <w:rPr>
          <w:noProof/>
          <w:lang w:val="en-NZ" w:eastAsia="en-NZ"/>
        </w:rPr>
        <w:drawing>
          <wp:anchor distT="0" distB="0" distL="114300" distR="114300" simplePos="0" relativeHeight="252216320" behindDoc="0" locked="0" layoutInCell="1" allowOverlap="1" wp14:anchorId="26AB7140" wp14:editId="66533071">
            <wp:simplePos x="0" y="0"/>
            <wp:positionH relativeFrom="margin">
              <wp:posOffset>398780</wp:posOffset>
            </wp:positionH>
            <wp:positionV relativeFrom="paragraph">
              <wp:posOffset>16398</wp:posOffset>
            </wp:positionV>
            <wp:extent cx="1246505" cy="903605"/>
            <wp:effectExtent l="0" t="0" r="0" b="0"/>
            <wp:wrapNone/>
            <wp:docPr id="1822" name="Picture 1822" descr="C:\Users\Dell User\Desktop\Easy Read Images\Easy Read Images\Photosymbols\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 User\Desktop\Easy Read Images\Easy Read Images\Photosymbols\Papers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BB971" w14:textId="3545CACF" w:rsidR="001D390B" w:rsidRDefault="001D390B" w:rsidP="00EE2908">
      <w:pPr>
        <w:pStyle w:val="PFnormaltext"/>
        <w:numPr>
          <w:ilvl w:val="0"/>
          <w:numId w:val="4"/>
        </w:numPr>
        <w:ind w:left="4111"/>
      </w:pPr>
      <w:r>
        <w:t xml:space="preserve">using </w:t>
      </w:r>
      <w:r w:rsidRPr="00BA5C57">
        <w:rPr>
          <w:b/>
        </w:rPr>
        <w:t>cultural reports</w:t>
      </w:r>
      <w:r>
        <w:t xml:space="preserve"> more often.</w:t>
      </w:r>
    </w:p>
    <w:p w14:paraId="1B006B22" w14:textId="21AFBA66" w:rsidR="00525F65" w:rsidRDefault="00525F65" w:rsidP="00525F65">
      <w:pPr>
        <w:pStyle w:val="PFnormaltext"/>
        <w:ind w:left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6593E75" wp14:editId="2076433B">
                <wp:simplePos x="0" y="0"/>
                <wp:positionH relativeFrom="column">
                  <wp:posOffset>2374710</wp:posOffset>
                </wp:positionH>
                <wp:positionV relativeFrom="paragraph">
                  <wp:posOffset>289313</wp:posOffset>
                </wp:positionV>
                <wp:extent cx="3510280" cy="3428583"/>
                <wp:effectExtent l="0" t="0" r="1397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280" cy="3428583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29C75" id="Rectangle 4" o:spid="_x0000_s1026" style="position:absolute;margin-left:187pt;margin-top:22.8pt;width:276.4pt;height:269.9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" fillcolor="#4472c4" strokecolor="#2f528f" strokeweight="1pt">
                <v:fill opacity="19789f"/>
              </v:rect>
            </w:pict>
          </mc:Fallback>
        </mc:AlternateContent>
      </w:r>
    </w:p>
    <w:p w14:paraId="30555061" w14:textId="6D8EA874" w:rsidR="00525F65" w:rsidRDefault="002E187D" w:rsidP="00525F65">
      <w:pPr>
        <w:pStyle w:val="PFnormaltext"/>
        <w:ind w:left="4111"/>
      </w:pPr>
      <w:r w:rsidRPr="00FE6CEC">
        <w:rPr>
          <w:noProof/>
          <w:lang w:val="en-NZ" w:eastAsia="en-NZ"/>
        </w:rPr>
        <w:drawing>
          <wp:anchor distT="0" distB="0" distL="114300" distR="114300" simplePos="0" relativeHeight="252218368" behindDoc="0" locked="0" layoutInCell="1" allowOverlap="1" wp14:anchorId="6CAFC3D0" wp14:editId="73FE02A6">
            <wp:simplePos x="0" y="0"/>
            <wp:positionH relativeFrom="margin">
              <wp:posOffset>342900</wp:posOffset>
            </wp:positionH>
            <wp:positionV relativeFrom="paragraph">
              <wp:posOffset>226172</wp:posOffset>
            </wp:positionV>
            <wp:extent cx="1266190" cy="1191895"/>
            <wp:effectExtent l="0" t="0" r="0" b="8255"/>
            <wp:wrapNone/>
            <wp:docPr id="1833" name="Picture 1833" descr="C:\Users\Dell User\Desktop\Easy Read Images\Easy Read Images\Change pics\judge-scowls angr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 User\Desktop\Easy Read Images\Easy Read Images\Change pics\judge-scowls angry(1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F65">
        <w:t xml:space="preserve">In the Family Court the </w:t>
      </w:r>
      <w:r w:rsidR="00525F65" w:rsidRPr="00525F65">
        <w:rPr>
          <w:b/>
        </w:rPr>
        <w:t>judge</w:t>
      </w:r>
      <w:r w:rsidR="00525F65">
        <w:t>:</w:t>
      </w:r>
    </w:p>
    <w:p w14:paraId="3870FC80" w14:textId="77777777" w:rsidR="00525F65" w:rsidRDefault="00525F65" w:rsidP="00EE2908">
      <w:pPr>
        <w:pStyle w:val="PFnormaltext"/>
        <w:numPr>
          <w:ilvl w:val="0"/>
          <w:numId w:val="31"/>
        </w:numPr>
        <w:spacing w:after="0"/>
      </w:pPr>
      <w:r>
        <w:t>listens to everyone</w:t>
      </w:r>
    </w:p>
    <w:p w14:paraId="75136642" w14:textId="77777777" w:rsidR="00525F65" w:rsidRDefault="00525F65" w:rsidP="00525F65">
      <w:pPr>
        <w:pStyle w:val="PFnormaltext"/>
        <w:spacing w:after="0"/>
        <w:ind w:left="4111"/>
      </w:pPr>
    </w:p>
    <w:p w14:paraId="63B37BB1" w14:textId="6193904B" w:rsidR="00525F65" w:rsidRDefault="00525F65" w:rsidP="00EE2908">
      <w:pPr>
        <w:pStyle w:val="PFnormaltext"/>
        <w:numPr>
          <w:ilvl w:val="0"/>
          <w:numId w:val="31"/>
        </w:numPr>
      </w:pPr>
      <w:r>
        <w:t>decides what should happen.</w:t>
      </w:r>
    </w:p>
    <w:p w14:paraId="166701A6" w14:textId="08DFC764" w:rsidR="00AC41A2" w:rsidRDefault="002E187D" w:rsidP="00525F65">
      <w:pPr>
        <w:pStyle w:val="PFnormaltext"/>
        <w:ind w:firstLine="511"/>
      </w:pPr>
      <w:r w:rsidRPr="00B90951">
        <w:rPr>
          <w:noProof/>
          <w:lang w:val="en-NZ" w:eastAsia="en-NZ"/>
        </w:rPr>
        <w:drawing>
          <wp:anchor distT="0" distB="0" distL="114300" distR="114300" simplePos="0" relativeHeight="252220416" behindDoc="0" locked="0" layoutInCell="1" allowOverlap="1" wp14:anchorId="1C609609" wp14:editId="72B8A0CC">
            <wp:simplePos x="0" y="0"/>
            <wp:positionH relativeFrom="margin">
              <wp:posOffset>146797</wp:posOffset>
            </wp:positionH>
            <wp:positionV relativeFrom="paragraph">
              <wp:posOffset>240030</wp:posOffset>
            </wp:positionV>
            <wp:extent cx="1769110" cy="1313180"/>
            <wp:effectExtent l="0" t="0" r="2540" b="1270"/>
            <wp:wrapNone/>
            <wp:docPr id="1838" name="Picture 1838" descr="C:\Users\Dell User\Desktop\Easy Read Images\Easy Read Images\Change pics\Diverse group different cul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User\Desktop\Easy Read Images\Easy Read Images\Change pics\Diverse group different cultures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827F6" w14:textId="122DCDDF" w:rsidR="00AC41A2" w:rsidRDefault="00894C47" w:rsidP="00894C47">
      <w:pPr>
        <w:pStyle w:val="PFnormaltext"/>
        <w:ind w:left="4111"/>
      </w:pPr>
      <w:r>
        <w:t xml:space="preserve">A judge can ask for a </w:t>
      </w:r>
      <w:r w:rsidRPr="00894C47">
        <w:rPr>
          <w:b/>
        </w:rPr>
        <w:t>cultural report</w:t>
      </w:r>
      <w:r>
        <w:t xml:space="preserve"> to help them understand </w:t>
      </w:r>
      <w:r w:rsidR="00DD53CB">
        <w:t>a child’s</w:t>
      </w:r>
      <w:r>
        <w:t xml:space="preserve"> culture.</w:t>
      </w:r>
    </w:p>
    <w:p w14:paraId="38C267EB" w14:textId="27A477F6" w:rsidR="004A4AD0" w:rsidRDefault="001A0B83" w:rsidP="000A6630">
      <w:pPr>
        <w:pStyle w:val="PFnormaltext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74304" behindDoc="1" locked="0" layoutInCell="1" allowOverlap="1" wp14:anchorId="5CCB5269" wp14:editId="2FFDB41C">
            <wp:simplePos x="0" y="0"/>
            <wp:positionH relativeFrom="margin">
              <wp:posOffset>25512</wp:posOffset>
            </wp:positionH>
            <wp:positionV relativeFrom="paragraph">
              <wp:posOffset>69850</wp:posOffset>
            </wp:positionV>
            <wp:extent cx="1661375" cy="939740"/>
            <wp:effectExtent l="0" t="0" r="0" b="0"/>
            <wp:wrapNone/>
            <wp:docPr id="90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75" cy="9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F56">
        <w:t xml:space="preserve">We need to find </w:t>
      </w:r>
      <w:r w:rsidR="004A4AD0">
        <w:t>ways to include grandparents and other people from the family</w:t>
      </w:r>
      <w:r w:rsidR="00146F56">
        <w:t xml:space="preserve"> </w:t>
      </w:r>
      <w:r w:rsidR="004A4AD0">
        <w:t>/ whānau.</w:t>
      </w:r>
    </w:p>
    <w:p w14:paraId="15196DD4" w14:textId="4DD18818" w:rsidR="004A4AD0" w:rsidRDefault="00F9411B" w:rsidP="000A6630">
      <w:pPr>
        <w:pStyle w:val="PFnormaltext"/>
      </w:pPr>
      <w:r w:rsidRPr="00EF567E">
        <w:rPr>
          <w:noProof/>
          <w:lang w:val="en-NZ" w:eastAsia="en-NZ"/>
        </w:rPr>
        <w:drawing>
          <wp:anchor distT="0" distB="0" distL="114300" distR="114300" simplePos="0" relativeHeight="251884544" behindDoc="0" locked="0" layoutInCell="1" allowOverlap="1" wp14:anchorId="39323F80" wp14:editId="32F375B5">
            <wp:simplePos x="0" y="0"/>
            <wp:positionH relativeFrom="margin">
              <wp:posOffset>-97155</wp:posOffset>
            </wp:positionH>
            <wp:positionV relativeFrom="paragraph">
              <wp:posOffset>316345</wp:posOffset>
            </wp:positionV>
            <wp:extent cx="1892935" cy="1214120"/>
            <wp:effectExtent l="0" t="0" r="0" b="5080"/>
            <wp:wrapNone/>
            <wp:docPr id="1826" name="Picture 1826" descr="C:\Users\Dell User\Desktop\Easy Read Images\Easy Read Images\Change pics\All 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 User\Desktop\Easy Read Images\Easy Read Images\Change pics\All disability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70E20" w14:textId="49E08811" w:rsidR="004A4AD0" w:rsidRDefault="004A4AD0" w:rsidP="000A6630">
      <w:pPr>
        <w:pStyle w:val="PFnormaltext"/>
      </w:pPr>
      <w:r>
        <w:t xml:space="preserve">People working in family justice services need to learn more about </w:t>
      </w:r>
      <w:r w:rsidR="001D390B">
        <w:t>d</w:t>
      </w:r>
      <w:r>
        <w:t xml:space="preserve">isability issues. </w:t>
      </w:r>
    </w:p>
    <w:p w14:paraId="3D058644" w14:textId="3C85F276" w:rsidR="004A4AD0" w:rsidRDefault="006D4229" w:rsidP="000A6630">
      <w:pPr>
        <w:pStyle w:val="PFnormaltext"/>
      </w:pPr>
      <w:r w:rsidRPr="006D4229">
        <w:rPr>
          <w:noProof/>
          <w:lang w:val="en-NZ" w:eastAsia="en-NZ"/>
        </w:rPr>
        <w:drawing>
          <wp:anchor distT="0" distB="0" distL="114300" distR="114300" simplePos="0" relativeHeight="251886592" behindDoc="0" locked="0" layoutInCell="1" allowOverlap="1" wp14:anchorId="617C45C3" wp14:editId="40F76AEF">
            <wp:simplePos x="0" y="0"/>
            <wp:positionH relativeFrom="margin">
              <wp:posOffset>190500</wp:posOffset>
            </wp:positionH>
            <wp:positionV relativeFrom="paragraph">
              <wp:posOffset>389292</wp:posOffset>
            </wp:positionV>
            <wp:extent cx="1262950" cy="1129553"/>
            <wp:effectExtent l="0" t="0" r="0" b="0"/>
            <wp:wrapNone/>
            <wp:docPr id="1827" name="Picture 1827" descr="C:\Users\Dell User\Desktop\Easy Read Images\Easy Read Images\Change pics\Access V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 User\Desktop\Easy Read Images\Easy Read Images\Change pics\Access Vital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50" cy="11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CB1BA" w14:textId="14791275" w:rsidR="004A4AD0" w:rsidRDefault="004A4AD0" w:rsidP="000A6630">
      <w:pPr>
        <w:pStyle w:val="PFnormaltext"/>
      </w:pPr>
      <w:r>
        <w:t>We should ask people what support</w:t>
      </w:r>
      <w:r w:rsidR="001D390B">
        <w:t xml:space="preserve"> </w:t>
      </w:r>
      <w:r>
        <w:t>they need when they</w:t>
      </w:r>
      <w:r w:rsidR="006D4229">
        <w:t xml:space="preserve"> first ask</w:t>
      </w:r>
      <w:r>
        <w:t xml:space="preserve"> the Family Cour</w:t>
      </w:r>
      <w:r w:rsidR="006D4229">
        <w:t>t</w:t>
      </w:r>
      <w:r w:rsidR="00894C47">
        <w:t xml:space="preserve"> for help</w:t>
      </w:r>
      <w:r w:rsidR="006D4229">
        <w:t>.</w:t>
      </w:r>
    </w:p>
    <w:p w14:paraId="543AE9F0" w14:textId="21131CCF" w:rsidR="004A4AD0" w:rsidRDefault="00DD53CB" w:rsidP="000A6630">
      <w:pPr>
        <w:pStyle w:val="PFnormaltext"/>
      </w:pPr>
      <w:r w:rsidRPr="00406CFE">
        <w:rPr>
          <w:noProof/>
          <w:lang w:val="en-NZ" w:eastAsia="en-NZ"/>
        </w:rPr>
        <w:drawing>
          <wp:anchor distT="0" distB="0" distL="114300" distR="114300" simplePos="0" relativeHeight="251896832" behindDoc="0" locked="0" layoutInCell="1" allowOverlap="1" wp14:anchorId="324EF181" wp14:editId="6ECE25EB">
            <wp:simplePos x="0" y="0"/>
            <wp:positionH relativeFrom="column">
              <wp:posOffset>699172</wp:posOffset>
            </wp:positionH>
            <wp:positionV relativeFrom="paragraph">
              <wp:posOffset>347980</wp:posOffset>
            </wp:positionV>
            <wp:extent cx="1237130" cy="1237130"/>
            <wp:effectExtent l="0" t="0" r="0" b="1270"/>
            <wp:wrapNone/>
            <wp:docPr id="1834" name="Picture 1834" descr="C:\Users\Dell User\Desktop\Easy Read Images\Easy Read Images\Photosymbols\BSL-Interpreter-Communicate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 User\Desktop\Easy Read Images\Easy Read Images\Photosymbols\BSL-Interpreter-Communicate_1024x1024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30" cy="12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572F6" w14:textId="4DA52410" w:rsidR="006D4229" w:rsidRDefault="00DD53CB" w:rsidP="006D4229">
      <w:pPr>
        <w:pStyle w:val="PFnormaltext"/>
      </w:pPr>
      <w:r w:rsidRPr="00406CFE">
        <w:rPr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4063715A" wp14:editId="75919311">
            <wp:simplePos x="0" y="0"/>
            <wp:positionH relativeFrom="margin">
              <wp:posOffset>84455</wp:posOffset>
            </wp:positionH>
            <wp:positionV relativeFrom="paragraph">
              <wp:posOffset>92673</wp:posOffset>
            </wp:positionV>
            <wp:extent cx="1198245" cy="817245"/>
            <wp:effectExtent l="0" t="0" r="1905" b="1905"/>
            <wp:wrapNone/>
            <wp:docPr id="1831" name="Picture 1831" descr="C:\Users\Dell User\Desktop\Easy Read Images\Easy Read Images\Change Health pics\easy read images\Change pics\Accessible Boo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 User\Desktop\Easy Read Images\Easy Read Images\Change Health pics\easy read images\Change pics\Accessible Booklet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We need to make sure </w:t>
      </w:r>
      <w:r w:rsidR="006D4229">
        <w:t>d</w:t>
      </w:r>
      <w:r w:rsidR="004A4AD0">
        <w:t xml:space="preserve">isabled people can </w:t>
      </w:r>
      <w:r w:rsidR="006D4229">
        <w:t xml:space="preserve">get information in a way </w:t>
      </w:r>
      <w:r w:rsidR="001D390B">
        <w:t>that is good</w:t>
      </w:r>
      <w:r w:rsidR="006D4229">
        <w:t xml:space="preserve"> for them.</w:t>
      </w:r>
    </w:p>
    <w:p w14:paraId="2FAD3A3D" w14:textId="02522A2B" w:rsidR="006D4229" w:rsidRDefault="00DD53CB" w:rsidP="006D4229">
      <w:pPr>
        <w:pStyle w:val="PFnormaltext"/>
      </w:pPr>
      <w:r w:rsidRPr="00DD53CB">
        <w:rPr>
          <w:rFonts w:ascii="Calibri" w:hAnsi="Calibri" w:cs="Calibri"/>
          <w:noProof/>
          <w:sz w:val="22"/>
          <w:lang w:val="en-NZ" w:eastAsia="en-NZ"/>
        </w:rPr>
        <w:drawing>
          <wp:anchor distT="0" distB="0" distL="114300" distR="114300" simplePos="0" relativeHeight="252169216" behindDoc="1" locked="0" layoutInCell="1" allowOverlap="1" wp14:anchorId="0F369375" wp14:editId="6CC3E630">
            <wp:simplePos x="0" y="0"/>
            <wp:positionH relativeFrom="margin">
              <wp:posOffset>82587</wp:posOffset>
            </wp:positionH>
            <wp:positionV relativeFrom="paragraph">
              <wp:posOffset>403225</wp:posOffset>
            </wp:positionV>
            <wp:extent cx="1490599" cy="1312433"/>
            <wp:effectExtent l="0" t="0" r="0" b="2540"/>
            <wp:wrapNone/>
            <wp:docPr id="1856" name="Picture 1856" descr="C:\Users\tepuu\Desktop\People First\Easy Read Images\Easy Read Images\Change pics\meeting-young-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puu\Desktop\People First\Easy Read Images\Easy Read Images\Change pics\meeting-young-perso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99" cy="13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0E03" w14:textId="4EEF078F" w:rsidR="004A4AD0" w:rsidRDefault="006D4229" w:rsidP="006D4229">
      <w:pPr>
        <w:pStyle w:val="PFnormaltext"/>
      </w:pPr>
      <w:r>
        <w:t xml:space="preserve">Disabled children should get </w:t>
      </w:r>
      <w:r w:rsidR="004A4AD0">
        <w:t xml:space="preserve">a </w:t>
      </w:r>
      <w:r w:rsidR="004A4AD0" w:rsidRPr="00A921BA">
        <w:rPr>
          <w:b/>
        </w:rPr>
        <w:t>lawyer</w:t>
      </w:r>
      <w:r w:rsidR="004A4AD0">
        <w:t xml:space="preserve"> who knows how to work well with them.</w:t>
      </w:r>
    </w:p>
    <w:p w14:paraId="6BA55321" w14:textId="0C769A2B" w:rsidR="00525F65" w:rsidRDefault="00525F65" w:rsidP="006D4229">
      <w:pPr>
        <w:pStyle w:val="PFnormaltext"/>
      </w:pPr>
    </w:p>
    <w:p w14:paraId="4D86347A" w14:textId="758B0798" w:rsidR="00A921BA" w:rsidRDefault="00A921BA">
      <w:pPr>
        <w:rPr>
          <w:rFonts w:ascii="Arial" w:eastAsia="Times New Roman" w:hAnsi="Arial" w:cs="Arial"/>
          <w:sz w:val="32"/>
          <w:lang w:val="en-NZ"/>
        </w:rPr>
      </w:pPr>
      <w:r>
        <w:rPr>
          <w:rFonts w:eastAsia="Times New Roman"/>
          <w:lang w:val="en-NZ"/>
        </w:rPr>
        <w:br w:type="page"/>
      </w:r>
    </w:p>
    <w:p w14:paraId="01C000BB" w14:textId="3D0510BA" w:rsidR="00525F65" w:rsidRPr="00525F65" w:rsidRDefault="00A921BA" w:rsidP="00525F65">
      <w:pPr>
        <w:pStyle w:val="PFnormaltext"/>
        <w:spacing w:before="240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DDC2656" wp14:editId="3262B8BF">
                <wp:simplePos x="0" y="0"/>
                <wp:positionH relativeFrom="margin">
                  <wp:posOffset>2093707</wp:posOffset>
                </wp:positionH>
                <wp:positionV relativeFrom="paragraph">
                  <wp:posOffset>-245745</wp:posOffset>
                </wp:positionV>
                <wp:extent cx="3564835" cy="3299791"/>
                <wp:effectExtent l="0" t="0" r="17145" b="15240"/>
                <wp:wrapNone/>
                <wp:docPr id="1821" name="Rectangle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835" cy="3299791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5C306" id="Rectangle 1821" o:spid="_x0000_s1026" style="position:absolute;margin-left:164.85pt;margin-top:-19.35pt;width:280.7pt;height:259.85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" fillcolor="#4472c4" strokecolor="#2f528f" strokeweight="1pt">
                <v:fill opacity="19789f"/>
                <w10:wrap anchorx="margin"/>
              </v:rect>
            </w:pict>
          </mc:Fallback>
        </mc:AlternateContent>
      </w:r>
      <w:r w:rsidR="00525F65" w:rsidRPr="004F5080">
        <w:rPr>
          <w:noProof/>
          <w:lang w:val="en-NZ" w:eastAsia="en-NZ"/>
        </w:rPr>
        <w:drawing>
          <wp:anchor distT="0" distB="0" distL="114300" distR="114300" simplePos="0" relativeHeight="252212224" behindDoc="0" locked="0" layoutInCell="1" allowOverlap="1" wp14:anchorId="1B9BE581" wp14:editId="1056543A">
            <wp:simplePos x="0" y="0"/>
            <wp:positionH relativeFrom="margin">
              <wp:posOffset>264160</wp:posOffset>
            </wp:positionH>
            <wp:positionV relativeFrom="paragraph">
              <wp:posOffset>189653</wp:posOffset>
            </wp:positionV>
            <wp:extent cx="1120140" cy="1295400"/>
            <wp:effectExtent l="0" t="0" r="3810" b="0"/>
            <wp:wrapNone/>
            <wp:docPr id="1847" name="Picture 1847" descr="C:\Users\Dell User\Desktop\Easy Read Images\Easy Read Images\Change pics\court-advice lawy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 User\Desktop\Easy Read Images\Easy Read Images\Change pics\court-advice lawyer(1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F65" w:rsidRPr="00922C85">
        <w:rPr>
          <w:rFonts w:eastAsia="Times New Roman"/>
          <w:lang w:val="en-NZ"/>
        </w:rPr>
        <w:t>A</w:t>
      </w:r>
      <w:r w:rsidR="00525F65" w:rsidRPr="00922C85">
        <w:rPr>
          <w:rFonts w:eastAsia="Times New Roman"/>
          <w:b/>
          <w:lang w:val="en-NZ"/>
        </w:rPr>
        <w:t xml:space="preserve"> lawyer</w:t>
      </w:r>
      <w:r w:rsidR="00525F65" w:rsidRPr="00922C85">
        <w:rPr>
          <w:rFonts w:eastAsia="Times New Roman"/>
          <w:lang w:val="en-NZ"/>
        </w:rPr>
        <w:t xml:space="preserve"> is a person who</w:t>
      </w:r>
      <w:r w:rsidR="00525F65">
        <w:rPr>
          <w:rFonts w:eastAsia="Times New Roman"/>
          <w:lang w:val="en-NZ"/>
        </w:rPr>
        <w:t>:</w:t>
      </w:r>
      <w:r w:rsidR="00525F65" w:rsidRPr="00922C85">
        <w:rPr>
          <w:rFonts w:eastAsia="Times New Roman"/>
          <w:lang w:val="en-NZ"/>
        </w:rPr>
        <w:t xml:space="preserve"> </w:t>
      </w:r>
    </w:p>
    <w:p w14:paraId="3DE8C313" w14:textId="77777777" w:rsidR="00525F65" w:rsidRPr="00BE6A4E" w:rsidRDefault="00525F65" w:rsidP="00EE2908">
      <w:pPr>
        <w:pStyle w:val="PFnormaltext"/>
        <w:numPr>
          <w:ilvl w:val="0"/>
          <w:numId w:val="5"/>
        </w:numPr>
        <w:ind w:left="4680"/>
        <w:rPr>
          <w:rFonts w:eastAsia="Times New Roman"/>
          <w:lang w:val="en-NZ"/>
        </w:rPr>
      </w:pPr>
      <w:r w:rsidRPr="00BE6A4E">
        <w:rPr>
          <w:rFonts w:eastAsia="Times New Roman"/>
          <w:lang w:val="en-NZ"/>
        </w:rPr>
        <w:t>knows about the law</w:t>
      </w:r>
    </w:p>
    <w:p w14:paraId="25909223" w14:textId="77777777" w:rsidR="00525F65" w:rsidRPr="00BE6A4E" w:rsidRDefault="00525F65" w:rsidP="00525F65">
      <w:pPr>
        <w:pStyle w:val="PFnormaltext"/>
        <w:spacing w:after="0"/>
        <w:ind w:left="3960"/>
        <w:rPr>
          <w:rFonts w:eastAsia="Times New Roman"/>
          <w:b/>
          <w:lang w:val="en-NZ"/>
        </w:rPr>
      </w:pPr>
    </w:p>
    <w:p w14:paraId="36431837" w14:textId="77777777" w:rsidR="00525F65" w:rsidRDefault="00525F65" w:rsidP="00EE2908">
      <w:pPr>
        <w:pStyle w:val="PFnormaltext"/>
        <w:numPr>
          <w:ilvl w:val="0"/>
          <w:numId w:val="5"/>
        </w:numPr>
        <w:ind w:left="4680"/>
        <w:rPr>
          <w:rFonts w:eastAsia="Times New Roman"/>
          <w:lang w:val="en-NZ"/>
        </w:rPr>
      </w:pPr>
      <w:r>
        <w:rPr>
          <w:rFonts w:eastAsia="Times New Roman"/>
          <w:lang w:val="en-NZ"/>
        </w:rPr>
        <w:t>can</w:t>
      </w:r>
      <w:r w:rsidRPr="00BE6A4E">
        <w:rPr>
          <w:rFonts w:eastAsia="Times New Roman"/>
          <w:lang w:val="en-NZ"/>
        </w:rPr>
        <w:t xml:space="preserve"> speak for you in court</w:t>
      </w:r>
    </w:p>
    <w:p w14:paraId="4704C51B" w14:textId="77777777" w:rsidR="00525F65" w:rsidRPr="003C06DE" w:rsidRDefault="00525F65" w:rsidP="00525F65">
      <w:pPr>
        <w:pStyle w:val="PFnormaltext"/>
        <w:spacing w:after="0"/>
        <w:ind w:left="3960"/>
        <w:rPr>
          <w:rFonts w:eastAsia="Times New Roman"/>
          <w:lang w:val="en-NZ"/>
        </w:rPr>
      </w:pPr>
      <w:r w:rsidRPr="00745A35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208128" behindDoc="0" locked="0" layoutInCell="1" allowOverlap="1" wp14:anchorId="46168DB5" wp14:editId="5AE9EA91">
            <wp:simplePos x="0" y="0"/>
            <wp:positionH relativeFrom="margin">
              <wp:posOffset>132192</wp:posOffset>
            </wp:positionH>
            <wp:positionV relativeFrom="paragraph">
              <wp:posOffset>164465</wp:posOffset>
            </wp:positionV>
            <wp:extent cx="1465187" cy="1171977"/>
            <wp:effectExtent l="0" t="0" r="1905" b="9525"/>
            <wp:wrapNone/>
            <wp:docPr id="480" name="Picture 480" descr="C:\Users\Dell User\Desktop\Easy Read Images\Easy Read Images\Photosymbols\Form_hel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 User\Desktop\Easy Read Images\Easy Read Images\Photosymbols\Form_help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87" cy="11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A6F75" w14:textId="77777777" w:rsidR="00525F65" w:rsidRPr="00641DAD" w:rsidRDefault="00525F65" w:rsidP="00EE2908">
      <w:pPr>
        <w:pStyle w:val="PFnormaltext"/>
        <w:numPr>
          <w:ilvl w:val="0"/>
          <w:numId w:val="5"/>
        </w:numPr>
        <w:ind w:left="4680"/>
        <w:rPr>
          <w:rFonts w:eastAsia="Times New Roman"/>
          <w:lang w:val="en-NZ"/>
        </w:rPr>
      </w:pPr>
      <w:r>
        <w:rPr>
          <w:rFonts w:eastAsia="Times New Roman"/>
          <w:lang w:val="en-NZ"/>
        </w:rPr>
        <w:t>can help you with important paperwork</w:t>
      </w:r>
      <w:r w:rsidRPr="00BE6A4E">
        <w:rPr>
          <w:rFonts w:eastAsia="Times New Roman"/>
          <w:lang w:val="en-NZ"/>
        </w:rPr>
        <w:t>.</w:t>
      </w:r>
    </w:p>
    <w:p w14:paraId="34629C65" w14:textId="77777777" w:rsidR="00525F65" w:rsidRDefault="00525F65" w:rsidP="00525F65">
      <w:pPr>
        <w:pStyle w:val="PFnormaltext"/>
      </w:pPr>
    </w:p>
    <w:p w14:paraId="44948C31" w14:textId="0246227F" w:rsidR="005A4907" w:rsidRDefault="00EF567E" w:rsidP="00A921BA">
      <w:pPr>
        <w:pStyle w:val="PFnormaltext"/>
        <w:spacing w:after="0"/>
      </w:pPr>
      <w:r w:rsidRPr="00702DC2"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28A81BD6" wp14:editId="5AD8B10A">
            <wp:simplePos x="0" y="0"/>
            <wp:positionH relativeFrom="margin">
              <wp:posOffset>168275</wp:posOffset>
            </wp:positionH>
            <wp:positionV relativeFrom="paragraph">
              <wp:posOffset>128382</wp:posOffset>
            </wp:positionV>
            <wp:extent cx="1263073" cy="1493950"/>
            <wp:effectExtent l="0" t="0" r="0" b="0"/>
            <wp:wrapNone/>
            <wp:docPr id="1825" name="Picture 1825" descr="C:\Users\Dell User\Desktop\Easy Read Images\Easy Read Images\Change pics\Help Stop Ab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 User\Desktop\Easy Read Images\Easy Read Images\Change pics\Help Stop Abuse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73" cy="14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30972" w14:textId="221864FA" w:rsidR="004A4AD0" w:rsidRDefault="004A4AD0" w:rsidP="000A6630">
      <w:pPr>
        <w:pStyle w:val="PFnormaltext"/>
      </w:pPr>
      <w:r>
        <w:t>Everyone who works in family justice services needs to learn more about family violence.</w:t>
      </w:r>
    </w:p>
    <w:p w14:paraId="681E257D" w14:textId="589F5EDC" w:rsidR="004A4AD0" w:rsidRDefault="00A921BA" w:rsidP="000A6630">
      <w:pPr>
        <w:pStyle w:val="PFnormaltext"/>
      </w:pPr>
      <w:r w:rsidRPr="00EF567E">
        <w:rPr>
          <w:noProof/>
          <w:lang w:val="en-NZ" w:eastAsia="en-NZ"/>
        </w:rPr>
        <w:drawing>
          <wp:anchor distT="0" distB="0" distL="114300" distR="114300" simplePos="0" relativeHeight="251880448" behindDoc="0" locked="0" layoutInCell="1" allowOverlap="1" wp14:anchorId="690FDAD5" wp14:editId="460CA9D8">
            <wp:simplePos x="0" y="0"/>
            <wp:positionH relativeFrom="column">
              <wp:posOffset>191770</wp:posOffset>
            </wp:positionH>
            <wp:positionV relativeFrom="paragraph">
              <wp:posOffset>445247</wp:posOffset>
            </wp:positionV>
            <wp:extent cx="1390015" cy="1250950"/>
            <wp:effectExtent l="0" t="0" r="635" b="6350"/>
            <wp:wrapNone/>
            <wp:docPr id="1824" name="Picture 1824" descr="C:\Users\Dell User\Desktop\Easy Read Images\Easy Read Images\Sam Corliss images\checklis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 User\Desktop\Easy Read Images\Easy Read Images\Sam Corliss images\checklist 1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12CC3" w14:textId="5A21AAB9" w:rsidR="004A4AD0" w:rsidRDefault="004A4AD0" w:rsidP="000A6630">
      <w:pPr>
        <w:pStyle w:val="PFnormaltext"/>
      </w:pPr>
      <w:r>
        <w:t>There should be a list of things for the judge to check when they are deciding if a child is safe.</w:t>
      </w:r>
    </w:p>
    <w:p w14:paraId="1C08143E" w14:textId="36418E2F" w:rsidR="004A4AD0" w:rsidRDefault="00406CFE" w:rsidP="00A921BA">
      <w:pPr>
        <w:pStyle w:val="PFnormaltext"/>
      </w:pPr>
      <w:r w:rsidRPr="00406CFE">
        <w:rPr>
          <w:noProof/>
          <w:lang w:val="en-NZ" w:eastAsia="en-NZ"/>
        </w:rPr>
        <w:drawing>
          <wp:anchor distT="0" distB="0" distL="114300" distR="114300" simplePos="0" relativeHeight="251898880" behindDoc="0" locked="0" layoutInCell="1" allowOverlap="1" wp14:anchorId="3F8431F8" wp14:editId="6EDC9BCF">
            <wp:simplePos x="0" y="0"/>
            <wp:positionH relativeFrom="margin">
              <wp:posOffset>88153</wp:posOffset>
            </wp:positionH>
            <wp:positionV relativeFrom="paragraph">
              <wp:posOffset>328295</wp:posOffset>
            </wp:positionV>
            <wp:extent cx="1475874" cy="1475874"/>
            <wp:effectExtent l="0" t="0" r="0" b="0"/>
            <wp:wrapNone/>
            <wp:docPr id="1835" name="Picture 1835" descr="C:\Users\Dell User\Desktop\Easy Read Images\Easy Read Images\Photosymbols\Rights S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 User\Desktop\Easy Read Images\Easy Read Images\Photosymbols\Rights Safe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74" cy="147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D53C1" w14:textId="089D64DC" w:rsidR="004A4AD0" w:rsidRDefault="004A4AD0" w:rsidP="000A6630">
      <w:pPr>
        <w:pStyle w:val="PFnormaltext"/>
      </w:pPr>
      <w:r>
        <w:t xml:space="preserve">If someone has been hurt by a </w:t>
      </w:r>
      <w:r w:rsidR="00146F56">
        <w:t xml:space="preserve">person in their </w:t>
      </w:r>
      <w:proofErr w:type="gramStart"/>
      <w:r>
        <w:t>family</w:t>
      </w:r>
      <w:proofErr w:type="gramEnd"/>
      <w:r>
        <w:t xml:space="preserve"> </w:t>
      </w:r>
      <w:r w:rsidR="00146F56">
        <w:t>we need</w:t>
      </w:r>
      <w:r>
        <w:t xml:space="preserve"> to make sure they will be safe </w:t>
      </w:r>
      <w:r w:rsidR="00C71170">
        <w:t>in</w:t>
      </w:r>
      <w:r>
        <w:t xml:space="preserve"> court.</w:t>
      </w:r>
    </w:p>
    <w:bookmarkEnd w:id="12"/>
    <w:p w14:paraId="47976709" w14:textId="2FAC6353" w:rsidR="004A4AD0" w:rsidRPr="00F10F1C" w:rsidRDefault="004A4AD0" w:rsidP="004A4AD0"/>
    <w:p w14:paraId="1658A588" w14:textId="77777777" w:rsidR="004A4AD0" w:rsidRPr="00641DAD" w:rsidRDefault="004A4AD0" w:rsidP="000841E4">
      <w:pPr>
        <w:pStyle w:val="PFheading1"/>
      </w:pPr>
      <w:bookmarkStart w:id="14" w:name="_Hlk9244591"/>
      <w:bookmarkStart w:id="15" w:name="_Toc9540249"/>
      <w:bookmarkStart w:id="16" w:name="_Hlk9244449"/>
      <w:r w:rsidRPr="00641DAD">
        <w:lastRenderedPageBreak/>
        <w:t>Making the Family Court work better</w:t>
      </w:r>
      <w:bookmarkEnd w:id="14"/>
      <w:bookmarkEnd w:id="15"/>
    </w:p>
    <w:p w14:paraId="61D2FD0A" w14:textId="61F7DFE5" w:rsidR="000A6630" w:rsidRDefault="005C0ECD" w:rsidP="00F9411B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1909120" behindDoc="0" locked="0" layoutInCell="1" allowOverlap="1" wp14:anchorId="6F167CED" wp14:editId="205233F6">
            <wp:simplePos x="0" y="0"/>
            <wp:positionH relativeFrom="margin">
              <wp:posOffset>514350</wp:posOffset>
            </wp:positionH>
            <wp:positionV relativeFrom="paragraph">
              <wp:posOffset>258901</wp:posOffset>
            </wp:positionV>
            <wp:extent cx="993308" cy="1661374"/>
            <wp:effectExtent l="0" t="0" r="0" b="0"/>
            <wp:wrapNone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08" cy="166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25008" w14:textId="5FFC912E" w:rsidR="004A4AD0" w:rsidRDefault="004A4AD0" w:rsidP="000A6630">
      <w:pPr>
        <w:pStyle w:val="PFnormaltext"/>
      </w:pPr>
      <w:r>
        <w:t xml:space="preserve">Some of the people </w:t>
      </w:r>
      <w:r w:rsidR="009607F0">
        <w:t>we spoke to</w:t>
      </w:r>
      <w:r>
        <w:t xml:space="preserve"> felt they were treated very badly by the Family Court.</w:t>
      </w:r>
    </w:p>
    <w:p w14:paraId="69053638" w14:textId="447635E7" w:rsidR="004A4AD0" w:rsidRDefault="004A4AD0" w:rsidP="000A6630">
      <w:pPr>
        <w:pStyle w:val="PFnormaltext"/>
      </w:pPr>
    </w:p>
    <w:p w14:paraId="07FDF12B" w14:textId="2018ECC9" w:rsidR="004A4AD0" w:rsidRDefault="005C0ECD" w:rsidP="000A6630">
      <w:pPr>
        <w:pStyle w:val="PFnormaltext"/>
      </w:pPr>
      <w:r w:rsidRPr="005C0ECD">
        <w:rPr>
          <w:noProof/>
          <w:lang w:val="en-NZ" w:eastAsia="en-NZ"/>
        </w:rPr>
        <w:drawing>
          <wp:anchor distT="0" distB="0" distL="114300" distR="114300" simplePos="0" relativeHeight="251907072" behindDoc="0" locked="0" layoutInCell="1" allowOverlap="1" wp14:anchorId="2A1565BD" wp14:editId="0CA01D3E">
            <wp:simplePos x="0" y="0"/>
            <wp:positionH relativeFrom="margin">
              <wp:posOffset>345440</wp:posOffset>
            </wp:positionH>
            <wp:positionV relativeFrom="paragraph">
              <wp:posOffset>325934</wp:posOffset>
            </wp:positionV>
            <wp:extent cx="1275128" cy="1429555"/>
            <wp:effectExtent l="0" t="0" r="1270" b="0"/>
            <wp:wrapNone/>
            <wp:docPr id="1841" name="Picture 1841" descr="C:\Users\Dell User\Desktop\Easy Read Images\Easy Read Images\Change pics\bored waiting 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 User\Desktop\Easy Read Images\Easy Read Images\Change pics\bored waiting sad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28" cy="14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>Often the Family Court works much too slowly</w:t>
      </w:r>
      <w:r>
        <w:t>.</w:t>
      </w:r>
    </w:p>
    <w:p w14:paraId="4307CDC8" w14:textId="5D987EDA" w:rsidR="005C0ECD" w:rsidRDefault="005C0ECD" w:rsidP="000A6630">
      <w:pPr>
        <w:pStyle w:val="PFnormaltext"/>
      </w:pPr>
    </w:p>
    <w:p w14:paraId="3419A489" w14:textId="5FE53F88" w:rsidR="004A4AD0" w:rsidRDefault="004A4AD0" w:rsidP="005C0ECD">
      <w:pPr>
        <w:pStyle w:val="PFnormaltext"/>
      </w:pPr>
      <w:r>
        <w:t>This makes people trust the court less.</w:t>
      </w:r>
    </w:p>
    <w:p w14:paraId="56C9F229" w14:textId="05FEB876" w:rsidR="004A4AD0" w:rsidRDefault="005C0ECD" w:rsidP="005C0ECD">
      <w:pPr>
        <w:pStyle w:val="PFnormaltext"/>
      </w:pPr>
      <w:r w:rsidRPr="005C0ECD">
        <w:rPr>
          <w:noProof/>
          <w:lang w:val="en-NZ" w:eastAsia="en-NZ"/>
        </w:rPr>
        <w:drawing>
          <wp:anchor distT="0" distB="0" distL="114300" distR="114300" simplePos="0" relativeHeight="251902976" behindDoc="0" locked="0" layoutInCell="1" allowOverlap="1" wp14:anchorId="1CB21618" wp14:editId="758E81D4">
            <wp:simplePos x="0" y="0"/>
            <wp:positionH relativeFrom="margin">
              <wp:posOffset>357505</wp:posOffset>
            </wp:positionH>
            <wp:positionV relativeFrom="paragraph">
              <wp:posOffset>176351</wp:posOffset>
            </wp:positionV>
            <wp:extent cx="1184857" cy="1184857"/>
            <wp:effectExtent l="0" t="0" r="0" b="0"/>
            <wp:wrapNone/>
            <wp:docPr id="1839" name="Picture 1839" descr="C:\Users\Dell User\Desktop\Easy Read Images\Easy Read Images\Photosymbols\Discuss-Yes-N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 User\Desktop\Easy Read Images\Easy Read Images\Photosymbols\Discuss-Yes-No_1024x1024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57" cy="11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BF94C" w14:textId="77777777" w:rsidR="004A4AD0" w:rsidRDefault="004A4AD0" w:rsidP="005C0ECD">
      <w:pPr>
        <w:pStyle w:val="PFnormaltext"/>
      </w:pPr>
      <w:r>
        <w:t>It can also make arguments between family members worse.</w:t>
      </w:r>
    </w:p>
    <w:p w14:paraId="0F778964" w14:textId="42D86EEC" w:rsidR="004A4AD0" w:rsidRDefault="009607F0" w:rsidP="000A6630">
      <w:pPr>
        <w:pStyle w:val="PFnormaltext"/>
      </w:pPr>
      <w:r w:rsidRPr="005C0ECD">
        <w:rPr>
          <w:noProof/>
          <w:lang w:val="en-NZ" w:eastAsia="en-NZ"/>
        </w:rPr>
        <w:drawing>
          <wp:anchor distT="0" distB="0" distL="114300" distR="114300" simplePos="0" relativeHeight="251658237" behindDoc="1" locked="0" layoutInCell="1" allowOverlap="1" wp14:anchorId="1371738D" wp14:editId="77178598">
            <wp:simplePos x="0" y="0"/>
            <wp:positionH relativeFrom="column">
              <wp:posOffset>196215</wp:posOffset>
            </wp:positionH>
            <wp:positionV relativeFrom="paragraph">
              <wp:posOffset>397510</wp:posOffset>
            </wp:positionV>
            <wp:extent cx="1397635" cy="999490"/>
            <wp:effectExtent l="0" t="0" r="0" b="0"/>
            <wp:wrapNone/>
            <wp:docPr id="1843" name="Picture 1843" descr="C:\Users\Dell User\Desktop\Easy Read Images\Easy Read Images\Change pics\equality-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 User\Desktop\Easy Read Images\Easy Read Images\Change pics\equality-scales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E7E51" w14:textId="16EDFB90" w:rsidR="004A4AD0" w:rsidRDefault="004A4AD0" w:rsidP="000A6630">
      <w:pPr>
        <w:pStyle w:val="PFnormaltext"/>
      </w:pPr>
      <w:r>
        <w:t>The changes that happened in 2014 were meant to help with this.</w:t>
      </w:r>
    </w:p>
    <w:p w14:paraId="2DA0E416" w14:textId="7C1714EE" w:rsidR="004A4AD0" w:rsidRDefault="005C0ECD" w:rsidP="000A6630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1912192" behindDoc="1" locked="0" layoutInCell="1" allowOverlap="1" wp14:anchorId="2E2A4CD6" wp14:editId="5C6D017E">
            <wp:simplePos x="0" y="0"/>
            <wp:positionH relativeFrom="column">
              <wp:posOffset>68883</wp:posOffset>
            </wp:positionH>
            <wp:positionV relativeFrom="paragraph">
              <wp:posOffset>449144</wp:posOffset>
            </wp:positionV>
            <wp:extent cx="1671830" cy="1042329"/>
            <wp:effectExtent l="0" t="0" r="0" b="5715"/>
            <wp:wrapNone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30" cy="104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AE0CF" w14:textId="77777777" w:rsidR="004A4AD0" w:rsidRDefault="004A4AD0" w:rsidP="00A3283D">
      <w:pPr>
        <w:pStyle w:val="PFnormaltext"/>
        <w:ind w:left="3686"/>
      </w:pPr>
      <w:r>
        <w:t>But some of the changes seem to have made things worse.</w:t>
      </w:r>
    </w:p>
    <w:p w14:paraId="5420E109" w14:textId="2AC259ED" w:rsidR="000A6630" w:rsidRPr="000841E4" w:rsidRDefault="004A4AD0" w:rsidP="000841E4">
      <w:pPr>
        <w:pStyle w:val="PFheading1"/>
        <w:rPr>
          <w:sz w:val="32"/>
          <w:szCs w:val="22"/>
        </w:rPr>
      </w:pPr>
      <w:bookmarkStart w:id="17" w:name="_Toc9540250"/>
      <w:r w:rsidRPr="000841E4">
        <w:lastRenderedPageBreak/>
        <w:t>What changed</w:t>
      </w:r>
      <w:bookmarkEnd w:id="17"/>
      <w:r w:rsidR="000841E4" w:rsidRPr="000841E4">
        <w:t xml:space="preserve"> for</w:t>
      </w:r>
      <w:r w:rsidR="00984DEB" w:rsidRPr="000841E4">
        <w:t xml:space="preserve"> </w:t>
      </w:r>
      <w:r w:rsidR="000841E4">
        <w:t>the Family Court?</w:t>
      </w:r>
    </w:p>
    <w:p w14:paraId="570D0C68" w14:textId="77777777" w:rsidR="00C07354" w:rsidRPr="00A3283D" w:rsidRDefault="00C07354" w:rsidP="00E0688D">
      <w:pPr>
        <w:pStyle w:val="PFheading2"/>
        <w:numPr>
          <w:ilvl w:val="0"/>
          <w:numId w:val="0"/>
        </w:numPr>
        <w:spacing w:after="240"/>
        <w:ind w:left="3609"/>
        <w:rPr>
          <w:sz w:val="32"/>
          <w:szCs w:val="22"/>
        </w:rPr>
      </w:pPr>
    </w:p>
    <w:p w14:paraId="0C65FB5A" w14:textId="0FEBCF4A" w:rsidR="004A4AD0" w:rsidRPr="00E0688D" w:rsidRDefault="001D390B" w:rsidP="00E0688D">
      <w:pPr>
        <w:pStyle w:val="PFnormaltext"/>
        <w:rPr>
          <w:b/>
        </w:rPr>
      </w:pPr>
      <w:r w:rsidRPr="00E0688D">
        <w:rPr>
          <w:b/>
        </w:rPr>
        <w:t>There are m</w:t>
      </w:r>
      <w:r w:rsidR="004A4AD0" w:rsidRPr="00E0688D">
        <w:rPr>
          <w:b/>
        </w:rPr>
        <w:t xml:space="preserve">ore </w:t>
      </w:r>
      <w:r w:rsidR="004A4AD0" w:rsidRPr="00BA2236">
        <w:rPr>
          <w:b/>
          <w:color w:val="00B050"/>
        </w:rPr>
        <w:t>without notice applications</w:t>
      </w:r>
    </w:p>
    <w:p w14:paraId="3F686072" w14:textId="354FC845" w:rsidR="00641DAD" w:rsidRDefault="00496B73" w:rsidP="00E0688D">
      <w:pPr>
        <w:pStyle w:val="PFnormaltext"/>
        <w:spacing w:after="0"/>
      </w:pPr>
      <w:r w:rsidRPr="00496B73">
        <w:rPr>
          <w:noProof/>
          <w:lang w:val="en-NZ" w:eastAsia="en-NZ"/>
        </w:rPr>
        <w:drawing>
          <wp:anchor distT="0" distB="0" distL="114300" distR="114300" simplePos="0" relativeHeight="251915264" behindDoc="0" locked="0" layoutInCell="1" allowOverlap="1" wp14:anchorId="0CA5788C" wp14:editId="5CDF208E">
            <wp:simplePos x="0" y="0"/>
            <wp:positionH relativeFrom="margin">
              <wp:posOffset>279579</wp:posOffset>
            </wp:positionH>
            <wp:positionV relativeFrom="paragraph">
              <wp:posOffset>237490</wp:posOffset>
            </wp:positionV>
            <wp:extent cx="1326524" cy="1326524"/>
            <wp:effectExtent l="0" t="0" r="0" b="6985"/>
            <wp:wrapNone/>
            <wp:docPr id="1845" name="Picture 1845" descr="C:\Users\Dell User\Desktop\Easy Read Images\Easy Read Images\Photosymbols\Consent_Form_Sign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 User\Desktop\Easy Read Images\Easy Read Images\Photosymbols\Consent_Form_Sign_1024x1024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24" cy="13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8CA76" w14:textId="4C356AE4" w:rsidR="004A4AD0" w:rsidRPr="00BA2236" w:rsidRDefault="00BA2236" w:rsidP="000A6630">
      <w:pPr>
        <w:pStyle w:val="PFnormaltext"/>
      </w:pPr>
      <w:r>
        <w:t>W</w:t>
      </w:r>
      <w:r w:rsidR="004A4AD0">
        <w:t xml:space="preserve">hen </w:t>
      </w:r>
      <w:r>
        <w:t>people</w:t>
      </w:r>
      <w:r w:rsidR="004A4AD0">
        <w:t xml:space="preserve"> want the Family Court to </w:t>
      </w:r>
      <w:proofErr w:type="gramStart"/>
      <w:r w:rsidR="004A4AD0">
        <w:t>make a decision</w:t>
      </w:r>
      <w:proofErr w:type="gramEnd"/>
      <w:r w:rsidR="004A4AD0">
        <w:t xml:space="preserve"> ab</w:t>
      </w:r>
      <w:r>
        <w:t xml:space="preserve">out who will look after a child they </w:t>
      </w:r>
      <w:r w:rsidRPr="00BE6A4E">
        <w:rPr>
          <w:b/>
        </w:rPr>
        <w:t>make an</w:t>
      </w:r>
      <w:r>
        <w:t xml:space="preserve"> </w:t>
      </w:r>
      <w:r w:rsidRPr="004B1B88">
        <w:rPr>
          <w:b/>
        </w:rPr>
        <w:t>application</w:t>
      </w:r>
      <w:r>
        <w:t>.</w:t>
      </w:r>
    </w:p>
    <w:p w14:paraId="5D8BCA8F" w14:textId="43334869" w:rsidR="004A4AD0" w:rsidRDefault="00745A35" w:rsidP="000A6630">
      <w:pPr>
        <w:pStyle w:val="PFnormaltext"/>
      </w:pPr>
      <w:r w:rsidRPr="00745A35">
        <w:rPr>
          <w:noProof/>
          <w:lang w:val="en-NZ" w:eastAsia="en-NZ"/>
        </w:rPr>
        <w:drawing>
          <wp:anchor distT="0" distB="0" distL="114300" distR="114300" simplePos="0" relativeHeight="252063744" behindDoc="0" locked="0" layoutInCell="1" allowOverlap="1" wp14:anchorId="2A93A0DE" wp14:editId="76F0C2FF">
            <wp:simplePos x="0" y="0"/>
            <wp:positionH relativeFrom="margin">
              <wp:posOffset>-240486</wp:posOffset>
            </wp:positionH>
            <wp:positionV relativeFrom="paragraph">
              <wp:posOffset>254635</wp:posOffset>
            </wp:positionV>
            <wp:extent cx="2098280" cy="1352282"/>
            <wp:effectExtent l="0" t="0" r="0" b="635"/>
            <wp:wrapNone/>
            <wp:docPr id="478" name="Picture 478" descr="C:\Users\Dell User\Desktop\Easy Read Images\without notice 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 User\Desktop\Easy Read Images\without notice application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80" cy="13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6CAE8" w14:textId="1295666D" w:rsidR="004A4AD0" w:rsidRDefault="004A4AD0" w:rsidP="000A6630">
      <w:pPr>
        <w:pStyle w:val="PFnormaltext"/>
      </w:pPr>
      <w:r>
        <w:t xml:space="preserve">If a decision needs to be made quickly they should make a </w:t>
      </w:r>
      <w:r w:rsidRPr="00634B00">
        <w:rPr>
          <w:b/>
        </w:rPr>
        <w:t xml:space="preserve">without notice </w:t>
      </w:r>
      <w:r w:rsidRPr="00BA2236">
        <w:rPr>
          <w:b/>
        </w:rPr>
        <w:t>application</w:t>
      </w:r>
      <w:r w:rsidRPr="00BA2236">
        <w:t>.</w:t>
      </w:r>
    </w:p>
    <w:p w14:paraId="6F0302E4" w14:textId="1856FBAC" w:rsidR="004A4AD0" w:rsidRDefault="00745A35" w:rsidP="000A6630">
      <w:pPr>
        <w:pStyle w:val="PFnormaltext"/>
      </w:pPr>
      <w:r w:rsidRPr="00745A35">
        <w:rPr>
          <w:noProof/>
          <w:lang w:val="en-NZ" w:eastAsia="en-NZ"/>
        </w:rPr>
        <w:drawing>
          <wp:anchor distT="0" distB="0" distL="114300" distR="114300" simplePos="0" relativeHeight="252061696" behindDoc="0" locked="0" layoutInCell="1" allowOverlap="1" wp14:anchorId="75D4C846" wp14:editId="0D75A18F">
            <wp:simplePos x="0" y="0"/>
            <wp:positionH relativeFrom="margin">
              <wp:posOffset>-213995</wp:posOffset>
            </wp:positionH>
            <wp:positionV relativeFrom="paragraph">
              <wp:posOffset>193496</wp:posOffset>
            </wp:positionV>
            <wp:extent cx="2099257" cy="1352911"/>
            <wp:effectExtent l="0" t="0" r="0" b="0"/>
            <wp:wrapNone/>
            <wp:docPr id="477" name="Picture 477" descr="C:\Users\Dell User\Desktop\Easy Read Images\On notice 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 User\Desktop\Easy Read Images\On notice application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57" cy="135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4D63E" w14:textId="538622F4" w:rsidR="004A4AD0" w:rsidRPr="00BA2236" w:rsidRDefault="004A4AD0" w:rsidP="004F5080">
      <w:pPr>
        <w:pStyle w:val="PFnormaltext"/>
      </w:pPr>
      <w:r>
        <w:t xml:space="preserve">If a decision does </w:t>
      </w:r>
      <w:r w:rsidRPr="00BE6A4E">
        <w:rPr>
          <w:b/>
        </w:rPr>
        <w:t>not</w:t>
      </w:r>
      <w:r>
        <w:t xml:space="preserve"> need to be made quickly they should make</w:t>
      </w:r>
      <w:r w:rsidR="004F5080">
        <w:t xml:space="preserve"> </w:t>
      </w:r>
      <w:r>
        <w:t xml:space="preserve">an </w:t>
      </w:r>
      <w:proofErr w:type="gramStart"/>
      <w:r w:rsidRPr="00BE6A4E">
        <w:rPr>
          <w:b/>
        </w:rPr>
        <w:t>on notice</w:t>
      </w:r>
      <w:proofErr w:type="gramEnd"/>
      <w:r>
        <w:t xml:space="preserve"> </w:t>
      </w:r>
      <w:r w:rsidRPr="00BA2236">
        <w:rPr>
          <w:b/>
        </w:rPr>
        <w:t>application</w:t>
      </w:r>
      <w:r w:rsidR="00BA2236">
        <w:t>.</w:t>
      </w:r>
    </w:p>
    <w:p w14:paraId="455FD172" w14:textId="19D40130" w:rsidR="004A4AD0" w:rsidRDefault="00745A35" w:rsidP="000A6630">
      <w:pPr>
        <w:pStyle w:val="PFnormaltext"/>
      </w:pPr>
      <w:r w:rsidRPr="00745A35">
        <w:rPr>
          <w:noProof/>
          <w:lang w:val="en-NZ" w:eastAsia="en-NZ"/>
        </w:rPr>
        <w:drawing>
          <wp:anchor distT="0" distB="0" distL="114300" distR="114300" simplePos="0" relativeHeight="252065792" behindDoc="0" locked="0" layoutInCell="1" allowOverlap="1" wp14:anchorId="25CC56B2" wp14:editId="74C3943B">
            <wp:simplePos x="0" y="0"/>
            <wp:positionH relativeFrom="margin">
              <wp:posOffset>346710</wp:posOffset>
            </wp:positionH>
            <wp:positionV relativeFrom="paragraph">
              <wp:posOffset>231596</wp:posOffset>
            </wp:positionV>
            <wp:extent cx="1134110" cy="1313180"/>
            <wp:effectExtent l="0" t="0" r="8890" b="1270"/>
            <wp:wrapNone/>
            <wp:docPr id="479" name="Picture 479" descr="C:\Users\Dell User\Desktop\Easy Read Images\Easy Read Images\Photosymbols\Paperwor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 User\Desktop\Easy Read Images\Easy Read Images\Photosymbols\Paperwork-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2D85C" w14:textId="38529760" w:rsidR="004A4AD0" w:rsidRDefault="004A4AD0" w:rsidP="000A6630">
      <w:pPr>
        <w:pStyle w:val="PFnormaltext"/>
      </w:pPr>
      <w:r w:rsidRPr="00BE6A4E">
        <w:t xml:space="preserve">Since 2014 </w:t>
      </w:r>
      <w:r>
        <w:t xml:space="preserve">there have been </w:t>
      </w:r>
      <w:r w:rsidRPr="00BE6A4E">
        <w:rPr>
          <w:b/>
        </w:rPr>
        <w:t>a</w:t>
      </w:r>
      <w:r>
        <w:t xml:space="preserve"> </w:t>
      </w:r>
      <w:r w:rsidRPr="00BE6A4E">
        <w:rPr>
          <w:b/>
        </w:rPr>
        <w:t>lot</w:t>
      </w:r>
      <w:r>
        <w:t xml:space="preserve"> more </w:t>
      </w:r>
      <w:r w:rsidRPr="00634B00">
        <w:rPr>
          <w:b/>
        </w:rPr>
        <w:t xml:space="preserve">without notice </w:t>
      </w:r>
      <w:r w:rsidRPr="00BA2236">
        <w:rPr>
          <w:b/>
        </w:rPr>
        <w:t>applications</w:t>
      </w:r>
      <w:r w:rsidR="00BA2236">
        <w:t>.</w:t>
      </w:r>
      <w:r>
        <w:t xml:space="preserve">  </w:t>
      </w:r>
    </w:p>
    <w:p w14:paraId="3C2C8794" w14:textId="395FE289" w:rsidR="004A4AD0" w:rsidRDefault="004A4AD0" w:rsidP="004A4AD0">
      <w:pPr>
        <w:spacing w:line="360" w:lineRule="auto"/>
      </w:pPr>
    </w:p>
    <w:p w14:paraId="7F0D528F" w14:textId="7D393191" w:rsidR="004A4AD0" w:rsidRPr="00E8205D" w:rsidRDefault="004A4AD0" w:rsidP="004A4AD0">
      <w:pPr>
        <w:rPr>
          <w:rFonts w:ascii="Arial" w:eastAsia="Times New Roman" w:hAnsi="Arial" w:cs="Arial"/>
          <w:sz w:val="32"/>
          <w:lang w:val="en-NZ"/>
        </w:rPr>
      </w:pPr>
    </w:p>
    <w:p w14:paraId="3D252DBD" w14:textId="198D05A2" w:rsidR="004A4AD0" w:rsidRDefault="004A4AD0" w:rsidP="00E0688D">
      <w:pPr>
        <w:pStyle w:val="PFnormaltext"/>
        <w:rPr>
          <w:b/>
        </w:rPr>
      </w:pPr>
      <w:r w:rsidRPr="00E0688D">
        <w:rPr>
          <w:b/>
        </w:rPr>
        <w:lastRenderedPageBreak/>
        <w:t>Getting help from a lawyer</w:t>
      </w:r>
    </w:p>
    <w:p w14:paraId="521DCA34" w14:textId="77777777" w:rsidR="00E0688D" w:rsidRPr="00E0688D" w:rsidRDefault="00E0688D" w:rsidP="00E0688D">
      <w:pPr>
        <w:pStyle w:val="PFnormaltext"/>
        <w:spacing w:after="0"/>
        <w:rPr>
          <w:b/>
        </w:rPr>
      </w:pPr>
    </w:p>
    <w:p w14:paraId="4DF2370E" w14:textId="27CCC92C" w:rsidR="004A4AD0" w:rsidRPr="00E0688D" w:rsidRDefault="004A4AD0" w:rsidP="00E0688D">
      <w:pPr>
        <w:pStyle w:val="PFnormaltext"/>
      </w:pPr>
      <w:r w:rsidRPr="00E0688D">
        <w:t>Since 2014 it has been hard</w:t>
      </w:r>
      <w:r w:rsidR="0049048B">
        <w:t>er to get help from a lawyer to deal</w:t>
      </w:r>
      <w:r w:rsidRPr="00E0688D">
        <w:t xml:space="preserve"> with the Family Court.</w:t>
      </w:r>
      <w:r w:rsidR="00525F65" w:rsidRPr="00E0688D">
        <w:t xml:space="preserve"> </w:t>
      </w:r>
    </w:p>
    <w:p w14:paraId="50190D4E" w14:textId="3C20FE31" w:rsidR="00AE1CBF" w:rsidRDefault="00E0688D" w:rsidP="00525F65">
      <w:pPr>
        <w:pStyle w:val="PFnormaltext"/>
        <w:spacing w:before="240"/>
      </w:pPr>
      <w:r w:rsidRPr="004F5080">
        <w:rPr>
          <w:noProof/>
          <w:lang w:val="en-NZ" w:eastAsia="en-NZ"/>
        </w:rPr>
        <w:drawing>
          <wp:anchor distT="0" distB="0" distL="114300" distR="114300" simplePos="0" relativeHeight="252069888" behindDoc="0" locked="0" layoutInCell="1" allowOverlap="1" wp14:anchorId="27D0F08C" wp14:editId="0E1A9EDC">
            <wp:simplePos x="0" y="0"/>
            <wp:positionH relativeFrom="margin">
              <wp:posOffset>256540</wp:posOffset>
            </wp:positionH>
            <wp:positionV relativeFrom="paragraph">
              <wp:posOffset>470015</wp:posOffset>
            </wp:positionV>
            <wp:extent cx="1120140" cy="1295400"/>
            <wp:effectExtent l="0" t="0" r="3810" b="0"/>
            <wp:wrapNone/>
            <wp:docPr id="481" name="Picture 481" descr="C:\Users\Dell User\Desktop\Easy Read Images\Easy Read Images\Change pics\court-advice lawy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 User\Desktop\Easy Read Images\Easy Read Images\Change pics\court-advice lawyer(1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B03FB" w14:textId="2FE20178" w:rsidR="00641DAD" w:rsidRPr="002C4F42" w:rsidRDefault="004A4AD0" w:rsidP="00E0688D">
      <w:pPr>
        <w:pStyle w:val="PFnormaltext"/>
      </w:pPr>
      <w:r w:rsidRPr="002C4F42">
        <w:t xml:space="preserve">If </w:t>
      </w:r>
      <w:proofErr w:type="gramStart"/>
      <w:r w:rsidRPr="002C4F42">
        <w:t>people</w:t>
      </w:r>
      <w:proofErr w:type="gramEnd"/>
      <w:r w:rsidRPr="002C4F42">
        <w:t xml:space="preserve"> make a </w:t>
      </w:r>
      <w:r w:rsidRPr="002C4F42">
        <w:rPr>
          <w:b/>
        </w:rPr>
        <w:t>without notice application</w:t>
      </w:r>
      <w:r w:rsidRPr="002C4F42">
        <w:t xml:space="preserve"> they can get more help from a lawyer. </w:t>
      </w:r>
    </w:p>
    <w:p w14:paraId="711BC668" w14:textId="77777777" w:rsidR="00AE1CBF" w:rsidRDefault="00AE1CBF" w:rsidP="00641DAD">
      <w:pPr>
        <w:pStyle w:val="PFnormaltext"/>
      </w:pPr>
    </w:p>
    <w:p w14:paraId="3A94A7FA" w14:textId="2BF92327" w:rsidR="004A4AD0" w:rsidRDefault="004F5080" w:rsidP="000A6630">
      <w:pPr>
        <w:pStyle w:val="PFnormaltext"/>
      </w:pPr>
      <w:r w:rsidRPr="004F5080">
        <w:rPr>
          <w:noProof/>
          <w:lang w:val="en-NZ" w:eastAsia="en-NZ"/>
        </w:rPr>
        <w:drawing>
          <wp:anchor distT="0" distB="0" distL="114300" distR="114300" simplePos="0" relativeHeight="251925504" behindDoc="0" locked="0" layoutInCell="1" allowOverlap="1" wp14:anchorId="0388CAEC" wp14:editId="2E4D287A">
            <wp:simplePos x="0" y="0"/>
            <wp:positionH relativeFrom="margin">
              <wp:posOffset>407491</wp:posOffset>
            </wp:positionH>
            <wp:positionV relativeFrom="paragraph">
              <wp:posOffset>0</wp:posOffset>
            </wp:positionV>
            <wp:extent cx="1184856" cy="1184856"/>
            <wp:effectExtent l="0" t="0" r="0" b="0"/>
            <wp:wrapNone/>
            <wp:docPr id="1849" name="Picture 1849" descr="C:\Users\Dell User\Desktop\Easy Read Images\Easy Read Images\Photosymbols\Court-Oath-4_1024x1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 User\Desktop\Easy Read Images\Easy Read Images\Photosymbols\Court-Oath-4_1024x1024(1)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56" cy="11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When they cannot get a </w:t>
      </w:r>
      <w:proofErr w:type="gramStart"/>
      <w:r w:rsidR="004A4AD0">
        <w:t>lawyer</w:t>
      </w:r>
      <w:proofErr w:type="gramEnd"/>
      <w:r w:rsidR="004A4AD0">
        <w:t xml:space="preserve"> people have to speak for themselves in court.</w:t>
      </w:r>
    </w:p>
    <w:p w14:paraId="73FCEFAB" w14:textId="3C55404A" w:rsidR="004A4AD0" w:rsidRDefault="00745A35" w:rsidP="000A6630">
      <w:pPr>
        <w:pStyle w:val="PFnormaltext"/>
      </w:pPr>
      <w:r w:rsidRPr="00745A35">
        <w:rPr>
          <w:noProof/>
          <w:lang w:val="en-NZ" w:eastAsia="en-NZ"/>
        </w:rPr>
        <w:drawing>
          <wp:anchor distT="0" distB="0" distL="114300" distR="114300" simplePos="0" relativeHeight="252073984" behindDoc="0" locked="0" layoutInCell="1" allowOverlap="1" wp14:anchorId="3631CFD9" wp14:editId="61169FE4">
            <wp:simplePos x="0" y="0"/>
            <wp:positionH relativeFrom="margin">
              <wp:posOffset>136525</wp:posOffset>
            </wp:positionH>
            <wp:positionV relativeFrom="paragraph">
              <wp:posOffset>249670</wp:posOffset>
            </wp:positionV>
            <wp:extent cx="1475105" cy="2085975"/>
            <wp:effectExtent l="0" t="0" r="0" b="0"/>
            <wp:wrapNone/>
            <wp:docPr id="483" name="Picture 483" descr="C:\Users\Dell User\Desktop\Easy Read Images\Easy Read Images\Sam Corliss images\worried_justice-Revi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 User\Desktop\Easy Read Images\Easy Read Images\Sam Corliss images\worried_justice-Revised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B970C" w14:textId="39D50608" w:rsidR="00745A35" w:rsidRDefault="00745A35" w:rsidP="000A6630">
      <w:pPr>
        <w:pStyle w:val="PFnormaltext"/>
      </w:pPr>
      <w:r>
        <w:t xml:space="preserve">This can be </w:t>
      </w:r>
      <w:proofErr w:type="gramStart"/>
      <w:r>
        <w:t>really hard</w:t>
      </w:r>
      <w:proofErr w:type="gramEnd"/>
      <w:r>
        <w:t xml:space="preserve"> for people who have never spoken in court before.</w:t>
      </w:r>
    </w:p>
    <w:p w14:paraId="7284ED94" w14:textId="0C92438F" w:rsidR="00745A35" w:rsidRDefault="00745A35" w:rsidP="000A6630">
      <w:pPr>
        <w:pStyle w:val="PFnormaltext"/>
      </w:pPr>
    </w:p>
    <w:p w14:paraId="55800B62" w14:textId="5467BCB8" w:rsidR="001E71BB" w:rsidRDefault="00745A35" w:rsidP="000A6630">
      <w:pPr>
        <w:pStyle w:val="PFnormaltext"/>
      </w:pPr>
      <w:r>
        <w:t>It also</w:t>
      </w:r>
      <w:r w:rsidR="004A4AD0">
        <w:t xml:space="preserve"> </w:t>
      </w:r>
      <w:r>
        <w:t xml:space="preserve">slows </w:t>
      </w:r>
      <w:r w:rsidR="004A4AD0">
        <w:t>down the Family Court.</w:t>
      </w:r>
    </w:p>
    <w:p w14:paraId="38897BBE" w14:textId="77777777" w:rsidR="00E0688D" w:rsidRDefault="00E0688D">
      <w:pPr>
        <w:rPr>
          <w:rFonts w:ascii="Arial" w:eastAsia="Calibri" w:hAnsi="Arial" w:cs="Arial"/>
          <w:b/>
          <w:sz w:val="32"/>
          <w:lang w:val="en-IE"/>
        </w:rPr>
      </w:pPr>
      <w:r>
        <w:rPr>
          <w:b/>
        </w:rPr>
        <w:br w:type="page"/>
      </w:r>
    </w:p>
    <w:p w14:paraId="5156BB35" w14:textId="0C5F2134" w:rsidR="004A4AD0" w:rsidRPr="00E0688D" w:rsidRDefault="004A4AD0" w:rsidP="00E0688D">
      <w:pPr>
        <w:pStyle w:val="PFnormaltext"/>
        <w:rPr>
          <w:b/>
        </w:rPr>
      </w:pPr>
      <w:r w:rsidRPr="00E0688D">
        <w:rPr>
          <w:b/>
        </w:rPr>
        <w:lastRenderedPageBreak/>
        <w:t>Other changes</w:t>
      </w:r>
    </w:p>
    <w:p w14:paraId="0758CD34" w14:textId="183EEBDB" w:rsidR="004A4AD0" w:rsidRDefault="0049048B" w:rsidP="00641DAD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 w:rsidRPr="00641DAD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671552" behindDoc="1" locked="0" layoutInCell="1" allowOverlap="1" wp14:anchorId="7DB5475A" wp14:editId="3C00EA49">
            <wp:simplePos x="0" y="0"/>
            <wp:positionH relativeFrom="column">
              <wp:posOffset>-36195</wp:posOffset>
            </wp:positionH>
            <wp:positionV relativeFrom="paragraph">
              <wp:posOffset>154940</wp:posOffset>
            </wp:positionV>
            <wp:extent cx="1894205" cy="1339215"/>
            <wp:effectExtent l="0" t="0" r="0" b="0"/>
            <wp:wrapNone/>
            <wp:docPr id="449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FB69" w14:textId="6E85A604" w:rsidR="004A4AD0" w:rsidRDefault="004A4AD0" w:rsidP="002C2A44">
      <w:pPr>
        <w:spacing w:after="12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>
        <w:rPr>
          <w:rFonts w:ascii="Arial" w:eastAsia="Times New Roman" w:hAnsi="Arial" w:cs="Arial"/>
          <w:sz w:val="32"/>
          <w:lang w:val="en-NZ"/>
        </w:rPr>
        <w:t>Since</w:t>
      </w:r>
      <w:r w:rsidRPr="000E47DD">
        <w:rPr>
          <w:rFonts w:ascii="Arial" w:eastAsia="Times New Roman" w:hAnsi="Arial" w:cs="Arial"/>
          <w:sz w:val="32"/>
          <w:lang w:val="en-NZ"/>
        </w:rPr>
        <w:t xml:space="preserve"> 2014 </w:t>
      </w:r>
      <w:r w:rsidR="0049048B">
        <w:rPr>
          <w:rFonts w:ascii="Arial" w:eastAsia="Times New Roman" w:hAnsi="Arial" w:cs="Arial"/>
          <w:sz w:val="32"/>
          <w:lang w:val="en-NZ"/>
        </w:rPr>
        <w:t>people who go to</w:t>
      </w:r>
      <w:r>
        <w:rPr>
          <w:rFonts w:ascii="Arial" w:eastAsia="Times New Roman" w:hAnsi="Arial" w:cs="Arial"/>
          <w:sz w:val="32"/>
          <w:lang w:val="en-NZ"/>
        </w:rPr>
        <w:t xml:space="preserve"> Family Court have</w:t>
      </w:r>
      <w:r w:rsidR="00DD53CB">
        <w:rPr>
          <w:rFonts w:ascii="Arial" w:eastAsia="Times New Roman" w:hAnsi="Arial" w:cs="Arial"/>
          <w:sz w:val="32"/>
          <w:lang w:val="en-NZ"/>
        </w:rPr>
        <w:t xml:space="preserve"> had</w:t>
      </w:r>
      <w:r>
        <w:rPr>
          <w:rFonts w:ascii="Arial" w:eastAsia="Times New Roman" w:hAnsi="Arial" w:cs="Arial"/>
          <w:sz w:val="32"/>
          <w:lang w:val="en-NZ"/>
        </w:rPr>
        <w:t xml:space="preserve"> to </w:t>
      </w:r>
      <w:r w:rsidRPr="000E47DD">
        <w:rPr>
          <w:rFonts w:ascii="Arial" w:eastAsia="Times New Roman" w:hAnsi="Arial" w:cs="Arial"/>
          <w:sz w:val="32"/>
          <w:lang w:val="en-NZ"/>
        </w:rPr>
        <w:t>pay for some of the costs of the court case.</w:t>
      </w:r>
    </w:p>
    <w:p w14:paraId="43EDDBD6" w14:textId="77777777" w:rsidR="004A4AD0" w:rsidRDefault="004A4AD0" w:rsidP="004A4AD0">
      <w:pPr>
        <w:spacing w:after="120" w:line="360" w:lineRule="auto"/>
        <w:ind w:left="3600"/>
        <w:rPr>
          <w:rFonts w:ascii="Arial" w:eastAsia="Times New Roman" w:hAnsi="Arial" w:cs="Arial"/>
          <w:sz w:val="32"/>
          <w:lang w:val="en-NZ"/>
        </w:rPr>
      </w:pPr>
    </w:p>
    <w:p w14:paraId="171781C7" w14:textId="3AD60082" w:rsidR="004A4AD0" w:rsidRPr="000E47DD" w:rsidRDefault="004A4AD0" w:rsidP="004A4AD0">
      <w:pPr>
        <w:spacing w:after="12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 w:rsidRPr="000E47DD">
        <w:rPr>
          <w:rFonts w:ascii="Arial" w:eastAsia="Times New Roman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72576" behindDoc="1" locked="0" layoutInCell="1" allowOverlap="1" wp14:anchorId="611075AA" wp14:editId="0A28C10C">
            <wp:simplePos x="0" y="0"/>
            <wp:positionH relativeFrom="column">
              <wp:posOffset>-35393</wp:posOffset>
            </wp:positionH>
            <wp:positionV relativeFrom="paragraph">
              <wp:posOffset>601980</wp:posOffset>
            </wp:positionV>
            <wp:extent cx="1729769" cy="1326524"/>
            <wp:effectExtent l="0" t="0" r="3810" b="6985"/>
            <wp:wrapNone/>
            <wp:docPr id="5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69" cy="13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7DD">
        <w:rPr>
          <w:rFonts w:ascii="Arial" w:eastAsia="Times New Roman" w:hAnsi="Arial" w:cs="Arial"/>
          <w:sz w:val="32"/>
          <w:lang w:val="en-NZ"/>
        </w:rPr>
        <w:t xml:space="preserve">Sometimes a person may </w:t>
      </w:r>
      <w:r w:rsidRPr="000E47DD">
        <w:rPr>
          <w:rFonts w:ascii="Arial" w:eastAsia="Times New Roman" w:hAnsi="Arial" w:cs="Arial"/>
          <w:b/>
          <w:sz w:val="32"/>
          <w:lang w:val="en-NZ"/>
        </w:rPr>
        <w:t>not</w:t>
      </w:r>
      <w:r w:rsidRPr="000E47DD">
        <w:rPr>
          <w:rFonts w:ascii="Arial" w:eastAsia="Times New Roman" w:hAnsi="Arial" w:cs="Arial"/>
          <w:sz w:val="32"/>
          <w:lang w:val="en-NZ"/>
        </w:rPr>
        <w:t xml:space="preserve"> be asked to pay because:</w:t>
      </w:r>
    </w:p>
    <w:p w14:paraId="401F2699" w14:textId="77777777" w:rsidR="00CD5893" w:rsidRPr="000E47DD" w:rsidRDefault="00CD5893" w:rsidP="00EE2908">
      <w:pPr>
        <w:numPr>
          <w:ilvl w:val="0"/>
          <w:numId w:val="1"/>
        </w:numPr>
        <w:spacing w:after="120" w:line="360" w:lineRule="auto"/>
        <w:ind w:left="3960"/>
        <w:contextualSpacing/>
        <w:rPr>
          <w:rFonts w:ascii="Arial" w:eastAsia="Times New Roman" w:hAnsi="Arial" w:cs="Arial"/>
          <w:sz w:val="32"/>
          <w:lang w:val="en-NZ"/>
        </w:rPr>
      </w:pPr>
      <w:r w:rsidRPr="000E47DD">
        <w:rPr>
          <w:rFonts w:ascii="Arial" w:eastAsia="Times New Roman" w:hAnsi="Arial" w:cs="Arial"/>
          <w:sz w:val="32"/>
          <w:lang w:val="en-NZ"/>
        </w:rPr>
        <w:t xml:space="preserve">they do </w:t>
      </w:r>
      <w:r w:rsidRPr="000E47DD">
        <w:rPr>
          <w:rFonts w:ascii="Arial" w:eastAsia="Times New Roman" w:hAnsi="Arial" w:cs="Arial"/>
          <w:b/>
          <w:sz w:val="32"/>
          <w:lang w:val="en-NZ"/>
        </w:rPr>
        <w:t xml:space="preserve">not </w:t>
      </w:r>
      <w:r w:rsidRPr="000E47DD">
        <w:rPr>
          <w:rFonts w:ascii="Arial" w:eastAsia="Times New Roman" w:hAnsi="Arial" w:cs="Arial"/>
          <w:sz w:val="32"/>
          <w:lang w:val="en-NZ"/>
        </w:rPr>
        <w:t>have much money</w:t>
      </w:r>
    </w:p>
    <w:p w14:paraId="215EF50E" w14:textId="77777777" w:rsidR="00CD5893" w:rsidRPr="00CD5893" w:rsidRDefault="00CD5893" w:rsidP="00CD5893">
      <w:pPr>
        <w:spacing w:after="120" w:line="360" w:lineRule="auto"/>
        <w:ind w:left="3960"/>
        <w:contextualSpacing/>
        <w:rPr>
          <w:rFonts w:ascii="Arial" w:eastAsia="Times New Roman" w:hAnsi="Arial" w:cs="Arial"/>
          <w:sz w:val="32"/>
          <w:lang w:val="en-NZ"/>
        </w:rPr>
      </w:pPr>
    </w:p>
    <w:p w14:paraId="7BDA6B62" w14:textId="4374FBDA" w:rsidR="004A4AD0" w:rsidRDefault="00CD5893" w:rsidP="00EE2908">
      <w:pPr>
        <w:numPr>
          <w:ilvl w:val="0"/>
          <w:numId w:val="1"/>
        </w:numPr>
        <w:spacing w:after="120" w:line="360" w:lineRule="auto"/>
        <w:ind w:left="3960"/>
        <w:contextualSpacing/>
        <w:rPr>
          <w:rFonts w:ascii="Arial" w:eastAsia="Times New Roman" w:hAnsi="Arial" w:cs="Arial"/>
          <w:sz w:val="32"/>
          <w:lang w:val="en-NZ"/>
        </w:rPr>
      </w:pPr>
      <w:r>
        <w:rPr>
          <w:rFonts w:ascii="Arial" w:eastAsia="Times New Roman" w:hAnsi="Arial" w:cs="Arial"/>
          <w:sz w:val="32"/>
          <w:lang w:val="en-NZ"/>
        </w:rPr>
        <w:t>i</w:t>
      </w:r>
      <w:r w:rsidR="004A4AD0" w:rsidRPr="000E47DD">
        <w:rPr>
          <w:rFonts w:ascii="Arial" w:eastAsia="Times New Roman" w:hAnsi="Arial" w:cs="Arial"/>
          <w:sz w:val="32"/>
          <w:lang w:val="en-NZ"/>
        </w:rPr>
        <w:t>t would make it hard for the</w:t>
      </w:r>
      <w:r w:rsidR="004A4AD0">
        <w:rPr>
          <w:rFonts w:ascii="Arial" w:eastAsia="Times New Roman" w:hAnsi="Arial" w:cs="Arial"/>
          <w:sz w:val="32"/>
          <w:lang w:val="en-NZ"/>
        </w:rPr>
        <w:t>ir</w:t>
      </w:r>
      <w:r w:rsidR="004A4AD0" w:rsidRPr="000E47DD">
        <w:rPr>
          <w:rFonts w:ascii="Arial" w:eastAsia="Times New Roman" w:hAnsi="Arial" w:cs="Arial"/>
          <w:sz w:val="32"/>
          <w:lang w:val="en-NZ"/>
        </w:rPr>
        <w:t xml:space="preserve"> family</w:t>
      </w:r>
      <w:r>
        <w:rPr>
          <w:rFonts w:ascii="Arial" w:eastAsia="Times New Roman" w:hAnsi="Arial" w:cs="Arial"/>
          <w:sz w:val="32"/>
          <w:lang w:val="en-NZ"/>
        </w:rPr>
        <w:t>.</w:t>
      </w:r>
    </w:p>
    <w:p w14:paraId="7E44F8A2" w14:textId="0BB69C83" w:rsidR="004A4AD0" w:rsidRDefault="004A4AD0" w:rsidP="00AE4142">
      <w:pPr>
        <w:pStyle w:val="PFnormaltext"/>
        <w:spacing w:after="0"/>
      </w:pPr>
    </w:p>
    <w:p w14:paraId="779F0EC6" w14:textId="2BAD3F75" w:rsidR="00AE4142" w:rsidRPr="00AE4142" w:rsidRDefault="00AE4142" w:rsidP="00AE4142">
      <w:pPr>
        <w:pStyle w:val="PFnormaltext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966464" behindDoc="1" locked="0" layoutInCell="1" allowOverlap="1" wp14:anchorId="699FC1E7" wp14:editId="5882AA9F">
            <wp:simplePos x="0" y="0"/>
            <wp:positionH relativeFrom="margin">
              <wp:posOffset>47625</wp:posOffset>
            </wp:positionH>
            <wp:positionV relativeFrom="paragraph">
              <wp:posOffset>333843</wp:posOffset>
            </wp:positionV>
            <wp:extent cx="1650365" cy="102870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35DDB" w14:textId="799E2DBC" w:rsidR="004A4AD0" w:rsidRDefault="0049048B" w:rsidP="004A4AD0">
      <w:pPr>
        <w:spacing w:after="12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>
        <w:rPr>
          <w:rFonts w:ascii="Arial" w:eastAsia="Times New Roman" w:hAnsi="Arial" w:cs="Arial"/>
          <w:sz w:val="32"/>
          <w:lang w:val="en-NZ"/>
        </w:rPr>
        <w:t xml:space="preserve">There have </w:t>
      </w:r>
      <w:r w:rsidR="004A4AD0">
        <w:rPr>
          <w:rFonts w:ascii="Arial" w:eastAsia="Times New Roman" w:hAnsi="Arial" w:cs="Arial"/>
          <w:sz w:val="32"/>
          <w:lang w:val="en-NZ"/>
        </w:rPr>
        <w:t>be</w:t>
      </w:r>
      <w:r>
        <w:rPr>
          <w:rFonts w:ascii="Arial" w:eastAsia="Times New Roman" w:hAnsi="Arial" w:cs="Arial"/>
          <w:sz w:val="32"/>
          <w:lang w:val="en-NZ"/>
        </w:rPr>
        <w:t>en changes to the way that the court works out how safe children are</w:t>
      </w:r>
      <w:r w:rsidR="004A4AD0">
        <w:rPr>
          <w:rFonts w:ascii="Arial" w:eastAsia="Times New Roman" w:hAnsi="Arial" w:cs="Arial"/>
          <w:sz w:val="32"/>
          <w:lang w:val="en-NZ"/>
        </w:rPr>
        <w:t>.</w:t>
      </w:r>
    </w:p>
    <w:p w14:paraId="307262FF" w14:textId="77777777" w:rsidR="00AE4142" w:rsidRDefault="00AE4142" w:rsidP="00AE4142">
      <w:pPr>
        <w:pStyle w:val="PFnormaltext"/>
        <w:spacing w:after="0"/>
      </w:pPr>
    </w:p>
    <w:p w14:paraId="17346FE8" w14:textId="6DB0BDE8" w:rsidR="004A4AD0" w:rsidRDefault="0051284F" w:rsidP="00AE4142">
      <w:pPr>
        <w:pStyle w:val="PFnormaltext"/>
        <w:spacing w:after="0"/>
      </w:pPr>
      <w:r w:rsidRPr="0051284F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52128" behindDoc="0" locked="0" layoutInCell="1" allowOverlap="1" wp14:anchorId="51E428F3" wp14:editId="27D8779F">
            <wp:simplePos x="0" y="0"/>
            <wp:positionH relativeFrom="column">
              <wp:posOffset>50332</wp:posOffset>
            </wp:positionH>
            <wp:positionV relativeFrom="paragraph">
              <wp:posOffset>38735</wp:posOffset>
            </wp:positionV>
            <wp:extent cx="1524781" cy="1372235"/>
            <wp:effectExtent l="0" t="0" r="0" b="0"/>
            <wp:wrapNone/>
            <wp:docPr id="1869" name="Picture 1869" descr="C:\Users\Dell User\Desktop\Easy Read Images\Easy Read Images\Sam Corliss images\checklis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ell User\Desktop\Easy Read Images\Easy Read Images\Sam Corliss images\checklist 1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81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51B64" w14:textId="444D8B7E" w:rsidR="00AE4142" w:rsidRPr="00AE4142" w:rsidRDefault="00AE1CBF" w:rsidP="00AE4142">
      <w:pPr>
        <w:spacing w:after="12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>
        <w:rPr>
          <w:rFonts w:ascii="Arial" w:eastAsia="Times New Roman" w:hAnsi="Arial" w:cs="Arial"/>
          <w:sz w:val="32"/>
          <w:lang w:val="en-NZ"/>
        </w:rPr>
        <w:t>T</w:t>
      </w:r>
      <w:r w:rsidR="004A4AD0">
        <w:rPr>
          <w:rFonts w:ascii="Arial" w:eastAsia="Times New Roman" w:hAnsi="Arial" w:cs="Arial"/>
          <w:sz w:val="32"/>
          <w:lang w:val="en-NZ"/>
        </w:rPr>
        <w:t xml:space="preserve">here have </w:t>
      </w:r>
      <w:r w:rsidR="0049048B">
        <w:rPr>
          <w:rFonts w:ascii="Arial" w:eastAsia="Times New Roman" w:hAnsi="Arial" w:cs="Arial"/>
          <w:sz w:val="32"/>
          <w:lang w:val="en-NZ"/>
        </w:rPr>
        <w:t xml:space="preserve">also </w:t>
      </w:r>
      <w:r w:rsidR="004A4AD0">
        <w:rPr>
          <w:rFonts w:ascii="Arial" w:eastAsia="Times New Roman" w:hAnsi="Arial" w:cs="Arial"/>
          <w:sz w:val="32"/>
          <w:lang w:val="en-NZ"/>
        </w:rPr>
        <w:t>been changes to the job of the lawy</w:t>
      </w:r>
      <w:r w:rsidR="0049048B">
        <w:rPr>
          <w:rFonts w:ascii="Arial" w:eastAsia="Times New Roman" w:hAnsi="Arial" w:cs="Arial"/>
          <w:sz w:val="32"/>
          <w:lang w:val="en-NZ"/>
        </w:rPr>
        <w:t>er who speaks for children in</w:t>
      </w:r>
      <w:r w:rsidR="004A4AD0">
        <w:rPr>
          <w:rFonts w:ascii="Arial" w:eastAsia="Times New Roman" w:hAnsi="Arial" w:cs="Arial"/>
          <w:sz w:val="32"/>
          <w:lang w:val="en-NZ"/>
        </w:rPr>
        <w:t xml:space="preserve"> court case</w:t>
      </w:r>
      <w:r w:rsidR="0049048B">
        <w:rPr>
          <w:rFonts w:ascii="Arial" w:eastAsia="Times New Roman" w:hAnsi="Arial" w:cs="Arial"/>
          <w:sz w:val="32"/>
          <w:lang w:val="en-NZ"/>
        </w:rPr>
        <w:t>s</w:t>
      </w:r>
      <w:r w:rsidR="004A4AD0">
        <w:rPr>
          <w:rFonts w:ascii="Arial" w:eastAsia="Times New Roman" w:hAnsi="Arial" w:cs="Arial"/>
          <w:sz w:val="32"/>
          <w:lang w:val="en-NZ"/>
        </w:rPr>
        <w:t xml:space="preserve">. </w:t>
      </w:r>
      <w:bookmarkStart w:id="18" w:name="_Toc9540251"/>
    </w:p>
    <w:p w14:paraId="4764A5E6" w14:textId="77777777" w:rsidR="001D390B" w:rsidRDefault="001D390B">
      <w:pPr>
        <w:rPr>
          <w:rFonts w:ascii="Arial" w:eastAsiaTheme="majorEastAsia" w:hAnsi="Arial" w:cs="Arial"/>
          <w:color w:val="000000" w:themeColor="text1"/>
          <w:sz w:val="44"/>
          <w:szCs w:val="44"/>
        </w:rPr>
      </w:pPr>
      <w:r>
        <w:br w:type="page"/>
      </w:r>
    </w:p>
    <w:p w14:paraId="34B378EF" w14:textId="77777777" w:rsidR="000841E4" w:rsidRDefault="004A4AD0" w:rsidP="0049048B">
      <w:pPr>
        <w:pStyle w:val="PFheading1"/>
        <w:spacing w:line="360" w:lineRule="auto"/>
      </w:pPr>
      <w:r w:rsidRPr="00530915">
        <w:lastRenderedPageBreak/>
        <w:t>What needs to happen</w:t>
      </w:r>
      <w:r w:rsidR="000841E4">
        <w:t xml:space="preserve"> with the </w:t>
      </w:r>
    </w:p>
    <w:p w14:paraId="3752656D" w14:textId="6552CDF1" w:rsidR="004A4AD0" w:rsidRPr="00530915" w:rsidRDefault="000841E4" w:rsidP="0049048B">
      <w:pPr>
        <w:pStyle w:val="PFheading1"/>
        <w:spacing w:line="360" w:lineRule="auto"/>
      </w:pPr>
      <w:r>
        <w:t>Family Court</w:t>
      </w:r>
      <w:r w:rsidR="002C2A44">
        <w:t>?</w:t>
      </w:r>
      <w:bookmarkEnd w:id="18"/>
    </w:p>
    <w:p w14:paraId="6F09E5D4" w14:textId="31EC8E2A" w:rsidR="00530915" w:rsidRDefault="00C97049" w:rsidP="00E0688D">
      <w:pPr>
        <w:pStyle w:val="PFnormaltext"/>
      </w:pPr>
      <w:bookmarkStart w:id="19" w:name="_Hlk9244632"/>
      <w:r w:rsidRPr="00745A35">
        <w:rPr>
          <w:noProof/>
          <w:lang w:val="en-NZ" w:eastAsia="en-NZ"/>
        </w:rPr>
        <w:drawing>
          <wp:anchor distT="0" distB="0" distL="114300" distR="114300" simplePos="0" relativeHeight="251656187" behindDoc="0" locked="0" layoutInCell="1" allowOverlap="1" wp14:anchorId="76008CC1" wp14:editId="3671CAC8">
            <wp:simplePos x="0" y="0"/>
            <wp:positionH relativeFrom="margin">
              <wp:posOffset>-381776</wp:posOffset>
            </wp:positionH>
            <wp:positionV relativeFrom="paragraph">
              <wp:posOffset>302260</wp:posOffset>
            </wp:positionV>
            <wp:extent cx="1873004" cy="1207110"/>
            <wp:effectExtent l="0" t="0" r="0" b="0"/>
            <wp:wrapNone/>
            <wp:docPr id="1795" name="Picture 1795" descr="C:\Users\Dell User\Desktop\Easy Read Images\On notice 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 User\Desktop\Easy Read Images\On notice application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04" cy="12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2F10C" w14:textId="1FEF036D" w:rsidR="004A4AD0" w:rsidRDefault="00C97049" w:rsidP="00F10DFF">
      <w:pPr>
        <w:pStyle w:val="PFnormaltext"/>
      </w:pPr>
      <w:r w:rsidRPr="004F5080">
        <w:rPr>
          <w:noProof/>
          <w:lang w:val="en-NZ" w:eastAsia="en-NZ"/>
        </w:rPr>
        <w:drawing>
          <wp:anchor distT="0" distB="0" distL="114300" distR="114300" simplePos="0" relativeHeight="251968512" behindDoc="0" locked="0" layoutInCell="1" allowOverlap="1" wp14:anchorId="03C279C8" wp14:editId="467D2117">
            <wp:simplePos x="0" y="0"/>
            <wp:positionH relativeFrom="margin">
              <wp:posOffset>808214</wp:posOffset>
            </wp:positionH>
            <wp:positionV relativeFrom="paragraph">
              <wp:posOffset>288925</wp:posOffset>
            </wp:positionV>
            <wp:extent cx="829636" cy="959555"/>
            <wp:effectExtent l="0" t="0" r="8890" b="0"/>
            <wp:wrapNone/>
            <wp:docPr id="1876" name="Picture 1876" descr="C:\Users\Dell User\Desktop\Easy Read Images\Easy Read Images\Change pics\court-advice lawy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 User\Desktop\Easy Read Images\Easy Read Images\Change pics\court-advice lawyer(1)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36" cy="9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Parents and whānau </w:t>
      </w:r>
      <w:r w:rsidR="00AE4142">
        <w:t xml:space="preserve">who make an </w:t>
      </w:r>
      <w:proofErr w:type="gramStart"/>
      <w:r w:rsidR="00AE4142" w:rsidRPr="001537A8">
        <w:rPr>
          <w:b/>
        </w:rPr>
        <w:t>on notice</w:t>
      </w:r>
      <w:proofErr w:type="gramEnd"/>
      <w:r w:rsidR="00AE4142">
        <w:t xml:space="preserve"> </w:t>
      </w:r>
      <w:r w:rsidR="00AE4142" w:rsidRPr="0049048B">
        <w:rPr>
          <w:b/>
        </w:rPr>
        <w:t>application</w:t>
      </w:r>
      <w:r w:rsidR="00AE4142">
        <w:t xml:space="preserve"> </w:t>
      </w:r>
      <w:r w:rsidR="004A4AD0">
        <w:t>should be able to get more help from a lawyer</w:t>
      </w:r>
      <w:r w:rsidR="00AE4142">
        <w:t>.</w:t>
      </w:r>
    </w:p>
    <w:p w14:paraId="407B00A2" w14:textId="5D683273" w:rsidR="004A4AD0" w:rsidRDefault="004A4AD0" w:rsidP="00530915">
      <w:pPr>
        <w:pStyle w:val="PFnormaltext"/>
        <w:spacing w:after="0"/>
      </w:pPr>
    </w:p>
    <w:p w14:paraId="76484CEB" w14:textId="3082690D" w:rsidR="00C97049" w:rsidRDefault="00C97049" w:rsidP="00530915">
      <w:pPr>
        <w:pStyle w:val="PFnormaltext"/>
        <w:spacing w:after="0"/>
      </w:pPr>
      <w:r w:rsidRPr="00745A35">
        <w:rPr>
          <w:noProof/>
          <w:lang w:val="en-NZ" w:eastAsia="en-NZ"/>
        </w:rPr>
        <w:drawing>
          <wp:anchor distT="0" distB="0" distL="114300" distR="114300" simplePos="0" relativeHeight="252178432" behindDoc="0" locked="0" layoutInCell="1" allowOverlap="1" wp14:anchorId="4DE467EA" wp14:editId="496B3F4E">
            <wp:simplePos x="0" y="0"/>
            <wp:positionH relativeFrom="margin">
              <wp:posOffset>-286385</wp:posOffset>
            </wp:positionH>
            <wp:positionV relativeFrom="paragraph">
              <wp:posOffset>196074</wp:posOffset>
            </wp:positionV>
            <wp:extent cx="2098040" cy="1351915"/>
            <wp:effectExtent l="0" t="0" r="0" b="635"/>
            <wp:wrapNone/>
            <wp:docPr id="1794" name="Picture 1794" descr="C:\Users\Dell User\Desktop\Easy Read Images\without notice 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 User\Desktop\Easy Read Images\without notice application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D6835" w14:textId="254F5B23" w:rsidR="00C97049" w:rsidRDefault="00C97049" w:rsidP="00C97049">
      <w:pPr>
        <w:pStyle w:val="PFnormaltext"/>
      </w:pPr>
      <w:r>
        <w:t xml:space="preserve">When people make a </w:t>
      </w:r>
      <w:r w:rsidRPr="00C97049">
        <w:rPr>
          <w:b/>
        </w:rPr>
        <w:t xml:space="preserve">without notice </w:t>
      </w:r>
      <w:r w:rsidRPr="0049048B">
        <w:rPr>
          <w:b/>
        </w:rPr>
        <w:t>application</w:t>
      </w:r>
      <w:r>
        <w:t xml:space="preserve"> we should ask them </w:t>
      </w:r>
      <w:r w:rsidRPr="00C97049">
        <w:rPr>
          <w:b/>
        </w:rPr>
        <w:t>why</w:t>
      </w:r>
      <w:r>
        <w:t xml:space="preserve"> it needs to be </w:t>
      </w:r>
      <w:r w:rsidRPr="00C97049">
        <w:rPr>
          <w:b/>
        </w:rPr>
        <w:t>without notice</w:t>
      </w:r>
      <w:r>
        <w:t>.</w:t>
      </w:r>
    </w:p>
    <w:p w14:paraId="6B8288E9" w14:textId="77777777" w:rsidR="00C97049" w:rsidRDefault="00C97049" w:rsidP="00530915">
      <w:pPr>
        <w:pStyle w:val="PFnormaltext"/>
        <w:spacing w:after="0"/>
      </w:pPr>
    </w:p>
    <w:p w14:paraId="49D42E1A" w14:textId="29B32CD8" w:rsidR="004A4AD0" w:rsidRDefault="00E0688D" w:rsidP="00530915">
      <w:pPr>
        <w:pStyle w:val="PFnormaltext"/>
        <w:spacing w:after="0"/>
      </w:pPr>
      <w:r w:rsidRPr="00FE6CEC">
        <w:rPr>
          <w:noProof/>
          <w:lang w:val="en-NZ" w:eastAsia="en-NZ"/>
        </w:rPr>
        <w:drawing>
          <wp:anchor distT="0" distB="0" distL="114300" distR="114300" simplePos="0" relativeHeight="251927552" behindDoc="0" locked="0" layoutInCell="1" allowOverlap="1" wp14:anchorId="0B61DEB3" wp14:editId="326865E8">
            <wp:simplePos x="0" y="0"/>
            <wp:positionH relativeFrom="margin">
              <wp:posOffset>-97155</wp:posOffset>
            </wp:positionH>
            <wp:positionV relativeFrom="paragraph">
              <wp:posOffset>229729</wp:posOffset>
            </wp:positionV>
            <wp:extent cx="1169670" cy="798195"/>
            <wp:effectExtent l="0" t="0" r="0" b="1905"/>
            <wp:wrapNone/>
            <wp:docPr id="1850" name="Picture 1850" descr="C:\Users\Dell User\Desktop\Easy Read Images\Easy Read Images\Change Health pics\easy read images\Change pics\Accessible Boo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 User\Desktop\Easy Read Images\Easy Read Images\Change Health pics\easy read images\Change pics\Accessible Booklet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980D2" w14:textId="59CC2386" w:rsidR="004A4AD0" w:rsidRDefault="00E0688D" w:rsidP="00F10DFF">
      <w:pPr>
        <w:pStyle w:val="PFnormaltext"/>
      </w:pPr>
      <w:r w:rsidRPr="004F5080">
        <w:rPr>
          <w:noProof/>
          <w:lang w:val="en-NZ" w:eastAsia="en-NZ"/>
        </w:rPr>
        <w:drawing>
          <wp:anchor distT="0" distB="0" distL="114300" distR="114300" simplePos="0" relativeHeight="251954176" behindDoc="0" locked="0" layoutInCell="1" allowOverlap="1" wp14:anchorId="66AC993B" wp14:editId="6A1A5590">
            <wp:simplePos x="0" y="0"/>
            <wp:positionH relativeFrom="margin">
              <wp:posOffset>685165</wp:posOffset>
            </wp:positionH>
            <wp:positionV relativeFrom="paragraph">
              <wp:posOffset>119239</wp:posOffset>
            </wp:positionV>
            <wp:extent cx="868680" cy="868680"/>
            <wp:effectExtent l="0" t="0" r="7620" b="7620"/>
            <wp:wrapNone/>
            <wp:docPr id="1870" name="Picture 1870" descr="C:\Users\Dell User\Desktop\Easy Read Images\Easy Read Images\Photosymbols\Court-Oath-4_1024x1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 User\Desktop\Easy Read Images\Easy Read Images\Photosymbols\Court-Oath-4_1024x1024(1)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There should be better information </w:t>
      </w:r>
      <w:r>
        <w:t>to help</w:t>
      </w:r>
      <w:r w:rsidR="004A4AD0">
        <w:t xml:space="preserve"> people who </w:t>
      </w:r>
      <w:r w:rsidR="004A4AD0" w:rsidRPr="001537A8">
        <w:t>speak for themselves in</w:t>
      </w:r>
      <w:r w:rsidR="004A4AD0">
        <w:t xml:space="preserve"> court. </w:t>
      </w:r>
    </w:p>
    <w:p w14:paraId="58ABF288" w14:textId="47153744" w:rsidR="004A4AD0" w:rsidRDefault="004A4AD0" w:rsidP="00AE4142">
      <w:pPr>
        <w:pStyle w:val="PFnormaltext"/>
        <w:spacing w:after="0"/>
      </w:pPr>
    </w:p>
    <w:p w14:paraId="13F5FB5B" w14:textId="5433DC30" w:rsidR="00AE4142" w:rsidRPr="00AE4142" w:rsidRDefault="00AE4142" w:rsidP="00AE4142">
      <w:pPr>
        <w:pStyle w:val="PFnormaltext"/>
        <w:spacing w:after="0"/>
      </w:pPr>
    </w:p>
    <w:p w14:paraId="73DECECC" w14:textId="4A671FB2" w:rsidR="00B2229D" w:rsidRDefault="00B2229D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6195EC82" w14:textId="5986DE86" w:rsidR="00AE4142" w:rsidRDefault="00B2229D" w:rsidP="00AE4142">
      <w:pPr>
        <w:pStyle w:val="PFnormaltext"/>
      </w:pPr>
      <w:r w:rsidRPr="00FE6CEC">
        <w:rPr>
          <w:noProof/>
          <w:lang w:val="en-NZ" w:eastAsia="en-NZ"/>
        </w:rPr>
        <w:lastRenderedPageBreak/>
        <w:drawing>
          <wp:anchor distT="0" distB="0" distL="114300" distR="114300" simplePos="0" relativeHeight="252174336" behindDoc="0" locked="0" layoutInCell="1" allowOverlap="1" wp14:anchorId="757BC4DC" wp14:editId="0F515ED1">
            <wp:simplePos x="0" y="0"/>
            <wp:positionH relativeFrom="margin">
              <wp:posOffset>325494</wp:posOffset>
            </wp:positionH>
            <wp:positionV relativeFrom="paragraph">
              <wp:posOffset>10646</wp:posOffset>
            </wp:positionV>
            <wp:extent cx="956237" cy="1106906"/>
            <wp:effectExtent l="0" t="0" r="0" b="0"/>
            <wp:wrapNone/>
            <wp:docPr id="1854" name="Picture 1854" descr="C:\Users\Dell User\Desktop\Easy Read Images\Easy Read Images\Photosymbols\Paperwor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ell User\Desktop\Easy Read Images\Easy Read Images\Photosymbols\Paperwork-3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37" cy="110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142">
        <w:t xml:space="preserve">Judges need to do less work organising </w:t>
      </w:r>
      <w:proofErr w:type="gramStart"/>
      <w:r w:rsidR="00AE4142">
        <w:t>things</w:t>
      </w:r>
      <w:proofErr w:type="gramEnd"/>
      <w:r w:rsidR="00AE4142">
        <w:t xml:space="preserve"> </w:t>
      </w:r>
      <w:r w:rsidR="00AE4142" w:rsidRPr="00F74C56">
        <w:rPr>
          <w:b/>
        </w:rPr>
        <w:t>so they can have more time to listen to cases</w:t>
      </w:r>
      <w:r w:rsidR="00AE4142">
        <w:t>.</w:t>
      </w:r>
    </w:p>
    <w:p w14:paraId="4F9F14BD" w14:textId="3C1EF877" w:rsidR="00AE4142" w:rsidRDefault="00B2229D" w:rsidP="00AE4142">
      <w:pPr>
        <w:pStyle w:val="PFnormaltext"/>
      </w:pPr>
      <w:r w:rsidRPr="00FE6CEC">
        <w:rPr>
          <w:noProof/>
          <w:lang w:val="en-NZ" w:eastAsia="en-NZ"/>
        </w:rPr>
        <w:drawing>
          <wp:anchor distT="0" distB="0" distL="114300" distR="114300" simplePos="0" relativeHeight="252175360" behindDoc="0" locked="0" layoutInCell="1" allowOverlap="1" wp14:anchorId="28784DBC" wp14:editId="3FAF21D0">
            <wp:simplePos x="0" y="0"/>
            <wp:positionH relativeFrom="margin">
              <wp:posOffset>-62230</wp:posOffset>
            </wp:positionH>
            <wp:positionV relativeFrom="paragraph">
              <wp:posOffset>256054</wp:posOffset>
            </wp:positionV>
            <wp:extent cx="1764030" cy="1089025"/>
            <wp:effectExtent l="0" t="0" r="7620" b="0"/>
            <wp:wrapNone/>
            <wp:docPr id="1855" name="Picture 1855" descr="C:\Users\Dell User\Desktop\Easy Read Images\Easy Read Images\Change pics\social-worker-gives-paper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ll User\Desktop\Easy Read Images\Easy Read Images\Change pics\social-worker-gives-papers(1)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B6483" w14:textId="38C01629" w:rsidR="00AE4142" w:rsidRDefault="00AE4142" w:rsidP="00AE4142">
      <w:pPr>
        <w:pStyle w:val="PFnormaltext"/>
      </w:pPr>
      <w:r>
        <w:t xml:space="preserve">Some of their work could be done by a </w:t>
      </w:r>
      <w:r w:rsidRPr="00905F38">
        <w:rPr>
          <w:b/>
        </w:rPr>
        <w:t>Senior Family Court Registrar</w:t>
      </w:r>
      <w:r>
        <w:rPr>
          <w:b/>
        </w:rPr>
        <w:t>.</w:t>
      </w:r>
    </w:p>
    <w:p w14:paraId="619B7DF7" w14:textId="02E87E3E" w:rsidR="00B2229D" w:rsidRDefault="00E0688D" w:rsidP="00B2229D">
      <w:pPr>
        <w:pStyle w:val="PFnormaltext"/>
        <w:spacing w:after="0"/>
      </w:pPr>
      <w:r w:rsidRPr="00FE6CEC">
        <w:rPr>
          <w:noProof/>
          <w:lang w:val="en-NZ" w:eastAsia="en-NZ"/>
        </w:rPr>
        <w:drawing>
          <wp:anchor distT="0" distB="0" distL="114300" distR="114300" simplePos="0" relativeHeight="251931648" behindDoc="0" locked="0" layoutInCell="1" allowOverlap="1" wp14:anchorId="44752824" wp14:editId="3CB0F0A5">
            <wp:simplePos x="0" y="0"/>
            <wp:positionH relativeFrom="margin">
              <wp:posOffset>763129</wp:posOffset>
            </wp:positionH>
            <wp:positionV relativeFrom="paragraph">
              <wp:posOffset>314960</wp:posOffset>
            </wp:positionV>
            <wp:extent cx="659130" cy="620395"/>
            <wp:effectExtent l="0" t="0" r="7620" b="8255"/>
            <wp:wrapNone/>
            <wp:docPr id="1852" name="Picture 1852" descr="C:\Users\Dell User\Desktop\Easy Read Images\Easy Read Images\Change pics\judge-scowls angr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 User\Desktop\Easy Read Images\Easy Read Images\Change pics\judge-scowls angry(1)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43BB9" w14:textId="2C3FBB4F" w:rsidR="004A4AD0" w:rsidRDefault="00E0688D" w:rsidP="00B2229D">
      <w:pPr>
        <w:pStyle w:val="PFnormaltext"/>
        <w:spacing w:after="0"/>
      </w:pPr>
      <w:r w:rsidRPr="00FE6CEC">
        <w:rPr>
          <w:noProof/>
          <w:lang w:val="en-NZ" w:eastAsia="en-NZ"/>
        </w:rPr>
        <w:drawing>
          <wp:anchor distT="0" distB="0" distL="114300" distR="114300" simplePos="0" relativeHeight="251929600" behindDoc="0" locked="0" layoutInCell="1" allowOverlap="1" wp14:anchorId="2AED90EA" wp14:editId="6B0CB9BD">
            <wp:simplePos x="0" y="0"/>
            <wp:positionH relativeFrom="margin">
              <wp:posOffset>164324</wp:posOffset>
            </wp:positionH>
            <wp:positionV relativeFrom="paragraph">
              <wp:posOffset>234950</wp:posOffset>
            </wp:positionV>
            <wp:extent cx="659130" cy="620395"/>
            <wp:effectExtent l="0" t="0" r="7620" b="8255"/>
            <wp:wrapNone/>
            <wp:docPr id="1851" name="Picture 1851" descr="C:\Users\Dell User\Desktop\Easy Read Images\Easy Read Images\Change pics\judge-scowls angr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 User\Desktop\Easy Read Images\Easy Read Images\Change pics\judge-scowls angry(1)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62AA9" w14:textId="2D7D9B6E" w:rsidR="004A4AD0" w:rsidRDefault="00FE6CEC" w:rsidP="00AE4142">
      <w:pPr>
        <w:pStyle w:val="PFnormaltext"/>
      </w:pPr>
      <w:r w:rsidRPr="00FE6CEC">
        <w:rPr>
          <w:noProof/>
          <w:lang w:val="en-NZ" w:eastAsia="en-NZ"/>
        </w:rPr>
        <w:drawing>
          <wp:anchor distT="0" distB="0" distL="114300" distR="114300" simplePos="0" relativeHeight="251933696" behindDoc="0" locked="0" layoutInCell="1" allowOverlap="1" wp14:anchorId="04A2FB8B" wp14:editId="623E72A8">
            <wp:simplePos x="0" y="0"/>
            <wp:positionH relativeFrom="margin">
              <wp:posOffset>740269</wp:posOffset>
            </wp:positionH>
            <wp:positionV relativeFrom="paragraph">
              <wp:posOffset>212090</wp:posOffset>
            </wp:positionV>
            <wp:extent cx="659626" cy="620889"/>
            <wp:effectExtent l="0" t="0" r="7620" b="8255"/>
            <wp:wrapNone/>
            <wp:docPr id="1853" name="Picture 1853" descr="C:\Users\Dell User\Desktop\Easy Read Images\Easy Read Images\Change pics\judge-scowls angr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 User\Desktop\Easy Read Images\Easy Read Images\Change pics\judge-scowls angry(1)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26" cy="62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142">
        <w:t>W</w:t>
      </w:r>
      <w:r w:rsidR="004A4AD0">
        <w:t>e need more judges.</w:t>
      </w:r>
    </w:p>
    <w:p w14:paraId="7C245180" w14:textId="1A5EFAE9" w:rsidR="004A4AD0" w:rsidRDefault="004A4AD0" w:rsidP="00AE4142">
      <w:pPr>
        <w:pStyle w:val="PFnormaltext"/>
        <w:spacing w:after="0"/>
      </w:pPr>
    </w:p>
    <w:p w14:paraId="1857A466" w14:textId="7B1C99D2" w:rsidR="004A4AD0" w:rsidRDefault="004A4AD0" w:rsidP="00AE4142">
      <w:pPr>
        <w:pStyle w:val="PFnormaltext"/>
        <w:spacing w:after="0"/>
      </w:pPr>
    </w:p>
    <w:p w14:paraId="2FFB42B1" w14:textId="2C47AB69" w:rsidR="00AE4142" w:rsidRDefault="00AE4142" w:rsidP="00AE4142">
      <w:pPr>
        <w:pStyle w:val="PFnormaltext"/>
      </w:pPr>
      <w:r w:rsidRPr="00FE6CEC">
        <w:rPr>
          <w:b/>
          <w:noProof/>
          <w:lang w:val="en-NZ" w:eastAsia="en-NZ"/>
        </w:rPr>
        <w:drawing>
          <wp:anchor distT="0" distB="0" distL="114300" distR="114300" simplePos="0" relativeHeight="252172288" behindDoc="0" locked="0" layoutInCell="1" allowOverlap="1" wp14:anchorId="7C49961D" wp14:editId="10C17F8F">
            <wp:simplePos x="0" y="0"/>
            <wp:positionH relativeFrom="margin">
              <wp:posOffset>76059</wp:posOffset>
            </wp:positionH>
            <wp:positionV relativeFrom="paragraph">
              <wp:posOffset>151130</wp:posOffset>
            </wp:positionV>
            <wp:extent cx="1449352" cy="1084232"/>
            <wp:effectExtent l="0" t="0" r="0" b="1905"/>
            <wp:wrapNone/>
            <wp:docPr id="1865" name="Picture 1865" descr="C:\Users\Dell User\Desktop\Easy Read Images\Easy Read Images\Change pics\Getting Infor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ell User\Desktop\Easy Read Images\Easy Read Images\Change pics\Getting Informed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52" cy="108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should be </w:t>
      </w:r>
      <w:r w:rsidRPr="00BB6E1F">
        <w:rPr>
          <w:b/>
        </w:rPr>
        <w:t>Family Justice Coordinator</w:t>
      </w:r>
      <w:r>
        <w:rPr>
          <w:b/>
        </w:rPr>
        <w:t>s</w:t>
      </w:r>
      <w:r>
        <w:t xml:space="preserve"> who:</w:t>
      </w:r>
    </w:p>
    <w:p w14:paraId="553A3F77" w14:textId="77777777" w:rsidR="00AE4142" w:rsidRDefault="00AE4142" w:rsidP="00EE2908">
      <w:pPr>
        <w:pStyle w:val="PFnormaltext"/>
        <w:numPr>
          <w:ilvl w:val="0"/>
          <w:numId w:val="5"/>
        </w:numPr>
        <w:spacing w:after="0"/>
      </w:pPr>
      <w:r>
        <w:t>give information to parents and whānau</w:t>
      </w:r>
    </w:p>
    <w:p w14:paraId="36A196CA" w14:textId="0FB61E48" w:rsidR="00AE4142" w:rsidRDefault="00AE4142" w:rsidP="00AE4142">
      <w:pPr>
        <w:pStyle w:val="PFnormaltext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2171264" behindDoc="0" locked="0" layoutInCell="1" allowOverlap="1" wp14:anchorId="58D6CDB7" wp14:editId="6A475355">
            <wp:simplePos x="0" y="0"/>
            <wp:positionH relativeFrom="margin">
              <wp:posOffset>106212</wp:posOffset>
            </wp:positionH>
            <wp:positionV relativeFrom="paragraph">
              <wp:posOffset>165735</wp:posOffset>
            </wp:positionV>
            <wp:extent cx="1524000" cy="1200785"/>
            <wp:effectExtent l="0" t="0" r="0" b="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2A610" w14:textId="0B3F1FDD" w:rsidR="00AE4142" w:rsidRDefault="00AE4142" w:rsidP="00EE2908">
      <w:pPr>
        <w:pStyle w:val="PFnormaltext"/>
        <w:numPr>
          <w:ilvl w:val="0"/>
          <w:numId w:val="5"/>
        </w:numPr>
      </w:pPr>
      <w:r>
        <w:t>encourage parents and whānau to use the services that will help them.</w:t>
      </w:r>
    </w:p>
    <w:p w14:paraId="13FAB4D8" w14:textId="77777777" w:rsidR="00AE4142" w:rsidRDefault="00AE4142" w:rsidP="00AE4142">
      <w:pPr>
        <w:pStyle w:val="PFnormaltext"/>
        <w:spacing w:after="0"/>
      </w:pPr>
    </w:p>
    <w:p w14:paraId="654C07BB" w14:textId="4B3C2C51" w:rsidR="00B2229D" w:rsidRDefault="00B2229D">
      <w:pPr>
        <w:rPr>
          <w:rFonts w:ascii="Arial" w:eastAsia="Calibri" w:hAnsi="Arial" w:cs="Arial"/>
          <w:sz w:val="32"/>
          <w:lang w:val="en-IE"/>
        </w:rPr>
      </w:pPr>
    </w:p>
    <w:p w14:paraId="64CBF293" w14:textId="77777777" w:rsidR="00AE1CBF" w:rsidRDefault="00AE1CBF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754A8B22" w14:textId="7D25BE28" w:rsidR="004A4AD0" w:rsidRDefault="00B2229D" w:rsidP="00F10DFF">
      <w:pPr>
        <w:pStyle w:val="PFnormaltext"/>
      </w:pPr>
      <w:r w:rsidRPr="0051284F">
        <w:rPr>
          <w:noProof/>
          <w:lang w:val="en-NZ" w:eastAsia="en-NZ"/>
        </w:rPr>
        <w:lastRenderedPageBreak/>
        <w:drawing>
          <wp:anchor distT="0" distB="0" distL="114300" distR="114300" simplePos="0" relativeHeight="251960320" behindDoc="0" locked="0" layoutInCell="1" allowOverlap="1" wp14:anchorId="4E3FB2F6" wp14:editId="4D54E188">
            <wp:simplePos x="0" y="0"/>
            <wp:positionH relativeFrom="column">
              <wp:posOffset>160514</wp:posOffset>
            </wp:positionH>
            <wp:positionV relativeFrom="paragraph">
              <wp:posOffset>-62230</wp:posOffset>
            </wp:positionV>
            <wp:extent cx="1396749" cy="1411706"/>
            <wp:effectExtent l="0" t="0" r="0" b="0"/>
            <wp:wrapNone/>
            <wp:docPr id="1873" name="Picture 1873" descr="C:\Users\Dell User\Desktop\Easy Read Images\Easy Read Images\Change pics\Meeting Chil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ll User\Desktop\Easy Read Images\Easy Read Images\Change pics\Meeting Child(1)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49" cy="14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>There needs to be changes to:</w:t>
      </w:r>
    </w:p>
    <w:p w14:paraId="47C88C64" w14:textId="48A3A606" w:rsidR="004A4AD0" w:rsidRDefault="004A4AD0" w:rsidP="00EE2908">
      <w:pPr>
        <w:pStyle w:val="PFnormaltext"/>
        <w:numPr>
          <w:ilvl w:val="0"/>
          <w:numId w:val="6"/>
        </w:numPr>
        <w:spacing w:after="0"/>
      </w:pPr>
      <w:r>
        <w:t xml:space="preserve">how </w:t>
      </w:r>
      <w:r w:rsidRPr="00F74C56">
        <w:t>the lawyers that speak for children</w:t>
      </w:r>
      <w:r>
        <w:t xml:space="preserve"> are chosen</w:t>
      </w:r>
    </w:p>
    <w:p w14:paraId="73BEA7AD" w14:textId="16537DC0" w:rsidR="00530915" w:rsidRDefault="00530915" w:rsidP="00530915">
      <w:pPr>
        <w:pStyle w:val="PFnormaltext"/>
        <w:spacing w:after="0"/>
      </w:pPr>
    </w:p>
    <w:p w14:paraId="76AB4717" w14:textId="1C0BF8A2" w:rsidR="004A4AD0" w:rsidRDefault="00E0688D" w:rsidP="00EE2908">
      <w:pPr>
        <w:pStyle w:val="PFnormaltext"/>
        <w:numPr>
          <w:ilvl w:val="0"/>
          <w:numId w:val="6"/>
        </w:numPr>
      </w:pPr>
      <w:r w:rsidRPr="009D54A6">
        <w:rPr>
          <w:noProof/>
          <w:lang w:val="en-NZ" w:eastAsia="en-NZ"/>
        </w:rPr>
        <w:drawing>
          <wp:anchor distT="0" distB="0" distL="114300" distR="114300" simplePos="0" relativeHeight="252078080" behindDoc="0" locked="0" layoutInCell="1" allowOverlap="1" wp14:anchorId="78487896" wp14:editId="4C5D0FB3">
            <wp:simplePos x="0" y="0"/>
            <wp:positionH relativeFrom="margin">
              <wp:posOffset>222744</wp:posOffset>
            </wp:positionH>
            <wp:positionV relativeFrom="paragraph">
              <wp:posOffset>113030</wp:posOffset>
            </wp:positionV>
            <wp:extent cx="1273810" cy="1395095"/>
            <wp:effectExtent l="0" t="0" r="2540" b="0"/>
            <wp:wrapNone/>
            <wp:docPr id="485" name="Picture 485" descr="C:\Users\Dell User\Desktop\Easy Read Images\Easy Read Images\Change pics\training-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 User\Desktop\Easy Read Images\Easy Read Images\Change pics\training-involved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how </w:t>
      </w:r>
      <w:r w:rsidR="004A4AD0" w:rsidRPr="00F74C56">
        <w:t>the lawyers that speak for children</w:t>
      </w:r>
      <w:r w:rsidR="004A4AD0">
        <w:t xml:space="preserve"> are </w:t>
      </w:r>
      <w:r w:rsidR="001E71BB">
        <w:t>trained</w:t>
      </w:r>
      <w:r w:rsidR="004A4AD0">
        <w:t xml:space="preserve"> to do their job.</w:t>
      </w:r>
    </w:p>
    <w:p w14:paraId="29A6D176" w14:textId="77777777" w:rsidR="00C97049" w:rsidRDefault="00C97049" w:rsidP="00C97049">
      <w:pPr>
        <w:pStyle w:val="PFnormaltext"/>
        <w:spacing w:after="0"/>
      </w:pPr>
    </w:p>
    <w:p w14:paraId="48043A72" w14:textId="6A79AAE7" w:rsidR="00C97049" w:rsidRDefault="00C97049" w:rsidP="00C97049">
      <w:pPr>
        <w:pStyle w:val="PFnormaltext"/>
        <w:spacing w:after="0"/>
      </w:pPr>
    </w:p>
    <w:p w14:paraId="23D331DF" w14:textId="44DC17F0" w:rsidR="004A4AD0" w:rsidRDefault="00E0688D" w:rsidP="00F10DFF">
      <w:pPr>
        <w:pStyle w:val="PFnormaltext"/>
      </w:pPr>
      <w:r w:rsidRPr="00BB101F">
        <w:rPr>
          <w:noProof/>
          <w:lang w:val="en-NZ" w:eastAsia="en-NZ"/>
        </w:rPr>
        <w:drawing>
          <wp:anchor distT="0" distB="0" distL="114300" distR="114300" simplePos="0" relativeHeight="252003328" behindDoc="0" locked="0" layoutInCell="1" allowOverlap="1" wp14:anchorId="4D657DBE" wp14:editId="29301215">
            <wp:simplePos x="0" y="0"/>
            <wp:positionH relativeFrom="margin">
              <wp:posOffset>95744</wp:posOffset>
            </wp:positionH>
            <wp:positionV relativeFrom="paragraph">
              <wp:posOffset>32385</wp:posOffset>
            </wp:positionV>
            <wp:extent cx="1535430" cy="1351915"/>
            <wp:effectExtent l="0" t="0" r="7620" b="635"/>
            <wp:wrapNone/>
            <wp:docPr id="1895" name="Picture 1895" descr="C:\Users\Dell User\Desktop\Easy Read Images\Easy Read Images\Change pics\meeting-young-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ell User\Desktop\Easy Read Images\Easy Read Images\Change pics\meeting-young-person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These </w:t>
      </w:r>
      <w:r w:rsidR="004A4AD0" w:rsidRPr="00F74C56">
        <w:t xml:space="preserve">lawyers </w:t>
      </w:r>
      <w:r w:rsidR="00AE4142">
        <w:t>who speak for children need</w:t>
      </w:r>
      <w:r w:rsidR="004A4AD0">
        <w:t xml:space="preserve"> to explain to child</w:t>
      </w:r>
      <w:r w:rsidR="00572EAA">
        <w:t>ren</w:t>
      </w:r>
      <w:r w:rsidR="004A4AD0">
        <w:t xml:space="preserve"> what is happening.</w:t>
      </w:r>
    </w:p>
    <w:p w14:paraId="782CFCDE" w14:textId="1B127892" w:rsidR="004A4AD0" w:rsidRDefault="004A4AD0" w:rsidP="00F10DFF">
      <w:pPr>
        <w:pStyle w:val="PFnormaltext"/>
      </w:pPr>
    </w:p>
    <w:p w14:paraId="70EDCE13" w14:textId="6F9AC22B" w:rsidR="004A4AD0" w:rsidRDefault="004A4AD0" w:rsidP="00F10DFF">
      <w:pPr>
        <w:pStyle w:val="PFnormaltext"/>
      </w:pPr>
      <w:r>
        <w:t>Māori child</w:t>
      </w:r>
      <w:r w:rsidR="00CC65FE">
        <w:t>ren</w:t>
      </w:r>
      <w:r>
        <w:t xml:space="preserve"> should </w:t>
      </w:r>
      <w:r w:rsidR="00CC65FE">
        <w:t>get</w:t>
      </w:r>
      <w:r>
        <w:t xml:space="preserve"> a Māori lawyer to represent them.</w:t>
      </w:r>
    </w:p>
    <w:p w14:paraId="43D51197" w14:textId="77777777" w:rsidR="004A4AD0" w:rsidRDefault="004A4AD0" w:rsidP="00530915">
      <w:pPr>
        <w:pStyle w:val="PFnormaltext"/>
        <w:spacing w:after="0"/>
      </w:pPr>
    </w:p>
    <w:p w14:paraId="60109DCD" w14:textId="6A467784" w:rsidR="004A4AD0" w:rsidRDefault="004A4AD0" w:rsidP="00530915">
      <w:pPr>
        <w:pStyle w:val="PFnormaltext"/>
        <w:spacing w:after="0"/>
      </w:pPr>
    </w:p>
    <w:p w14:paraId="79F80871" w14:textId="77777777" w:rsidR="00B2229D" w:rsidRDefault="00B2229D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7882BA67" w14:textId="6EC8F725" w:rsidR="004A4AD0" w:rsidRDefault="00AE4142" w:rsidP="00F10DFF">
      <w:pPr>
        <w:pStyle w:val="PFnormaltext"/>
      </w:pPr>
      <w:r w:rsidRPr="0051284F">
        <w:rPr>
          <w:noProof/>
          <w:lang w:val="en-NZ" w:eastAsia="en-NZ"/>
        </w:rPr>
        <w:lastRenderedPageBreak/>
        <w:drawing>
          <wp:anchor distT="0" distB="0" distL="114300" distR="114300" simplePos="0" relativeHeight="251950080" behindDoc="0" locked="0" layoutInCell="1" allowOverlap="1" wp14:anchorId="050EAA51" wp14:editId="3432711E">
            <wp:simplePos x="0" y="0"/>
            <wp:positionH relativeFrom="margin">
              <wp:posOffset>286879</wp:posOffset>
            </wp:positionH>
            <wp:positionV relativeFrom="paragraph">
              <wp:posOffset>53975</wp:posOffset>
            </wp:positionV>
            <wp:extent cx="1163325" cy="1095022"/>
            <wp:effectExtent l="0" t="0" r="0" b="0"/>
            <wp:wrapNone/>
            <wp:docPr id="1868" name="Picture 1868" descr="C:\Users\Dell User\Desktop\Easy Read Images\Easy Read Images\Change pics\judge-scowls an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ell User\Desktop\Easy Read Images\Easy Read Images\Change pics\judge-scowls angry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5" cy="109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 w:rsidRPr="00407A38">
        <w:rPr>
          <w:b/>
        </w:rPr>
        <w:t>Complex cases</w:t>
      </w:r>
      <w:r w:rsidR="004A4AD0">
        <w:t xml:space="preserve"> should be looked after by</w:t>
      </w:r>
      <w:r w:rsidR="00530915">
        <w:t>:</w:t>
      </w:r>
    </w:p>
    <w:p w14:paraId="4A360810" w14:textId="77777777" w:rsidR="004A4AD0" w:rsidRDefault="004A4AD0" w:rsidP="00EE2908">
      <w:pPr>
        <w:pStyle w:val="PFnormaltext"/>
        <w:numPr>
          <w:ilvl w:val="0"/>
          <w:numId w:val="7"/>
        </w:numPr>
      </w:pPr>
      <w:r>
        <w:t>judges who know the case well</w:t>
      </w:r>
    </w:p>
    <w:p w14:paraId="15E03764" w14:textId="4219BB2F" w:rsidR="004A4AD0" w:rsidRDefault="0051284F" w:rsidP="00530915">
      <w:pPr>
        <w:pStyle w:val="PFnormaltext"/>
        <w:ind w:left="3960"/>
      </w:pPr>
      <w:r w:rsidRPr="00FE6CEC">
        <w:rPr>
          <w:noProof/>
          <w:lang w:val="en-NZ" w:eastAsia="en-NZ"/>
        </w:rPr>
        <w:drawing>
          <wp:anchor distT="0" distB="0" distL="114300" distR="114300" simplePos="0" relativeHeight="251948032" behindDoc="0" locked="0" layoutInCell="1" allowOverlap="1" wp14:anchorId="702EBFD4" wp14:editId="0E2A5C4D">
            <wp:simplePos x="0" y="0"/>
            <wp:positionH relativeFrom="margin">
              <wp:posOffset>50659</wp:posOffset>
            </wp:positionH>
            <wp:positionV relativeFrom="paragraph">
              <wp:posOffset>268605</wp:posOffset>
            </wp:positionV>
            <wp:extent cx="1710315" cy="1056068"/>
            <wp:effectExtent l="0" t="0" r="4445" b="0"/>
            <wp:wrapNone/>
            <wp:docPr id="1866" name="Picture 1866" descr="C:\Users\Dell User\Desktop\Easy Read Images\Easy Read Images\Change pics\social-worker-gives-paper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ll User\Desktop\Easy Read Images\Easy Read Images\Change pics\social-worker-gives-papers(1)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15" cy="10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>and</w:t>
      </w:r>
    </w:p>
    <w:p w14:paraId="5DE23502" w14:textId="226ABA5A" w:rsidR="00C97049" w:rsidRDefault="004A4AD0" w:rsidP="00EE2908">
      <w:pPr>
        <w:pStyle w:val="PFnormaltext"/>
        <w:numPr>
          <w:ilvl w:val="0"/>
          <w:numId w:val="7"/>
        </w:numPr>
      </w:pPr>
      <w:r>
        <w:t>the Senior Family Court Registrar</w:t>
      </w:r>
      <w:r w:rsidR="00C97049">
        <w:t>.</w:t>
      </w:r>
    </w:p>
    <w:p w14:paraId="25EDCFFA" w14:textId="3E3187CB" w:rsidR="00C97049" w:rsidRDefault="00E0688D" w:rsidP="00C97049">
      <w:pPr>
        <w:pStyle w:val="PFnormaltext"/>
        <w:ind w:left="3960"/>
      </w:pPr>
      <w:r w:rsidRPr="006A7A43">
        <w:rPr>
          <w:noProof/>
          <w:lang w:val="en-NZ" w:eastAsia="en-NZ"/>
        </w:rPr>
        <w:drawing>
          <wp:anchor distT="0" distB="0" distL="114300" distR="114300" simplePos="0" relativeHeight="251667456" behindDoc="0" locked="0" layoutInCell="1" allowOverlap="1" wp14:anchorId="54C4E8AB" wp14:editId="0A23A5A1">
            <wp:simplePos x="0" y="0"/>
            <wp:positionH relativeFrom="column">
              <wp:posOffset>114159</wp:posOffset>
            </wp:positionH>
            <wp:positionV relativeFrom="paragraph">
              <wp:posOffset>315595</wp:posOffset>
            </wp:positionV>
            <wp:extent cx="1534795" cy="153987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04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2D1DF2A" wp14:editId="1495D90C">
                <wp:simplePos x="0" y="0"/>
                <wp:positionH relativeFrom="column">
                  <wp:posOffset>2438400</wp:posOffset>
                </wp:positionH>
                <wp:positionV relativeFrom="paragraph">
                  <wp:posOffset>228953</wp:posOffset>
                </wp:positionV>
                <wp:extent cx="3443111" cy="1783644"/>
                <wp:effectExtent l="0" t="0" r="24130" b="26670"/>
                <wp:wrapNone/>
                <wp:docPr id="1793" name="Rectangle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111" cy="17836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2D05" id="Rectangle 1793" o:spid="_x0000_s1026" style="position:absolute;margin-left:192pt;margin-top:18.05pt;width:271.1pt;height:140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" fillcolor="#4472c4 [3204]" strokecolor="#1f3763 [1604]" strokeweight="1pt">
                <v:fill opacity="19789f"/>
              </v:rect>
            </w:pict>
          </mc:Fallback>
        </mc:AlternateContent>
      </w:r>
    </w:p>
    <w:p w14:paraId="19C74472" w14:textId="550749E6" w:rsidR="004A4AD0" w:rsidRPr="00C97049" w:rsidRDefault="004A4AD0" w:rsidP="00C97049">
      <w:pPr>
        <w:pStyle w:val="PFnormaltext"/>
        <w:ind w:left="4320"/>
      </w:pPr>
      <w:r w:rsidRPr="00C97049">
        <w:rPr>
          <w:lang w:val="en-NZ"/>
        </w:rPr>
        <w:t xml:space="preserve">A </w:t>
      </w:r>
      <w:r w:rsidRPr="00C97049">
        <w:rPr>
          <w:b/>
          <w:lang w:val="en-NZ"/>
        </w:rPr>
        <w:t>complex case</w:t>
      </w:r>
      <w:r w:rsidRPr="00C97049">
        <w:rPr>
          <w:lang w:val="en-NZ"/>
        </w:rPr>
        <w:t xml:space="preserve"> has many things</w:t>
      </w:r>
      <w:r w:rsidR="00E0688D">
        <w:rPr>
          <w:lang w:val="en-NZ"/>
        </w:rPr>
        <w:t xml:space="preserve"> about it</w:t>
      </w:r>
      <w:r w:rsidRPr="00C97049">
        <w:rPr>
          <w:lang w:val="en-NZ"/>
        </w:rPr>
        <w:t xml:space="preserve"> that make it hard to work out</w:t>
      </w:r>
      <w:r w:rsidR="00E0688D">
        <w:rPr>
          <w:lang w:val="en-NZ"/>
        </w:rPr>
        <w:t xml:space="preserve"> how </w:t>
      </w:r>
      <w:r w:rsidRPr="00C97049">
        <w:rPr>
          <w:lang w:val="en-NZ"/>
        </w:rPr>
        <w:t>to</w:t>
      </w:r>
      <w:r w:rsidR="00E0688D">
        <w:rPr>
          <w:lang w:val="en-NZ"/>
        </w:rPr>
        <w:t xml:space="preserve"> </w:t>
      </w:r>
      <w:r w:rsidRPr="00C97049">
        <w:rPr>
          <w:lang w:val="en-NZ"/>
        </w:rPr>
        <w:t xml:space="preserve">make things better. </w:t>
      </w:r>
    </w:p>
    <w:bookmarkEnd w:id="19"/>
    <w:p w14:paraId="796430F6" w14:textId="176770A5" w:rsidR="004A4AD0" w:rsidRDefault="00E0688D" w:rsidP="00B2229D">
      <w:pPr>
        <w:pStyle w:val="PFnormaltext"/>
        <w:spacing w:after="0"/>
      </w:pPr>
      <w:r w:rsidRPr="00E0688D">
        <w:rPr>
          <w:noProof/>
          <w:lang w:val="en-NZ" w:eastAsia="en-NZ"/>
        </w:rPr>
        <w:drawing>
          <wp:anchor distT="0" distB="0" distL="114300" distR="114300" simplePos="0" relativeHeight="252239872" behindDoc="0" locked="0" layoutInCell="1" allowOverlap="1" wp14:anchorId="11959A2F" wp14:editId="53B466BE">
            <wp:simplePos x="0" y="0"/>
            <wp:positionH relativeFrom="margin">
              <wp:posOffset>98284</wp:posOffset>
            </wp:positionH>
            <wp:positionV relativeFrom="paragraph">
              <wp:posOffset>313690</wp:posOffset>
            </wp:positionV>
            <wp:extent cx="1560093" cy="1444978"/>
            <wp:effectExtent l="0" t="0" r="2540" b="3175"/>
            <wp:wrapNone/>
            <wp:docPr id="1352" name="Picture 1352" descr="C:\Users\Dell User\Desktop\Easy Read Images\no money 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User\Desktop\Easy Read Images\no money free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93" cy="14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8ADC8" w14:textId="04B019EF" w:rsidR="00B2229D" w:rsidRPr="00B2229D" w:rsidRDefault="00B2229D" w:rsidP="00B2229D">
      <w:pPr>
        <w:pStyle w:val="PFnormaltext"/>
        <w:spacing w:after="0"/>
      </w:pPr>
    </w:p>
    <w:p w14:paraId="76EBD107" w14:textId="15F948B8" w:rsidR="004A4AD0" w:rsidRPr="00C97049" w:rsidRDefault="004A4AD0" w:rsidP="00C97049">
      <w:pPr>
        <w:pStyle w:val="PFnormaltext"/>
      </w:pPr>
      <w:r>
        <w:t xml:space="preserve">People should </w:t>
      </w:r>
      <w:r w:rsidR="00ED29FA">
        <w:rPr>
          <w:b/>
        </w:rPr>
        <w:t>not</w:t>
      </w:r>
      <w:r>
        <w:t xml:space="preserve"> have to pay court costs </w:t>
      </w:r>
      <w:r w:rsidR="00ED29FA" w:rsidRPr="00E0688D">
        <w:t>unless</w:t>
      </w:r>
      <w:r>
        <w:t xml:space="preserve"> they are making it harder for the court to do its job </w:t>
      </w:r>
      <w:r w:rsidRPr="00ED29FA">
        <w:t>on purpose.</w:t>
      </w:r>
      <w:r>
        <w:br w:type="page"/>
      </w:r>
    </w:p>
    <w:bookmarkEnd w:id="16"/>
    <w:p w14:paraId="4FBEFDDE" w14:textId="56C7D490" w:rsidR="004A4AD0" w:rsidRDefault="000841E4" w:rsidP="000841E4">
      <w:pPr>
        <w:pStyle w:val="PFheading1"/>
      </w:pPr>
      <w:r>
        <w:lastRenderedPageBreak/>
        <w:t>Supporting families to agree</w:t>
      </w:r>
    </w:p>
    <w:p w14:paraId="6D1DFF18" w14:textId="7E8A6349" w:rsidR="004A4AD0" w:rsidRDefault="00A35B6C" w:rsidP="00771B12">
      <w:pPr>
        <w:pStyle w:val="PFnormaltext"/>
      </w:pPr>
      <w:r w:rsidRPr="00A35B6C">
        <w:rPr>
          <w:noProof/>
          <w:lang w:val="en-NZ" w:eastAsia="en-NZ"/>
        </w:rPr>
        <w:drawing>
          <wp:anchor distT="0" distB="0" distL="114300" distR="114300" simplePos="0" relativeHeight="252013568" behindDoc="0" locked="0" layoutInCell="1" allowOverlap="1" wp14:anchorId="1CE1DC9D" wp14:editId="4AD66881">
            <wp:simplePos x="0" y="0"/>
            <wp:positionH relativeFrom="margin">
              <wp:posOffset>385445</wp:posOffset>
            </wp:positionH>
            <wp:positionV relativeFrom="paragraph">
              <wp:posOffset>467854</wp:posOffset>
            </wp:positionV>
            <wp:extent cx="940158" cy="1255020"/>
            <wp:effectExtent l="0" t="0" r="0" b="2540"/>
            <wp:wrapNone/>
            <wp:docPr id="448" name="Picture 448" descr="C:\Users\Dell User\Desktop\Easy Read Images\Easy Read Images\Change pics\upset-child-ta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User\Desktop\Easy Read Images\Easy Read Images\Change pics\upset-child-taken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58" cy="12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02691" w14:textId="4962FAE1" w:rsidR="004A4AD0" w:rsidRDefault="004A4AD0" w:rsidP="00641DAD">
      <w:pPr>
        <w:pStyle w:val="PFnormaltext"/>
      </w:pPr>
      <w:r>
        <w:t xml:space="preserve">It is hard for children if </w:t>
      </w:r>
      <w:r w:rsidR="0040157C">
        <w:t xml:space="preserve">people do not agree who should </w:t>
      </w:r>
      <w:r>
        <w:t xml:space="preserve">look after them. </w:t>
      </w:r>
    </w:p>
    <w:p w14:paraId="76646369" w14:textId="01C4296B" w:rsidR="004A4AD0" w:rsidRDefault="004A4AD0" w:rsidP="00641DAD">
      <w:pPr>
        <w:pStyle w:val="PFnormaltext"/>
      </w:pPr>
    </w:p>
    <w:p w14:paraId="0446B214" w14:textId="5D75B1AE" w:rsidR="004A4AD0" w:rsidRPr="00850943" w:rsidRDefault="00A35B6C" w:rsidP="00641DAD">
      <w:pPr>
        <w:pStyle w:val="PFnormaltext"/>
      </w:pPr>
      <w:r w:rsidRPr="00A35B6C">
        <w:rPr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 wp14:anchorId="6FF5F778" wp14:editId="1E7402C5">
            <wp:simplePos x="0" y="0"/>
            <wp:positionH relativeFrom="margin">
              <wp:posOffset>177800</wp:posOffset>
            </wp:positionH>
            <wp:positionV relativeFrom="paragraph">
              <wp:posOffset>92531</wp:posOffset>
            </wp:positionV>
            <wp:extent cx="1365160" cy="1333987"/>
            <wp:effectExtent l="0" t="0" r="6985" b="0"/>
            <wp:wrapNone/>
            <wp:docPr id="450" name="Picture 450" descr="C:\Users\Dell User\Desktop\Easy Read Images\Easy Read Images\Change pics\Agree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User\Desktop\Easy Read Images\Easy Read Images\Change pics\Agreed(1)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60" cy="133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It is best if </w:t>
      </w:r>
      <w:r w:rsidR="004A4AD0" w:rsidRPr="00850943">
        <w:t xml:space="preserve">adults can agree: </w:t>
      </w:r>
    </w:p>
    <w:p w14:paraId="272A515B" w14:textId="77777777" w:rsidR="004A4AD0" w:rsidRDefault="004A4AD0" w:rsidP="00EE2908">
      <w:pPr>
        <w:pStyle w:val="PFnormaltext"/>
        <w:numPr>
          <w:ilvl w:val="0"/>
          <w:numId w:val="7"/>
        </w:numPr>
        <w:spacing w:after="0"/>
      </w:pPr>
      <w:r w:rsidRPr="00850943">
        <w:t xml:space="preserve">quickly </w:t>
      </w:r>
    </w:p>
    <w:p w14:paraId="1D7FCA5B" w14:textId="77777777" w:rsidR="00641DAD" w:rsidRPr="00850943" w:rsidRDefault="00641DAD" w:rsidP="00641DAD">
      <w:pPr>
        <w:pStyle w:val="PFnormaltext"/>
        <w:spacing w:after="0"/>
      </w:pPr>
    </w:p>
    <w:p w14:paraId="4A82C4AC" w14:textId="77777777" w:rsidR="004A4AD0" w:rsidRDefault="004A4AD0" w:rsidP="00EE2908">
      <w:pPr>
        <w:pStyle w:val="PFnormaltext"/>
        <w:numPr>
          <w:ilvl w:val="0"/>
          <w:numId w:val="7"/>
        </w:numPr>
      </w:pPr>
      <w:r>
        <w:t>without going to court.</w:t>
      </w:r>
    </w:p>
    <w:p w14:paraId="15BFDC7E" w14:textId="69FF1BC2" w:rsidR="004A4AD0" w:rsidRDefault="0022556D" w:rsidP="00641DAD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2017664" behindDoc="0" locked="0" layoutInCell="1" allowOverlap="1" wp14:anchorId="5395BE7A" wp14:editId="639AF43D">
            <wp:simplePos x="0" y="0"/>
            <wp:positionH relativeFrom="margin">
              <wp:posOffset>150495</wp:posOffset>
            </wp:positionH>
            <wp:positionV relativeFrom="paragraph">
              <wp:posOffset>123646</wp:posOffset>
            </wp:positionV>
            <wp:extent cx="1524000" cy="1201162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A97B9" w14:textId="7B0E2DC7" w:rsidR="004A4AD0" w:rsidRDefault="004A4AD0" w:rsidP="00641DAD">
      <w:pPr>
        <w:pStyle w:val="PFnormaltext"/>
      </w:pPr>
      <w:r>
        <w:t>There are services to help families agree.</w:t>
      </w:r>
    </w:p>
    <w:p w14:paraId="061B9F21" w14:textId="6B45F37E" w:rsidR="004A4AD0" w:rsidRDefault="0022556D" w:rsidP="00641DAD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2019712" behindDoc="1" locked="0" layoutInCell="1" allowOverlap="1" wp14:anchorId="55F0AB43" wp14:editId="4A98BC99">
            <wp:simplePos x="0" y="0"/>
            <wp:positionH relativeFrom="margin">
              <wp:posOffset>99239</wp:posOffset>
            </wp:positionH>
            <wp:positionV relativeFrom="paragraph">
              <wp:posOffset>303530</wp:posOffset>
            </wp:positionV>
            <wp:extent cx="1650365" cy="102870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45F78" w14:textId="77B8F742" w:rsidR="004A4AD0" w:rsidRDefault="004A4AD0" w:rsidP="00641DAD">
      <w:pPr>
        <w:pStyle w:val="PFnormaltext"/>
      </w:pPr>
      <w:r>
        <w:t>There were big changes to these services in 2014.</w:t>
      </w:r>
    </w:p>
    <w:p w14:paraId="5EBF7E6B" w14:textId="3136F62B" w:rsidR="004A4AD0" w:rsidRDefault="00295F9C" w:rsidP="00641DAD">
      <w:pPr>
        <w:pStyle w:val="PFnormaltext"/>
      </w:pPr>
      <w:r w:rsidRPr="004B3D47"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5D162BD" wp14:editId="60881DC2">
                <wp:simplePos x="0" y="0"/>
                <wp:positionH relativeFrom="margin">
                  <wp:posOffset>1236345</wp:posOffset>
                </wp:positionH>
                <wp:positionV relativeFrom="paragraph">
                  <wp:posOffset>346607</wp:posOffset>
                </wp:positionV>
                <wp:extent cx="605155" cy="630555"/>
                <wp:effectExtent l="0" t="0" r="0" b="0"/>
                <wp:wrapNone/>
                <wp:docPr id="454" name="Multiply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63055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B3C89" id="Multiply 1456" o:spid="_x0000_s1026" style="position:absolute;margin-left:97.35pt;margin-top:27.3pt;width:47.65pt;height:49.6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5155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" path="m93997,200721l196689,102166,302578,212499,408466,102166r102692,98555l401216,315278,511158,429834,408466,528389,302578,418056,196689,528389,93997,429834,203939,315278,93997,200721xe" fillcolor="red" strokecolor="#41719c" strokeweight="1pt">
                <v:stroke joinstyle="miter"/>
                <v:path arrowok="t" o:connecttype="custom" o:connectlocs="93997,200721;196689,102166;302578,212499;408466,102166;511158,200721;401216,315278;511158,429834;408466,528389;302578,418056;196689,528389;93997,429834;203939,315278;93997,200721" o:connectangles="0,0,0,0,0,0,0,0,0,0,0,0,0"/>
                <w10:wrap anchorx="margin"/>
              </v:shape>
            </w:pict>
          </mc:Fallback>
        </mc:AlternateContent>
      </w:r>
      <w:r w:rsidRPr="0022556D">
        <w:rPr>
          <w:noProof/>
          <w:lang w:val="en-NZ" w:eastAsia="en-NZ"/>
        </w:rPr>
        <w:drawing>
          <wp:anchor distT="0" distB="0" distL="114300" distR="114300" simplePos="0" relativeHeight="252021760" behindDoc="0" locked="0" layoutInCell="1" allowOverlap="1" wp14:anchorId="41A34C33" wp14:editId="60EA960F">
            <wp:simplePos x="0" y="0"/>
            <wp:positionH relativeFrom="margin">
              <wp:posOffset>212090</wp:posOffset>
            </wp:positionH>
            <wp:positionV relativeFrom="paragraph">
              <wp:posOffset>251563</wp:posOffset>
            </wp:positionV>
            <wp:extent cx="1390015" cy="1287780"/>
            <wp:effectExtent l="0" t="0" r="635" b="7620"/>
            <wp:wrapNone/>
            <wp:docPr id="453" name="Picture 453" descr="C:\Users\Dell User\Desktop\Easy Read Images\Easy Read Images\Change pics\Information Sterilisatio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User\Desktop\Easy Read Images\Easy Read Images\Change pics\Information Sterilisation(1)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737AB" w14:textId="77777777" w:rsidR="00295F9C" w:rsidRDefault="004A4AD0" w:rsidP="00295F9C">
      <w:pPr>
        <w:pStyle w:val="PFnormaltext"/>
      </w:pPr>
      <w:r>
        <w:t xml:space="preserve">But there was </w:t>
      </w:r>
      <w:r w:rsidRPr="0022556D">
        <w:rPr>
          <w:b/>
        </w:rPr>
        <w:t>not</w:t>
      </w:r>
      <w:r>
        <w:t xml:space="preserve"> good information to help families understand the changes.</w:t>
      </w:r>
    </w:p>
    <w:p w14:paraId="58961A98" w14:textId="77777777" w:rsidR="00295F9C" w:rsidRDefault="00295F9C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203E6029" w14:textId="17412AFF" w:rsidR="00295F9C" w:rsidRDefault="00A52852" w:rsidP="00295F9C">
      <w:pPr>
        <w:pStyle w:val="PFnormaltext"/>
      </w:pPr>
      <w:r w:rsidRPr="00A52852">
        <w:rPr>
          <w:noProof/>
          <w:lang w:val="en-NZ" w:eastAsia="en-NZ"/>
        </w:rPr>
        <w:lastRenderedPageBreak/>
        <w:drawing>
          <wp:anchor distT="0" distB="0" distL="114300" distR="114300" simplePos="0" relativeHeight="252082176" behindDoc="0" locked="0" layoutInCell="1" allowOverlap="1" wp14:anchorId="724FA74C" wp14:editId="228B9D96">
            <wp:simplePos x="0" y="0"/>
            <wp:positionH relativeFrom="column">
              <wp:posOffset>265924</wp:posOffset>
            </wp:positionH>
            <wp:positionV relativeFrom="paragraph">
              <wp:posOffset>-90805</wp:posOffset>
            </wp:positionV>
            <wp:extent cx="1185333" cy="1185333"/>
            <wp:effectExtent l="0" t="0" r="0" b="0"/>
            <wp:wrapNone/>
            <wp:docPr id="487" name="Picture 487" descr="C:\Users\Dell User\Desktop\Easy Read Images\Easy Read Images\Photosymbols\Rules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 User\Desktop\Easy Read Images\Easy Read Images\Photosymbols\Rules_1024x1024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33" cy="1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F9C">
        <w:t xml:space="preserve">Sometimes people </w:t>
      </w:r>
      <w:r w:rsidR="00295F9C" w:rsidRPr="00E0688D">
        <w:rPr>
          <w:b/>
        </w:rPr>
        <w:t>have to</w:t>
      </w:r>
      <w:r w:rsidR="00295F9C">
        <w:t xml:space="preserve"> use these services before they go to the Family Court. </w:t>
      </w:r>
    </w:p>
    <w:p w14:paraId="3ABA67BC" w14:textId="38A0C243" w:rsidR="00295F9C" w:rsidRDefault="00B430B7" w:rsidP="001E71BB">
      <w:pPr>
        <w:pStyle w:val="PFnormaltext"/>
      </w:pPr>
      <w:r w:rsidRPr="00B430B7">
        <w:rPr>
          <w:noProof/>
          <w:lang w:val="en-NZ" w:eastAsia="en-NZ"/>
        </w:rPr>
        <w:drawing>
          <wp:anchor distT="0" distB="0" distL="114300" distR="114300" simplePos="0" relativeHeight="252080128" behindDoc="0" locked="0" layoutInCell="1" allowOverlap="1" wp14:anchorId="56EA2F21" wp14:editId="612938B1">
            <wp:simplePos x="0" y="0"/>
            <wp:positionH relativeFrom="margin">
              <wp:posOffset>163689</wp:posOffset>
            </wp:positionH>
            <wp:positionV relativeFrom="paragraph">
              <wp:posOffset>469265</wp:posOffset>
            </wp:positionV>
            <wp:extent cx="1411111" cy="954593"/>
            <wp:effectExtent l="0" t="0" r="0" b="0"/>
            <wp:wrapNone/>
            <wp:docPr id="486" name="Picture 486" descr="C:\Users\Dell User\Desktop\Easy Read Images\Easy Read Images\Free usage\NZ 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 User\Desktop\Easy Read Images\Easy Read Images\Free usage\NZ Money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11" cy="9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2368C" w14:textId="23010EBD" w:rsidR="00295F9C" w:rsidRDefault="00295F9C" w:rsidP="001E71BB">
      <w:pPr>
        <w:pStyle w:val="PFnormaltext"/>
      </w:pPr>
      <w:r>
        <w:t xml:space="preserve">Even though </w:t>
      </w:r>
      <w:r w:rsidR="00B430B7">
        <w:t xml:space="preserve">they </w:t>
      </w:r>
      <w:r>
        <w:t>have no choice about using the services they still have to pay to use them.</w:t>
      </w:r>
    </w:p>
    <w:p w14:paraId="1FED55C8" w14:textId="40ABBB67" w:rsidR="001E71BB" w:rsidRDefault="001E71BB">
      <w:pPr>
        <w:rPr>
          <w:rFonts w:ascii="Arial" w:eastAsiaTheme="majorEastAsia" w:hAnsi="Arial" w:cs="Arial"/>
          <w:color w:val="000000" w:themeColor="text1"/>
          <w:sz w:val="44"/>
          <w:szCs w:val="44"/>
        </w:rPr>
      </w:pPr>
      <w:r>
        <w:br w:type="page"/>
      </w:r>
    </w:p>
    <w:p w14:paraId="23858F9E" w14:textId="720B4C05" w:rsidR="004A4AD0" w:rsidRPr="000841E4" w:rsidRDefault="004A4AD0" w:rsidP="0040157C">
      <w:pPr>
        <w:pStyle w:val="PFheading1"/>
        <w:spacing w:line="360" w:lineRule="auto"/>
      </w:pPr>
      <w:bookmarkStart w:id="20" w:name="_Toc9540253"/>
      <w:r w:rsidRPr="000841E4">
        <w:lastRenderedPageBreak/>
        <w:t>What changed</w:t>
      </w:r>
      <w:bookmarkEnd w:id="20"/>
      <w:r w:rsidR="000841E4" w:rsidRPr="000841E4">
        <w:t xml:space="preserve"> for services that support families?</w:t>
      </w:r>
    </w:p>
    <w:p w14:paraId="55E35692" w14:textId="619C821A" w:rsidR="002C2A44" w:rsidRDefault="00BA2F83" w:rsidP="004A4AD0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 w:rsidRPr="00BA2F83">
        <w:rPr>
          <w:rFonts w:ascii="Arial" w:eastAsia="Times New Roman" w:hAnsi="Arial" w:cs="Arial"/>
          <w:noProof/>
          <w:sz w:val="32"/>
          <w:lang w:val="en-NZ" w:eastAsia="en-NZ"/>
        </w:rPr>
        <w:drawing>
          <wp:anchor distT="0" distB="0" distL="114300" distR="114300" simplePos="0" relativeHeight="252027904" behindDoc="0" locked="0" layoutInCell="1" allowOverlap="1" wp14:anchorId="2F472401" wp14:editId="0570B6CC">
            <wp:simplePos x="0" y="0"/>
            <wp:positionH relativeFrom="margin">
              <wp:posOffset>107174</wp:posOffset>
            </wp:positionH>
            <wp:positionV relativeFrom="paragraph">
              <wp:posOffset>287020</wp:posOffset>
            </wp:positionV>
            <wp:extent cx="1352282" cy="1252501"/>
            <wp:effectExtent l="0" t="0" r="635" b="5080"/>
            <wp:wrapNone/>
            <wp:docPr id="457" name="Picture 457" descr="C:\Users\Dell User\Desktop\Easy Read Images\no money 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 User\Desktop\Easy Read Images\no money free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82" cy="12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D0565" w14:textId="7DC9141D" w:rsidR="004A4AD0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>
        <w:rPr>
          <w:rFonts w:ascii="Arial" w:eastAsia="Times New Roman" w:hAnsi="Arial" w:cs="Arial"/>
          <w:sz w:val="32"/>
          <w:lang w:val="en-NZ"/>
        </w:rPr>
        <w:t xml:space="preserve">Before 2014 parents could get free </w:t>
      </w:r>
      <w:r w:rsidRPr="00D75E9A">
        <w:rPr>
          <w:rFonts w:ascii="Arial" w:eastAsia="Times New Roman" w:hAnsi="Arial" w:cs="Arial"/>
          <w:b/>
          <w:sz w:val="32"/>
          <w:lang w:val="en-NZ"/>
        </w:rPr>
        <w:t>counselling</w:t>
      </w:r>
      <w:r>
        <w:rPr>
          <w:rFonts w:ascii="Arial" w:eastAsia="Times New Roman" w:hAnsi="Arial" w:cs="Arial"/>
          <w:sz w:val="32"/>
          <w:lang w:val="en-NZ"/>
        </w:rPr>
        <w:t xml:space="preserve"> when they first decided to </w:t>
      </w:r>
      <w:r w:rsidRPr="00A52852">
        <w:rPr>
          <w:rFonts w:ascii="Arial" w:eastAsia="Times New Roman" w:hAnsi="Arial" w:cs="Arial"/>
          <w:b/>
          <w:sz w:val="32"/>
          <w:lang w:val="en-NZ"/>
        </w:rPr>
        <w:t>separate</w:t>
      </w:r>
      <w:r>
        <w:rPr>
          <w:rFonts w:ascii="Arial" w:eastAsia="Times New Roman" w:hAnsi="Arial" w:cs="Arial"/>
          <w:sz w:val="32"/>
          <w:lang w:val="en-NZ"/>
        </w:rPr>
        <w:t>.</w:t>
      </w:r>
    </w:p>
    <w:p w14:paraId="35802647" w14:textId="0A7FF3CA" w:rsidR="004A4AD0" w:rsidRPr="00922C85" w:rsidRDefault="00E0688D" w:rsidP="00A52852">
      <w:pPr>
        <w:pStyle w:val="PFnormaltext"/>
      </w:pPr>
      <w:r w:rsidRPr="0022556D">
        <w:rPr>
          <w:noProof/>
          <w:lang w:val="en-NZ" w:eastAsia="en-NZ"/>
        </w:rPr>
        <w:drawing>
          <wp:anchor distT="0" distB="0" distL="114300" distR="114300" simplePos="0" relativeHeight="252025856" behindDoc="0" locked="0" layoutInCell="1" allowOverlap="1" wp14:anchorId="33E658BB" wp14:editId="50215114">
            <wp:simplePos x="0" y="0"/>
            <wp:positionH relativeFrom="column">
              <wp:posOffset>-64276</wp:posOffset>
            </wp:positionH>
            <wp:positionV relativeFrom="paragraph">
              <wp:posOffset>461010</wp:posOffset>
            </wp:positionV>
            <wp:extent cx="1714500" cy="1714500"/>
            <wp:effectExtent l="0" t="0" r="0" b="0"/>
            <wp:wrapNone/>
            <wp:docPr id="456" name="Picture 456" descr="C:\Users\Dell User\Desktop\Easy Read Images\Easy Read Images\Change Health pics\easy read images\Change Health pics\couples_counselling_o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User\Desktop\Easy Read Images\Easy Read Images\Change Health pics\easy read images\Change Health pics\couples_counselling_over.gif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02E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82ADECA" wp14:editId="2930431C">
                <wp:simplePos x="0" y="0"/>
                <wp:positionH relativeFrom="margin">
                  <wp:posOffset>2252870</wp:posOffset>
                </wp:positionH>
                <wp:positionV relativeFrom="paragraph">
                  <wp:posOffset>212532</wp:posOffset>
                </wp:positionV>
                <wp:extent cx="3684104" cy="2239617"/>
                <wp:effectExtent l="0" t="0" r="12065" b="27940"/>
                <wp:wrapNone/>
                <wp:docPr id="1832" name="Rectangle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104" cy="223961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503C9" id="Rectangle 1832" o:spid="_x0000_s1026" style="position:absolute;margin-left:177.4pt;margin-top:16.75pt;width:290.1pt;height:176.35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" fillcolor="#4472c4" strokecolor="#2f528f" strokeweight="1pt">
                <v:fill opacity="19789f"/>
                <w10:wrap anchorx="margin"/>
              </v:rect>
            </w:pict>
          </mc:Fallback>
        </mc:AlternateContent>
      </w:r>
    </w:p>
    <w:p w14:paraId="104931DC" w14:textId="4A3850D9" w:rsidR="004A4AD0" w:rsidRDefault="004A4AD0" w:rsidP="00917FD6">
      <w:pPr>
        <w:spacing w:line="360" w:lineRule="auto"/>
        <w:ind w:left="3960"/>
        <w:rPr>
          <w:rFonts w:ascii="Arial" w:eastAsia="Times New Roman" w:hAnsi="Arial" w:cs="Arial"/>
          <w:sz w:val="32"/>
          <w:lang w:val="en-NZ"/>
        </w:rPr>
      </w:pPr>
      <w:r w:rsidRPr="00922C85">
        <w:rPr>
          <w:rFonts w:ascii="Arial" w:eastAsia="Times New Roman" w:hAnsi="Arial" w:cs="Arial"/>
          <w:b/>
          <w:sz w:val="32"/>
          <w:lang w:val="en-NZ"/>
        </w:rPr>
        <w:t xml:space="preserve">Counselling </w:t>
      </w:r>
      <w:r>
        <w:rPr>
          <w:rFonts w:ascii="Arial" w:eastAsia="Times New Roman" w:hAnsi="Arial" w:cs="Arial"/>
          <w:sz w:val="32"/>
          <w:lang w:val="en-NZ"/>
        </w:rPr>
        <w:t>is when someone helps you to talk about:</w:t>
      </w:r>
    </w:p>
    <w:p w14:paraId="630A8402" w14:textId="464259F6" w:rsidR="004A4AD0" w:rsidRPr="00BA2F83" w:rsidRDefault="004A4AD0" w:rsidP="00EE2908">
      <w:pPr>
        <w:pStyle w:val="ListParagraph"/>
        <w:numPr>
          <w:ilvl w:val="0"/>
          <w:numId w:val="24"/>
        </w:numPr>
        <w:spacing w:after="0" w:line="360" w:lineRule="auto"/>
        <w:ind w:left="4680"/>
        <w:rPr>
          <w:rFonts w:ascii="Arial" w:eastAsia="Times New Roman" w:hAnsi="Arial" w:cs="Arial"/>
          <w:sz w:val="32"/>
          <w:lang w:val="en-NZ"/>
        </w:rPr>
      </w:pPr>
      <w:r w:rsidRPr="00BA2F83">
        <w:rPr>
          <w:rFonts w:ascii="Arial" w:eastAsia="Times New Roman" w:hAnsi="Arial" w:cs="Arial"/>
          <w:sz w:val="32"/>
          <w:lang w:val="en-NZ"/>
        </w:rPr>
        <w:t>what is happening</w:t>
      </w:r>
    </w:p>
    <w:p w14:paraId="7A82041C" w14:textId="77777777" w:rsidR="0022556D" w:rsidRPr="0005621F" w:rsidRDefault="0022556D" w:rsidP="0049202E">
      <w:pPr>
        <w:spacing w:after="0" w:line="360" w:lineRule="auto"/>
        <w:ind w:left="3960"/>
        <w:rPr>
          <w:rFonts w:ascii="Arial" w:eastAsia="Times New Roman" w:hAnsi="Arial" w:cs="Arial"/>
          <w:sz w:val="32"/>
          <w:lang w:val="en-NZ"/>
        </w:rPr>
      </w:pPr>
    </w:p>
    <w:p w14:paraId="25773EAF" w14:textId="2B0E035B" w:rsidR="004A4AD0" w:rsidRPr="00BA2F83" w:rsidRDefault="004A4AD0" w:rsidP="00EE2908">
      <w:pPr>
        <w:pStyle w:val="ListParagraph"/>
        <w:numPr>
          <w:ilvl w:val="0"/>
          <w:numId w:val="24"/>
        </w:numPr>
        <w:spacing w:after="0" w:line="360" w:lineRule="auto"/>
        <w:ind w:left="4680"/>
        <w:rPr>
          <w:rFonts w:ascii="Arial" w:eastAsia="Times New Roman" w:hAnsi="Arial" w:cs="Arial"/>
          <w:sz w:val="32"/>
          <w:lang w:val="en-NZ"/>
        </w:rPr>
      </w:pPr>
      <w:r w:rsidRPr="00BA2F83">
        <w:rPr>
          <w:rFonts w:ascii="Arial" w:eastAsia="Times New Roman" w:hAnsi="Arial" w:cs="Arial"/>
          <w:sz w:val="32"/>
          <w:lang w:val="en-NZ"/>
        </w:rPr>
        <w:t>what you want to do</w:t>
      </w:r>
      <w:r w:rsidR="00917FD6">
        <w:rPr>
          <w:rFonts w:ascii="Arial" w:eastAsia="Times New Roman" w:hAnsi="Arial" w:cs="Arial"/>
          <w:sz w:val="32"/>
          <w:lang w:val="en-NZ"/>
        </w:rPr>
        <w:t xml:space="preserve"> about it</w:t>
      </w:r>
      <w:r w:rsidRPr="00BA2F83">
        <w:rPr>
          <w:rFonts w:ascii="Arial" w:eastAsia="Times New Roman" w:hAnsi="Arial" w:cs="Arial"/>
          <w:sz w:val="32"/>
          <w:lang w:val="en-NZ"/>
        </w:rPr>
        <w:t>.</w:t>
      </w:r>
    </w:p>
    <w:p w14:paraId="6AAC8003" w14:textId="77777777" w:rsidR="004A4AD0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lang w:val="en-NZ"/>
        </w:rPr>
      </w:pPr>
    </w:p>
    <w:p w14:paraId="76B7D505" w14:textId="77777777" w:rsidR="004A4AD0" w:rsidRPr="00922C85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b/>
          <w:sz w:val="32"/>
          <w:lang w:val="en-NZ"/>
        </w:rPr>
      </w:pPr>
    </w:p>
    <w:p w14:paraId="05740A2B" w14:textId="32D78B4E" w:rsidR="004A4AD0" w:rsidRPr="00922C85" w:rsidRDefault="00BA2F83" w:rsidP="004A4AD0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>
        <w:rPr>
          <w:rFonts w:ascii="Arial" w:eastAsia="Times New Roman" w:hAnsi="Arial" w:cs="Arial"/>
          <w:noProof/>
          <w:sz w:val="32"/>
          <w:lang w:val="en-NZ" w:eastAsia="en-NZ"/>
        </w:rPr>
        <w:t>Free counselling</w:t>
      </w:r>
      <w:r w:rsidR="004A4AD0" w:rsidRPr="00922C85">
        <w:rPr>
          <w:rFonts w:ascii="Arial" w:eastAsia="Times New Roman" w:hAnsi="Arial" w:cs="Arial"/>
          <w:sz w:val="32"/>
          <w:lang w:val="en-NZ"/>
        </w:rPr>
        <w:t xml:space="preserve"> was stopped in 2014.</w:t>
      </w:r>
    </w:p>
    <w:p w14:paraId="4FB6D615" w14:textId="77777777" w:rsidR="004A4AD0" w:rsidRPr="00922C85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</w:p>
    <w:p w14:paraId="343FC1E4" w14:textId="77777777" w:rsidR="004A4AD0" w:rsidRPr="00922C85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color w:val="212121"/>
          <w:sz w:val="32"/>
          <w:szCs w:val="32"/>
          <w:lang w:val="en-NZ"/>
        </w:rPr>
      </w:pPr>
    </w:p>
    <w:p w14:paraId="0CFE0EA4" w14:textId="77777777" w:rsidR="004A4AD0" w:rsidRDefault="004A4AD0" w:rsidP="004A4AD0"/>
    <w:p w14:paraId="09844FA5" w14:textId="77777777" w:rsidR="004A4AD0" w:rsidRDefault="004A4AD0" w:rsidP="004A4AD0"/>
    <w:p w14:paraId="33F02AE8" w14:textId="77777777" w:rsidR="004A4AD0" w:rsidRDefault="004A4AD0" w:rsidP="004A4AD0">
      <w:r>
        <w:br w:type="page"/>
      </w:r>
    </w:p>
    <w:p w14:paraId="710EC19E" w14:textId="77777777" w:rsidR="00BA2F83" w:rsidRDefault="00BA2F83" w:rsidP="00BA2F83">
      <w:pPr>
        <w:spacing w:line="360" w:lineRule="auto"/>
        <w:ind w:left="3600"/>
        <w:rPr>
          <w:rFonts w:ascii="Arial" w:eastAsia="Times New Roman" w:hAnsi="Arial" w:cs="Arial"/>
          <w:b/>
          <w:sz w:val="32"/>
          <w:lang w:val="en-NZ"/>
        </w:rPr>
      </w:pPr>
      <w:r w:rsidRPr="00BA2F83">
        <w:rPr>
          <w:noProof/>
          <w:lang w:val="en-NZ" w:eastAsia="en-NZ"/>
        </w:rPr>
        <w:lastRenderedPageBreak/>
        <w:drawing>
          <wp:anchor distT="0" distB="0" distL="114300" distR="114300" simplePos="0" relativeHeight="251941888" behindDoc="0" locked="0" layoutInCell="1" allowOverlap="1" wp14:anchorId="7718E528" wp14:editId="3B8B50A7">
            <wp:simplePos x="0" y="0"/>
            <wp:positionH relativeFrom="margin">
              <wp:posOffset>140156</wp:posOffset>
            </wp:positionH>
            <wp:positionV relativeFrom="paragraph">
              <wp:posOffset>-64135</wp:posOffset>
            </wp:positionV>
            <wp:extent cx="1403797" cy="1106422"/>
            <wp:effectExtent l="0" t="0" r="635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97" cy="1106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AD0" w:rsidRPr="00BA2F83">
        <w:rPr>
          <w:rFonts w:ascii="Arial" w:eastAsia="Times New Roman" w:hAnsi="Arial" w:cs="Arial"/>
          <w:sz w:val="32"/>
          <w:lang w:val="en-NZ"/>
        </w:rPr>
        <w:t>In 2014</w:t>
      </w:r>
      <w:r w:rsidR="004A4AD0">
        <w:rPr>
          <w:rFonts w:ascii="Arial" w:eastAsia="Times New Roman" w:hAnsi="Arial" w:cs="Arial"/>
          <w:b/>
          <w:sz w:val="32"/>
          <w:lang w:val="en-NZ"/>
        </w:rPr>
        <w:t xml:space="preserve"> </w:t>
      </w:r>
      <w:r w:rsidR="004A4AD0" w:rsidRPr="00922C85">
        <w:rPr>
          <w:rFonts w:ascii="Arial" w:eastAsia="Times New Roman" w:hAnsi="Arial" w:cs="Arial"/>
          <w:b/>
          <w:sz w:val="32"/>
          <w:lang w:val="en-NZ"/>
        </w:rPr>
        <w:t>Family Dispute Resolution</w:t>
      </w:r>
      <w:r w:rsidR="004A4AD0">
        <w:rPr>
          <w:rFonts w:ascii="Arial" w:eastAsia="Times New Roman" w:hAnsi="Arial" w:cs="Arial"/>
          <w:b/>
          <w:sz w:val="32"/>
          <w:lang w:val="en-NZ"/>
        </w:rPr>
        <w:t xml:space="preserve"> </w:t>
      </w:r>
      <w:r w:rsidR="004A4AD0" w:rsidRPr="00BA2F83">
        <w:rPr>
          <w:rFonts w:ascii="Arial" w:eastAsia="Times New Roman" w:hAnsi="Arial" w:cs="Arial"/>
          <w:sz w:val="32"/>
          <w:lang w:val="en-NZ"/>
        </w:rPr>
        <w:t>was set up.</w:t>
      </w:r>
    </w:p>
    <w:p w14:paraId="4902368E" w14:textId="374AC5EF" w:rsidR="00BA2F83" w:rsidRDefault="00AE1CBF" w:rsidP="00BA2F83">
      <w:pPr>
        <w:pStyle w:val="PFnormaltext"/>
        <w:rPr>
          <w:b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A983F2F" wp14:editId="6AA1FB72">
                <wp:simplePos x="0" y="0"/>
                <wp:positionH relativeFrom="margin">
                  <wp:posOffset>2433320</wp:posOffset>
                </wp:positionH>
                <wp:positionV relativeFrom="paragraph">
                  <wp:posOffset>200168</wp:posOffset>
                </wp:positionV>
                <wp:extent cx="3436375" cy="1489588"/>
                <wp:effectExtent l="0" t="0" r="12065" b="15875"/>
                <wp:wrapNone/>
                <wp:docPr id="1846" name="Rectangle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375" cy="148958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490D5" id="Rectangle 1846" o:spid="_x0000_s1026" style="position:absolute;margin-left:191.6pt;margin-top:15.75pt;width:270.6pt;height:117.3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" fillcolor="#4472c4" strokecolor="#2f528f" strokeweight="1pt">
                <v:fill opacity="19789f"/>
                <w10:wrap anchorx="margin"/>
              </v:rect>
            </w:pict>
          </mc:Fallback>
        </mc:AlternateContent>
      </w:r>
    </w:p>
    <w:p w14:paraId="74C2F7C2" w14:textId="7910A233" w:rsidR="00BA2F83" w:rsidRPr="00BA2F83" w:rsidRDefault="00BA2F83" w:rsidP="00AE1CBF">
      <w:pPr>
        <w:pStyle w:val="PFnormaltext"/>
        <w:ind w:left="4320"/>
        <w:rPr>
          <w:rFonts w:eastAsia="Times New Roman"/>
          <w:lang w:val="en-NZ"/>
        </w:rPr>
      </w:pPr>
      <w:r w:rsidRPr="00A35B6C">
        <w:rPr>
          <w:noProof/>
          <w:lang w:val="en-NZ" w:eastAsia="en-NZ"/>
        </w:rPr>
        <w:drawing>
          <wp:anchor distT="0" distB="0" distL="114300" distR="114300" simplePos="0" relativeHeight="252032000" behindDoc="0" locked="0" layoutInCell="1" allowOverlap="1" wp14:anchorId="1A2035D8" wp14:editId="63382A04">
            <wp:simplePos x="0" y="0"/>
            <wp:positionH relativeFrom="margin">
              <wp:posOffset>165100</wp:posOffset>
            </wp:positionH>
            <wp:positionV relativeFrom="paragraph">
              <wp:posOffset>16331</wp:posOffset>
            </wp:positionV>
            <wp:extent cx="1364615" cy="1333500"/>
            <wp:effectExtent l="0" t="0" r="6985" b="0"/>
            <wp:wrapNone/>
            <wp:docPr id="459" name="Picture 459" descr="C:\Users\Dell User\Desktop\Easy Read Images\Easy Read Images\Change pics\Agree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User\Desktop\Easy Read Images\Easy Read Images\Change pics\Agreed(1)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 w:rsidRPr="00922C85">
        <w:rPr>
          <w:b/>
        </w:rPr>
        <w:t xml:space="preserve">Family Dispute Resolution </w:t>
      </w:r>
      <w:r w:rsidR="004A4AD0" w:rsidRPr="00922C85">
        <w:t xml:space="preserve">helps parents to agree about the care of their children. </w:t>
      </w:r>
    </w:p>
    <w:p w14:paraId="1D372D38" w14:textId="6FB3C95E" w:rsidR="00BA2F83" w:rsidRDefault="008A2E8E" w:rsidP="00BA2F83">
      <w:pPr>
        <w:pStyle w:val="PFnormaltext"/>
      </w:pPr>
      <w:r w:rsidRPr="008A2E8E">
        <w:rPr>
          <w:noProof/>
          <w:lang w:val="en-NZ" w:eastAsia="en-NZ"/>
        </w:rPr>
        <w:drawing>
          <wp:anchor distT="0" distB="0" distL="114300" distR="114300" simplePos="0" relativeHeight="252034048" behindDoc="0" locked="0" layoutInCell="1" allowOverlap="1" wp14:anchorId="032E2E8B" wp14:editId="7CB0C0FA">
            <wp:simplePos x="0" y="0"/>
            <wp:positionH relativeFrom="margin">
              <wp:posOffset>-88900</wp:posOffset>
            </wp:positionH>
            <wp:positionV relativeFrom="paragraph">
              <wp:posOffset>515799</wp:posOffset>
            </wp:positionV>
            <wp:extent cx="1893194" cy="1220110"/>
            <wp:effectExtent l="0" t="0" r="0" b="0"/>
            <wp:wrapNone/>
            <wp:docPr id="460" name="Picture 460" descr="C:\Users\Dell User\Desktop\Easy Read Images\On notice appl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 User\Desktop\Easy Read Images\On notice application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94" cy="12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1831" w14:textId="498533C6" w:rsidR="004A4AD0" w:rsidRPr="00BA2F83" w:rsidRDefault="00BA2F83" w:rsidP="00BA2F83">
      <w:pPr>
        <w:pStyle w:val="PFnormaltext"/>
      </w:pPr>
      <w:r>
        <w:t>There is a rule</w:t>
      </w:r>
      <w:r w:rsidR="004A4AD0">
        <w:t xml:space="preserve"> that parents </w:t>
      </w:r>
      <w:r w:rsidR="004A4AD0" w:rsidRPr="00817510">
        <w:t>must</w:t>
      </w:r>
      <w:r w:rsidR="004A4AD0">
        <w:t xml:space="preserve"> go to </w:t>
      </w:r>
      <w:r w:rsidR="004A4AD0" w:rsidRPr="00922C85">
        <w:t>Family Dispute Resolution</w:t>
      </w:r>
      <w:r w:rsidR="004A4AD0">
        <w:rPr>
          <w:b/>
        </w:rPr>
        <w:t xml:space="preserve"> </w:t>
      </w:r>
      <w:r w:rsidR="004A4AD0" w:rsidRPr="00BA2F83">
        <w:rPr>
          <w:b/>
        </w:rPr>
        <w:t>before</w:t>
      </w:r>
      <w:r w:rsidR="004A4AD0" w:rsidRPr="0005621F">
        <w:t xml:space="preserve"> they</w:t>
      </w:r>
      <w:r w:rsidR="004A4AD0">
        <w:rPr>
          <w:b/>
        </w:rPr>
        <w:t xml:space="preserve"> </w:t>
      </w:r>
      <w:r w:rsidR="004A4AD0" w:rsidRPr="00817510">
        <w:t>make a</w:t>
      </w:r>
      <w:r w:rsidR="004A4AD0">
        <w:t xml:space="preserve">n </w:t>
      </w:r>
      <w:r w:rsidR="004A4AD0" w:rsidRPr="00503E61">
        <w:rPr>
          <w:b/>
        </w:rPr>
        <w:t>on notice</w:t>
      </w:r>
      <w:r w:rsidR="004A4AD0">
        <w:t xml:space="preserve"> </w:t>
      </w:r>
      <w:r w:rsidR="004A4AD0" w:rsidRPr="00576963">
        <w:rPr>
          <w:b/>
        </w:rPr>
        <w:t>application</w:t>
      </w:r>
      <w:r w:rsidR="004A4AD0">
        <w:rPr>
          <w:b/>
        </w:rPr>
        <w:t xml:space="preserve"> </w:t>
      </w:r>
      <w:r w:rsidR="004A4AD0">
        <w:t>to the Family Court.</w:t>
      </w:r>
    </w:p>
    <w:p w14:paraId="09FCD650" w14:textId="353B96ED" w:rsidR="004A4AD0" w:rsidRDefault="00BA2F83" w:rsidP="00BA2F83">
      <w:pPr>
        <w:spacing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 w:rsidRPr="00BA2F83">
        <w:rPr>
          <w:rFonts w:ascii="Arial" w:eastAsia="Times New Roman" w:hAnsi="Arial" w:cs="Arial"/>
          <w:noProof/>
          <w:sz w:val="32"/>
          <w:lang w:val="en-NZ" w:eastAsia="en-NZ"/>
        </w:rPr>
        <w:drawing>
          <wp:anchor distT="0" distB="0" distL="114300" distR="114300" simplePos="0" relativeHeight="252029952" behindDoc="0" locked="0" layoutInCell="1" allowOverlap="1" wp14:anchorId="57D996F8" wp14:editId="23E83BBF">
            <wp:simplePos x="0" y="0"/>
            <wp:positionH relativeFrom="margin">
              <wp:posOffset>63679</wp:posOffset>
            </wp:positionH>
            <wp:positionV relativeFrom="paragraph">
              <wp:posOffset>247015</wp:posOffset>
            </wp:positionV>
            <wp:extent cx="1580153" cy="1068947"/>
            <wp:effectExtent l="0" t="0" r="1270" b="0"/>
            <wp:wrapNone/>
            <wp:docPr id="458" name="Picture 458" descr="C:\Users\Dell User\Desktop\Easy Read Images\Easy Read Images\Free usage\NZ 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 User\Desktop\Easy Read Images\Easy Read Images\Free usage\NZ Money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53" cy="10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66B9E" w14:textId="26DFB1F0" w:rsidR="004A4AD0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  <w:r>
        <w:rPr>
          <w:rFonts w:ascii="Arial" w:eastAsia="Times New Roman" w:hAnsi="Arial" w:cs="Arial"/>
          <w:sz w:val="32"/>
          <w:lang w:val="en-NZ"/>
        </w:rPr>
        <w:t xml:space="preserve">Sometimes parents </w:t>
      </w:r>
      <w:r w:rsidR="00BA2F83">
        <w:rPr>
          <w:rFonts w:ascii="Arial" w:eastAsia="Times New Roman" w:hAnsi="Arial" w:cs="Arial"/>
          <w:sz w:val="32"/>
          <w:lang w:val="en-NZ"/>
        </w:rPr>
        <w:t>have to</w:t>
      </w:r>
      <w:r>
        <w:rPr>
          <w:rFonts w:ascii="Arial" w:eastAsia="Times New Roman" w:hAnsi="Arial" w:cs="Arial"/>
          <w:sz w:val="32"/>
          <w:lang w:val="en-NZ"/>
        </w:rPr>
        <w:t xml:space="preserve"> pay for </w:t>
      </w:r>
      <w:r w:rsidRPr="00922C85">
        <w:rPr>
          <w:rFonts w:ascii="Arial" w:eastAsia="Times New Roman" w:hAnsi="Arial" w:cs="Arial"/>
          <w:b/>
          <w:sz w:val="32"/>
          <w:lang w:val="en-NZ"/>
        </w:rPr>
        <w:t>Family Dispute Resolution</w:t>
      </w:r>
      <w:r w:rsidRPr="00254B7B">
        <w:rPr>
          <w:rFonts w:ascii="Arial" w:eastAsia="Times New Roman" w:hAnsi="Arial" w:cs="Arial"/>
          <w:sz w:val="32"/>
          <w:lang w:val="en-NZ"/>
        </w:rPr>
        <w:t>.</w:t>
      </w:r>
    </w:p>
    <w:p w14:paraId="484B5AD9" w14:textId="072EB734" w:rsidR="004A4AD0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</w:p>
    <w:p w14:paraId="0DE9177E" w14:textId="773D8CAC" w:rsidR="004A4AD0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</w:p>
    <w:p w14:paraId="4236FC63" w14:textId="77777777" w:rsidR="004A4AD0" w:rsidRDefault="004A4AD0" w:rsidP="004A4AD0">
      <w:pPr>
        <w:spacing w:after="0" w:line="360" w:lineRule="auto"/>
        <w:ind w:left="3600"/>
        <w:rPr>
          <w:rFonts w:ascii="Arial" w:eastAsia="Times New Roman" w:hAnsi="Arial" w:cs="Arial"/>
          <w:sz w:val="32"/>
          <w:lang w:val="en-NZ"/>
        </w:rPr>
      </w:pPr>
    </w:p>
    <w:p w14:paraId="527D43F8" w14:textId="77777777" w:rsidR="004A4AD0" w:rsidRDefault="004A4AD0" w:rsidP="004A4AD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AA5716A" w14:textId="70D79C2C" w:rsidR="004A4AD0" w:rsidRPr="00576963" w:rsidRDefault="00A22140" w:rsidP="004A4A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AE49C9">
        <w:rPr>
          <w:rFonts w:ascii="Arial" w:hAnsi="Arial" w:cs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2038144" behindDoc="0" locked="0" layoutInCell="1" allowOverlap="1" wp14:anchorId="1FA5A497" wp14:editId="1F48CADB">
            <wp:simplePos x="0" y="0"/>
            <wp:positionH relativeFrom="margin">
              <wp:posOffset>303036</wp:posOffset>
            </wp:positionH>
            <wp:positionV relativeFrom="paragraph">
              <wp:posOffset>-21590</wp:posOffset>
            </wp:positionV>
            <wp:extent cx="1257648" cy="1106311"/>
            <wp:effectExtent l="0" t="0" r="0" b="0"/>
            <wp:wrapNone/>
            <wp:docPr id="463" name="Picture 463" descr="C:\Users\Dell User\Desktop\Easy Read Images\Easy Read Images\Change pics\training-group-polit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User\Desktop\Easy Read Images\Easy Read Images\Change pics\training-group-polite(1)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648" cy="11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rPr>
          <w:rFonts w:ascii="Arial" w:hAnsi="Arial" w:cs="Arial"/>
          <w:sz w:val="32"/>
          <w:szCs w:val="32"/>
        </w:rPr>
        <w:t>P</w:t>
      </w:r>
      <w:r w:rsidR="004A4AD0" w:rsidRPr="00503E61">
        <w:rPr>
          <w:rFonts w:ascii="Arial" w:hAnsi="Arial" w:cs="Arial"/>
          <w:sz w:val="32"/>
          <w:szCs w:val="32"/>
        </w:rPr>
        <w:t xml:space="preserve">arents must </w:t>
      </w:r>
      <w:r w:rsidR="004A4AD0">
        <w:rPr>
          <w:rFonts w:ascii="Arial" w:hAnsi="Arial" w:cs="Arial"/>
          <w:sz w:val="32"/>
          <w:szCs w:val="32"/>
        </w:rPr>
        <w:t xml:space="preserve">also </w:t>
      </w:r>
      <w:r w:rsidR="004A4AD0" w:rsidRPr="00503E61">
        <w:rPr>
          <w:rFonts w:ascii="Arial" w:hAnsi="Arial" w:cs="Arial"/>
          <w:sz w:val="32"/>
          <w:szCs w:val="32"/>
        </w:rPr>
        <w:t>do</w:t>
      </w:r>
      <w:r w:rsidR="004A4AD0">
        <w:rPr>
          <w:rFonts w:ascii="Arial" w:hAnsi="Arial" w:cs="Arial"/>
          <w:sz w:val="32"/>
          <w:szCs w:val="32"/>
        </w:rPr>
        <w:t xml:space="preserve"> a</w:t>
      </w:r>
      <w:r w:rsidR="004A4AD0" w:rsidRPr="00503E61">
        <w:rPr>
          <w:rFonts w:ascii="Arial" w:hAnsi="Arial" w:cs="Arial"/>
          <w:sz w:val="32"/>
          <w:szCs w:val="32"/>
        </w:rPr>
        <w:t xml:space="preserve"> </w:t>
      </w:r>
      <w:r w:rsidR="004A4AD0" w:rsidRPr="00503E61">
        <w:rPr>
          <w:rFonts w:ascii="Arial" w:hAnsi="Arial" w:cs="Arial"/>
          <w:b/>
          <w:sz w:val="32"/>
          <w:szCs w:val="32"/>
        </w:rPr>
        <w:t>Parenting Through Separation</w:t>
      </w:r>
      <w:r w:rsidR="004A4AD0" w:rsidRPr="00503E61">
        <w:rPr>
          <w:rFonts w:ascii="Arial" w:hAnsi="Arial" w:cs="Arial"/>
          <w:sz w:val="32"/>
          <w:szCs w:val="32"/>
        </w:rPr>
        <w:t xml:space="preserve"> </w:t>
      </w:r>
      <w:r w:rsidR="004A4AD0">
        <w:rPr>
          <w:rFonts w:ascii="Arial" w:hAnsi="Arial" w:cs="Arial"/>
          <w:sz w:val="32"/>
          <w:szCs w:val="32"/>
        </w:rPr>
        <w:t xml:space="preserve">course </w:t>
      </w:r>
      <w:r w:rsidR="004A4AD0" w:rsidRPr="0005621F">
        <w:rPr>
          <w:rFonts w:ascii="Arial" w:eastAsia="Times New Roman" w:hAnsi="Arial" w:cs="Arial"/>
          <w:sz w:val="32"/>
          <w:lang w:val="en-NZ"/>
        </w:rPr>
        <w:t>before they</w:t>
      </w:r>
      <w:r w:rsidR="004A4AD0">
        <w:rPr>
          <w:rFonts w:ascii="Arial" w:eastAsia="Times New Roman" w:hAnsi="Arial" w:cs="Arial"/>
          <w:b/>
          <w:sz w:val="32"/>
          <w:lang w:val="en-NZ"/>
        </w:rPr>
        <w:t xml:space="preserve"> </w:t>
      </w:r>
      <w:r w:rsidR="004A4AD0" w:rsidRPr="00817510">
        <w:rPr>
          <w:rFonts w:ascii="Arial" w:eastAsia="Times New Roman" w:hAnsi="Arial" w:cs="Arial"/>
          <w:sz w:val="32"/>
          <w:lang w:val="en-NZ"/>
        </w:rPr>
        <w:t>make a</w:t>
      </w:r>
      <w:r w:rsidR="004A4AD0">
        <w:rPr>
          <w:rFonts w:ascii="Arial" w:eastAsia="Times New Roman" w:hAnsi="Arial" w:cs="Arial"/>
          <w:sz w:val="32"/>
          <w:lang w:val="en-NZ"/>
        </w:rPr>
        <w:t xml:space="preserve">n </w:t>
      </w:r>
      <w:r w:rsidR="004A4AD0" w:rsidRPr="00503E61">
        <w:rPr>
          <w:rFonts w:ascii="Arial" w:eastAsia="Times New Roman" w:hAnsi="Arial" w:cs="Arial"/>
          <w:b/>
          <w:sz w:val="32"/>
          <w:lang w:val="en-NZ"/>
        </w:rPr>
        <w:t>on notice</w:t>
      </w:r>
      <w:r w:rsidR="004A4AD0">
        <w:rPr>
          <w:rFonts w:ascii="Arial" w:eastAsia="Times New Roman" w:hAnsi="Arial" w:cs="Arial"/>
          <w:sz w:val="32"/>
          <w:lang w:val="en-NZ"/>
        </w:rPr>
        <w:t xml:space="preserve"> </w:t>
      </w:r>
      <w:r w:rsidR="004A4AD0" w:rsidRPr="00576963">
        <w:rPr>
          <w:rFonts w:ascii="Arial" w:eastAsia="Times New Roman" w:hAnsi="Arial" w:cs="Arial"/>
          <w:b/>
          <w:sz w:val="32"/>
          <w:lang w:val="en-NZ"/>
        </w:rPr>
        <w:t>application</w:t>
      </w:r>
      <w:r w:rsidR="004A4AD0">
        <w:rPr>
          <w:rFonts w:ascii="Arial" w:eastAsia="Times New Roman" w:hAnsi="Arial" w:cs="Arial"/>
          <w:b/>
          <w:sz w:val="32"/>
          <w:lang w:val="en-NZ"/>
        </w:rPr>
        <w:t>.</w:t>
      </w:r>
    </w:p>
    <w:p w14:paraId="23A07CBA" w14:textId="121959EB" w:rsidR="004A4AD0" w:rsidRPr="00AE49C9" w:rsidRDefault="00A22140" w:rsidP="00D942AF">
      <w:pPr>
        <w:pStyle w:val="PFnormaltext"/>
        <w:rPr>
          <w:szCs w:val="32"/>
          <w:lang w:val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BED1F32" wp14:editId="469AFD70">
                <wp:simplePos x="0" y="0"/>
                <wp:positionH relativeFrom="margin">
                  <wp:posOffset>2460978</wp:posOffset>
                </wp:positionH>
                <wp:positionV relativeFrom="paragraph">
                  <wp:posOffset>212796</wp:posOffset>
                </wp:positionV>
                <wp:extent cx="3499555" cy="1817370"/>
                <wp:effectExtent l="0" t="0" r="24765" b="11430"/>
                <wp:wrapNone/>
                <wp:docPr id="1848" name="Rectangle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555" cy="181737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3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495A5" id="Rectangle 1848" o:spid="_x0000_s1026" style="position:absolute;margin-left:193.8pt;margin-top:16.75pt;width:275.55pt;height:143.1pt;z-index:25222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" fillcolor="#4472c4" strokecolor="#2f528f" strokeweight="1pt">
                <v:fill opacity="19789f"/>
                <w10:wrap anchorx="margin"/>
              </v:rect>
            </w:pict>
          </mc:Fallback>
        </mc:AlternateContent>
      </w:r>
      <w:r w:rsidRPr="008A2E8E">
        <w:rPr>
          <w:noProof/>
          <w:lang w:val="en-NZ" w:eastAsia="en-NZ"/>
        </w:rPr>
        <w:drawing>
          <wp:anchor distT="0" distB="0" distL="114300" distR="114300" simplePos="0" relativeHeight="252040192" behindDoc="0" locked="0" layoutInCell="1" allowOverlap="1" wp14:anchorId="71290427" wp14:editId="42F98F46">
            <wp:simplePos x="0" y="0"/>
            <wp:positionH relativeFrom="margin">
              <wp:posOffset>233821</wp:posOffset>
            </wp:positionH>
            <wp:positionV relativeFrom="paragraph">
              <wp:posOffset>448945</wp:posOffset>
            </wp:positionV>
            <wp:extent cx="1354455" cy="1275080"/>
            <wp:effectExtent l="0" t="0" r="0" b="1270"/>
            <wp:wrapNone/>
            <wp:docPr id="464" name="Picture 464" descr="C:\Users\Dell User\Desktop\Easy Read Images\Easy Read Images\Change pics\positive-parenting-tantrums-are-stressful need 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 User\Desktop\Easy Read Images\Easy Read Images\Change pics\positive-parenting-tantrums-are-stressful need help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F7167" w14:textId="7981D088" w:rsidR="00AE49C9" w:rsidRPr="00AE49C9" w:rsidRDefault="004A4AD0" w:rsidP="00A22140">
      <w:pPr>
        <w:spacing w:line="360" w:lineRule="auto"/>
        <w:ind w:left="4320"/>
        <w:rPr>
          <w:rFonts w:ascii="Arial" w:eastAsia="Times New Roman" w:hAnsi="Arial" w:cs="Arial"/>
          <w:sz w:val="32"/>
          <w:szCs w:val="32"/>
          <w:lang w:val="en-NZ"/>
        </w:rPr>
      </w:pPr>
      <w:r w:rsidRPr="00AE49C9">
        <w:rPr>
          <w:rFonts w:ascii="Arial" w:hAnsi="Arial" w:cs="Arial"/>
          <w:b/>
          <w:sz w:val="32"/>
          <w:szCs w:val="32"/>
          <w:lang w:val="en-NZ"/>
        </w:rPr>
        <w:t>Parenting Through Separation</w:t>
      </w:r>
      <w:r w:rsidRPr="00AE49C9">
        <w:rPr>
          <w:rFonts w:ascii="Arial" w:eastAsia="Times New Roman" w:hAnsi="Arial" w:cs="Arial"/>
          <w:sz w:val="32"/>
          <w:szCs w:val="32"/>
          <w:lang w:val="en-NZ"/>
        </w:rPr>
        <w:t xml:space="preserve"> </w:t>
      </w:r>
      <w:r w:rsidR="00AE49C9" w:rsidRPr="00AE49C9">
        <w:rPr>
          <w:rFonts w:ascii="Arial" w:eastAsia="Times New Roman" w:hAnsi="Arial" w:cs="Arial"/>
          <w:sz w:val="32"/>
          <w:szCs w:val="32"/>
          <w:lang w:val="en-NZ"/>
        </w:rPr>
        <w:t xml:space="preserve">helps parents understand what </w:t>
      </w:r>
      <w:r w:rsidR="0040157C">
        <w:rPr>
          <w:rFonts w:ascii="Arial" w:eastAsia="Times New Roman" w:hAnsi="Arial" w:cs="Arial"/>
          <w:sz w:val="32"/>
          <w:szCs w:val="32"/>
          <w:lang w:val="en-NZ"/>
        </w:rPr>
        <w:t>their break up might feel like for their children</w:t>
      </w:r>
      <w:r w:rsidR="00AE49C9" w:rsidRPr="00AE49C9">
        <w:rPr>
          <w:rFonts w:ascii="Arial" w:eastAsia="Times New Roman" w:hAnsi="Arial" w:cs="Arial"/>
          <w:sz w:val="32"/>
          <w:szCs w:val="32"/>
          <w:lang w:val="en-NZ"/>
        </w:rPr>
        <w:t>.</w:t>
      </w:r>
    </w:p>
    <w:p w14:paraId="233BAF32" w14:textId="710B3CC3" w:rsidR="00AE49C9" w:rsidRDefault="00311287" w:rsidP="004A4AD0">
      <w:pPr>
        <w:spacing w:line="360" w:lineRule="auto"/>
        <w:ind w:left="3600"/>
        <w:rPr>
          <w:rFonts w:ascii="Arial" w:eastAsia="Times New Roman" w:hAnsi="Arial" w:cs="Arial"/>
          <w:sz w:val="32"/>
          <w:szCs w:val="32"/>
          <w:lang w:val="en-NZ"/>
        </w:rPr>
      </w:pPr>
      <w:r w:rsidRPr="00311287">
        <w:rPr>
          <w:rFonts w:ascii="Arial" w:eastAsia="Times New Roman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28608" behindDoc="0" locked="0" layoutInCell="1" allowOverlap="1" wp14:anchorId="05D4894C" wp14:editId="7AFA453F">
            <wp:simplePos x="0" y="0"/>
            <wp:positionH relativeFrom="margin">
              <wp:posOffset>245886</wp:posOffset>
            </wp:positionH>
            <wp:positionV relativeFrom="paragraph">
              <wp:posOffset>138430</wp:posOffset>
            </wp:positionV>
            <wp:extent cx="1316416" cy="1219200"/>
            <wp:effectExtent l="0" t="0" r="0" b="0"/>
            <wp:wrapNone/>
            <wp:docPr id="1345" name="Picture 1345" descr="C:\Users\Dell User\Desktop\Easy Read Images\no money 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User\Desktop\Easy Read Images\no money free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16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DB719" w14:textId="28A8DBF6" w:rsidR="004A4AD0" w:rsidRDefault="00AE49C9" w:rsidP="004A4AD0">
      <w:pPr>
        <w:spacing w:line="360" w:lineRule="auto"/>
        <w:ind w:left="3600"/>
        <w:rPr>
          <w:rFonts w:ascii="Arial" w:eastAsia="Times New Roman" w:hAnsi="Arial" w:cs="Arial"/>
          <w:sz w:val="32"/>
          <w:szCs w:val="32"/>
          <w:lang w:val="en-NZ"/>
        </w:rPr>
      </w:pPr>
      <w:r w:rsidRPr="00503E61">
        <w:rPr>
          <w:rFonts w:ascii="Arial" w:hAnsi="Arial" w:cs="Arial"/>
          <w:b/>
          <w:sz w:val="32"/>
          <w:szCs w:val="32"/>
          <w:lang w:val="en-NZ"/>
        </w:rPr>
        <w:t>Parenting Through Separation</w:t>
      </w:r>
      <w:r w:rsidRPr="00922C85">
        <w:rPr>
          <w:rFonts w:ascii="Arial" w:eastAsia="Times New Roman" w:hAnsi="Arial" w:cs="Arial"/>
          <w:sz w:val="32"/>
          <w:szCs w:val="32"/>
          <w:lang w:val="en-NZ"/>
        </w:rPr>
        <w:t xml:space="preserve"> </w:t>
      </w:r>
      <w:r w:rsidR="004A4AD0">
        <w:rPr>
          <w:rFonts w:ascii="Arial" w:eastAsia="Times New Roman" w:hAnsi="Arial" w:cs="Arial"/>
          <w:sz w:val="32"/>
          <w:szCs w:val="32"/>
          <w:lang w:val="en-NZ"/>
        </w:rPr>
        <w:t xml:space="preserve">is free. </w:t>
      </w:r>
    </w:p>
    <w:p w14:paraId="4F47D665" w14:textId="77777777" w:rsidR="004A4AD0" w:rsidRDefault="004A4AD0" w:rsidP="004A4AD0">
      <w:pPr>
        <w:spacing w:line="360" w:lineRule="auto"/>
        <w:rPr>
          <w:rFonts w:ascii="Arial" w:hAnsi="Arial" w:cs="Arial"/>
          <w:sz w:val="32"/>
          <w:szCs w:val="32"/>
        </w:rPr>
      </w:pPr>
    </w:p>
    <w:p w14:paraId="3B693651" w14:textId="5936786B" w:rsidR="00A52852" w:rsidRDefault="00A52852">
      <w:pPr>
        <w:rPr>
          <w:rFonts w:ascii="Arial" w:eastAsiaTheme="majorEastAsia" w:hAnsi="Arial" w:cs="Arial"/>
          <w:color w:val="000000" w:themeColor="text1"/>
          <w:sz w:val="44"/>
          <w:szCs w:val="44"/>
        </w:rPr>
      </w:pPr>
      <w:r>
        <w:br w:type="page"/>
      </w:r>
    </w:p>
    <w:p w14:paraId="34714FBB" w14:textId="7FAFB9E7" w:rsidR="004A4AD0" w:rsidRPr="00557260" w:rsidRDefault="004A4AD0" w:rsidP="0040157C">
      <w:pPr>
        <w:pStyle w:val="PFheading1"/>
        <w:spacing w:line="360" w:lineRule="auto"/>
        <w:rPr>
          <w:sz w:val="48"/>
          <w:szCs w:val="48"/>
        </w:rPr>
      </w:pPr>
      <w:bookmarkStart w:id="21" w:name="_Toc9540254"/>
      <w:bookmarkStart w:id="22" w:name="_Hlk9958215"/>
      <w:bookmarkStart w:id="23" w:name="_Hlk9850282"/>
      <w:r w:rsidRPr="00557260">
        <w:rPr>
          <w:sz w:val="48"/>
          <w:szCs w:val="48"/>
        </w:rPr>
        <w:lastRenderedPageBreak/>
        <w:t>What needs to happen</w:t>
      </w:r>
      <w:r w:rsidR="0013391F" w:rsidRPr="00557260">
        <w:rPr>
          <w:sz w:val="48"/>
          <w:szCs w:val="48"/>
        </w:rPr>
        <w:t xml:space="preserve"> for services that support families</w:t>
      </w:r>
      <w:r w:rsidR="002C2A44" w:rsidRPr="00557260">
        <w:rPr>
          <w:sz w:val="48"/>
          <w:szCs w:val="48"/>
        </w:rPr>
        <w:t>?</w:t>
      </w:r>
      <w:bookmarkEnd w:id="21"/>
    </w:p>
    <w:p w14:paraId="7A0C84E8" w14:textId="679229B8" w:rsidR="002C2A44" w:rsidRDefault="00A22140" w:rsidP="00557260">
      <w:pPr>
        <w:pStyle w:val="PFnormaltext"/>
        <w:spacing w:before="240" w:after="0"/>
      </w:pPr>
      <w:bookmarkStart w:id="24" w:name="_Hlk9244550"/>
      <w:bookmarkEnd w:id="22"/>
      <w:r w:rsidRPr="00AE1033">
        <w:rPr>
          <w:noProof/>
          <w:lang w:val="en-NZ" w:eastAsia="en-NZ"/>
        </w:rPr>
        <w:drawing>
          <wp:anchor distT="0" distB="0" distL="114300" distR="114300" simplePos="0" relativeHeight="252042240" behindDoc="0" locked="0" layoutInCell="1" allowOverlap="1" wp14:anchorId="641C141C" wp14:editId="6E3F7367">
            <wp:simplePos x="0" y="0"/>
            <wp:positionH relativeFrom="margin">
              <wp:posOffset>53834</wp:posOffset>
            </wp:positionH>
            <wp:positionV relativeFrom="paragraph">
              <wp:posOffset>506095</wp:posOffset>
            </wp:positionV>
            <wp:extent cx="1484630" cy="1016000"/>
            <wp:effectExtent l="0" t="0" r="1270" b="0"/>
            <wp:wrapNone/>
            <wp:docPr id="465" name="Picture 465" descr="C:\Users\Dell User\Desktop\Easy Read Images\Easy Read Images\Change pics\information-share-file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 User\Desktop\Easy Read Images\Easy Read Images\Change pics\information-share-files(1)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3BF87" w14:textId="63985F70" w:rsidR="004A4AD0" w:rsidRDefault="004A4AD0" w:rsidP="002C2A44">
      <w:pPr>
        <w:pStyle w:val="PFnormaltext"/>
      </w:pPr>
      <w:r>
        <w:t>It should be easy to get information about family justice services.</w:t>
      </w:r>
    </w:p>
    <w:p w14:paraId="20E772A4" w14:textId="3D4B926E" w:rsidR="004A4AD0" w:rsidRDefault="00EB60AD" w:rsidP="002C2A44">
      <w:pPr>
        <w:pStyle w:val="PFnormaltext"/>
      </w:pPr>
      <w:r w:rsidRPr="008B730C">
        <w:rPr>
          <w:noProof/>
          <w:lang w:val="en-NZ" w:eastAsia="en-NZ"/>
        </w:rPr>
        <w:drawing>
          <wp:anchor distT="0" distB="0" distL="114300" distR="114300" simplePos="0" relativeHeight="252045312" behindDoc="0" locked="0" layoutInCell="1" allowOverlap="1" wp14:anchorId="3CCFD281" wp14:editId="133B1774">
            <wp:simplePos x="0" y="0"/>
            <wp:positionH relativeFrom="margin">
              <wp:posOffset>190500</wp:posOffset>
            </wp:positionH>
            <wp:positionV relativeFrom="paragraph">
              <wp:posOffset>375607</wp:posOffset>
            </wp:positionV>
            <wp:extent cx="1328420" cy="906145"/>
            <wp:effectExtent l="0" t="0" r="5080" b="8255"/>
            <wp:wrapNone/>
            <wp:docPr id="469" name="Picture 469" descr="C:\Users\Dell User\Desktop\Easy Read Images\Easy Read Images\Change Health pics\easy read images\Change pics\Accessible Book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 User\Desktop\Easy Read Images\Easy Read Images\Change Health pics\easy read images\Change pics\Accessible Booklet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5B3D3" w14:textId="0991E6B0" w:rsidR="004A4AD0" w:rsidRPr="008B730C" w:rsidRDefault="00EB60AD" w:rsidP="008B730C">
      <w:pPr>
        <w:pStyle w:val="PFnormaltext"/>
        <w:rPr>
          <w:lang w:val="mi-NZ"/>
        </w:rPr>
      </w:pPr>
      <w:r w:rsidRPr="008B730C">
        <w:rPr>
          <w:noProof/>
          <w:lang w:val="en-NZ" w:eastAsia="en-NZ"/>
        </w:rPr>
        <w:drawing>
          <wp:anchor distT="0" distB="0" distL="114300" distR="114300" simplePos="0" relativeHeight="252046336" behindDoc="0" locked="0" layoutInCell="1" allowOverlap="1" wp14:anchorId="04EA8335" wp14:editId="5CFF794E">
            <wp:simplePos x="0" y="0"/>
            <wp:positionH relativeFrom="margin">
              <wp:align>left</wp:align>
            </wp:positionH>
            <wp:positionV relativeFrom="paragraph">
              <wp:posOffset>855070</wp:posOffset>
            </wp:positionV>
            <wp:extent cx="1596390" cy="1596390"/>
            <wp:effectExtent l="0" t="0" r="0" b="3810"/>
            <wp:wrapNone/>
            <wp:docPr id="468" name="Picture 468" descr="C:\Users\Dell User\Desktop\Easy Read Images\Easy Read Images\Photosymbols\BSL-Interpreter-Communicate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 User\Desktop\Easy Read Images\Easy Read Images\Photosymbols\BSL-Interpreter-Communicate_1024x1024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So that everyone can use this information it needs to be in a range </w:t>
      </w:r>
      <w:r w:rsidR="008B730C">
        <w:t xml:space="preserve">of: </w:t>
      </w:r>
    </w:p>
    <w:p w14:paraId="437092F9" w14:textId="4879CE8C" w:rsidR="004A4AD0" w:rsidRDefault="008B730C" w:rsidP="00EE2908">
      <w:pPr>
        <w:pStyle w:val="PFnormaltext"/>
        <w:numPr>
          <w:ilvl w:val="0"/>
          <w:numId w:val="26"/>
        </w:numPr>
        <w:spacing w:after="0"/>
      </w:pPr>
      <w:r>
        <w:t>f</w:t>
      </w:r>
      <w:r w:rsidR="004A4AD0">
        <w:t>ormats</w:t>
      </w:r>
      <w:r w:rsidR="00EB60AD">
        <w:t xml:space="preserve"> like Easy Read or braille</w:t>
      </w:r>
    </w:p>
    <w:p w14:paraId="5549E35C" w14:textId="77777777" w:rsidR="008B730C" w:rsidRDefault="008B730C" w:rsidP="008B730C">
      <w:pPr>
        <w:pStyle w:val="PFnormaltext"/>
        <w:spacing w:after="0"/>
      </w:pPr>
    </w:p>
    <w:p w14:paraId="50C334D2" w14:textId="08CB04F4" w:rsidR="004A4AD0" w:rsidRPr="003056C4" w:rsidRDefault="004A4AD0" w:rsidP="00EE2908">
      <w:pPr>
        <w:pStyle w:val="PFnormaltext"/>
        <w:numPr>
          <w:ilvl w:val="0"/>
          <w:numId w:val="26"/>
        </w:numPr>
        <w:rPr>
          <w:lang w:val="en-NZ"/>
        </w:rPr>
      </w:pPr>
      <w:r>
        <w:t>languages.</w:t>
      </w:r>
    </w:p>
    <w:p w14:paraId="61559DC7" w14:textId="3EF2A236" w:rsidR="004A4AD0" w:rsidRDefault="00D942AF" w:rsidP="00557260">
      <w:pPr>
        <w:pStyle w:val="PFnormaltext"/>
      </w:pPr>
      <w:r w:rsidRPr="00D942AF">
        <w:rPr>
          <w:noProof/>
          <w:lang w:val="en-NZ" w:eastAsia="en-NZ"/>
        </w:rPr>
        <w:drawing>
          <wp:anchor distT="0" distB="0" distL="114300" distR="114300" simplePos="0" relativeHeight="252182528" behindDoc="0" locked="0" layoutInCell="1" allowOverlap="1" wp14:anchorId="07983950" wp14:editId="4FDDA011">
            <wp:simplePos x="0" y="0"/>
            <wp:positionH relativeFrom="margin">
              <wp:posOffset>47625</wp:posOffset>
            </wp:positionH>
            <wp:positionV relativeFrom="paragraph">
              <wp:posOffset>250436</wp:posOffset>
            </wp:positionV>
            <wp:extent cx="1453515" cy="1346200"/>
            <wp:effectExtent l="0" t="0" r="0" b="6350"/>
            <wp:wrapNone/>
            <wp:docPr id="1797" name="Picture 1797" descr="C:\Users\Dell User\Desktop\Easy Read Images\no money 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User\Desktop\Easy Read Images\no money free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2D281" w14:textId="0B579EAC" w:rsidR="004A4AD0" w:rsidRDefault="00D942AF" w:rsidP="002C2A44">
      <w:pPr>
        <w:pStyle w:val="PFnormaltext"/>
      </w:pPr>
      <w:r>
        <w:t>S</w:t>
      </w:r>
      <w:r w:rsidR="004A4AD0">
        <w:t xml:space="preserve">ervices </w:t>
      </w:r>
      <w:r w:rsidR="00F1169F">
        <w:t>that</w:t>
      </w:r>
      <w:r w:rsidR="004A4AD0">
        <w:t xml:space="preserve"> help parents and whānau make decision</w:t>
      </w:r>
      <w:r w:rsidR="00F1169F">
        <w:t>s</w:t>
      </w:r>
      <w:r w:rsidR="004A4AD0">
        <w:t xml:space="preserve"> about who will look aft</w:t>
      </w:r>
      <w:r w:rsidR="00F1169F">
        <w:t xml:space="preserve">er children should be </w:t>
      </w:r>
      <w:r w:rsidR="00F1169F" w:rsidRPr="00D942AF">
        <w:rPr>
          <w:b/>
        </w:rPr>
        <w:t>free</w:t>
      </w:r>
      <w:r w:rsidR="00F1169F">
        <w:t>.</w:t>
      </w:r>
      <w:r w:rsidR="004A4AD0">
        <w:t xml:space="preserve"> </w:t>
      </w:r>
    </w:p>
    <w:bookmarkEnd w:id="24"/>
    <w:p w14:paraId="63C2951C" w14:textId="274BFAD0" w:rsidR="004A4AD0" w:rsidRDefault="00FE3AC3" w:rsidP="002C2A44">
      <w:pPr>
        <w:pStyle w:val="PFnormaltext"/>
      </w:pPr>
      <w:r w:rsidRPr="00FE3AC3">
        <w:rPr>
          <w:noProof/>
          <w:lang w:val="en-NZ" w:eastAsia="en-NZ"/>
        </w:rPr>
        <w:drawing>
          <wp:anchor distT="0" distB="0" distL="114300" distR="114300" simplePos="0" relativeHeight="252194816" behindDoc="0" locked="0" layoutInCell="1" allowOverlap="1" wp14:anchorId="19A4C9E3" wp14:editId="04529A40">
            <wp:simplePos x="0" y="0"/>
            <wp:positionH relativeFrom="margin">
              <wp:posOffset>86360</wp:posOffset>
            </wp:positionH>
            <wp:positionV relativeFrom="paragraph">
              <wp:posOffset>386961</wp:posOffset>
            </wp:positionV>
            <wp:extent cx="1378392" cy="1379913"/>
            <wp:effectExtent l="0" t="0" r="0" b="0"/>
            <wp:wrapNone/>
            <wp:docPr id="1805" name="Picture 1805" descr="C:\Users\Dell User\Desktop\Easy Read Images\Easy Read Images\Change Health pics\easy read images\Change pics\Choose Di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 User\Desktop\Easy Read Images\Easy Read Images\Change Health pics\easy read images\Change pics\Choose Direction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92" cy="137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81F6E" w14:textId="794D5893" w:rsidR="004A4AD0" w:rsidRDefault="004A4AD0" w:rsidP="00F1169F">
      <w:pPr>
        <w:pStyle w:val="PFnormaltext"/>
      </w:pPr>
      <w:r>
        <w:t xml:space="preserve">Parents and whānau should be able to use </w:t>
      </w:r>
      <w:r w:rsidR="00F1169F">
        <w:t>services</w:t>
      </w:r>
      <w:r>
        <w:t xml:space="preserve"> at the time that is right for them.</w:t>
      </w:r>
    </w:p>
    <w:p w14:paraId="20108D3A" w14:textId="77777777" w:rsidR="00B90951" w:rsidRDefault="00B90951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6D473A0C" w14:textId="29D0D668" w:rsidR="00171236" w:rsidRDefault="00B90951" w:rsidP="00171236">
      <w:pPr>
        <w:pStyle w:val="PFnormaltext"/>
      </w:pPr>
      <w:r w:rsidRPr="00B90951">
        <w:rPr>
          <w:noProof/>
          <w:lang w:val="en-NZ" w:eastAsia="en-NZ"/>
        </w:rPr>
        <w:lastRenderedPageBreak/>
        <w:drawing>
          <wp:anchor distT="0" distB="0" distL="114300" distR="114300" simplePos="0" relativeHeight="252186624" behindDoc="0" locked="0" layoutInCell="1" allowOverlap="1" wp14:anchorId="748AC0C2" wp14:editId="6FF43634">
            <wp:simplePos x="0" y="0"/>
            <wp:positionH relativeFrom="margin">
              <wp:posOffset>0</wp:posOffset>
            </wp:positionH>
            <wp:positionV relativeFrom="paragraph">
              <wp:posOffset>-99580</wp:posOffset>
            </wp:positionV>
            <wp:extent cx="1246909" cy="1246909"/>
            <wp:effectExtent l="0" t="0" r="0" b="0"/>
            <wp:wrapNone/>
            <wp:docPr id="1801" name="Picture 1801" descr="C:\Users\Dell User\Desktop\Easy Read Images\Easy Read Images\Photosymbols\Rules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User\Desktop\Easy Read Images\Easy Read Images\Photosymbols\Rules_1024x1024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12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Parents and whānau should </w:t>
      </w:r>
      <w:r w:rsidRPr="00B90951">
        <w:rPr>
          <w:b/>
        </w:rPr>
        <w:t>not</w:t>
      </w:r>
      <w:r>
        <w:t xml:space="preserve"> have to use these services before they go to the Family Court.</w:t>
      </w:r>
    </w:p>
    <w:p w14:paraId="608AC6E2" w14:textId="77777777" w:rsidR="00171236" w:rsidRDefault="00171236" w:rsidP="00171236">
      <w:pPr>
        <w:pStyle w:val="PFnormaltext"/>
      </w:pPr>
      <w:r w:rsidRPr="00B90951">
        <w:rPr>
          <w:noProof/>
          <w:lang w:val="en-NZ" w:eastAsia="en-NZ"/>
        </w:rPr>
        <w:drawing>
          <wp:anchor distT="0" distB="0" distL="114300" distR="114300" simplePos="0" relativeHeight="252188672" behindDoc="0" locked="0" layoutInCell="1" allowOverlap="1" wp14:anchorId="67B5C65B" wp14:editId="06D0687F">
            <wp:simplePos x="0" y="0"/>
            <wp:positionH relativeFrom="margin">
              <wp:posOffset>-116377</wp:posOffset>
            </wp:positionH>
            <wp:positionV relativeFrom="paragraph">
              <wp:posOffset>217978</wp:posOffset>
            </wp:positionV>
            <wp:extent cx="1769730" cy="1313411"/>
            <wp:effectExtent l="0" t="0" r="2540" b="1270"/>
            <wp:wrapNone/>
            <wp:docPr id="1798" name="Picture 1798" descr="C:\Users\Dell User\Desktop\Easy Read Images\Easy Read Images\Change pics\Diverse group different cul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User\Desktop\Easy Read Images\Easy Read Images\Change pics\Diverse group different cultures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12" cy="13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CB4ED" w14:textId="77777777" w:rsidR="00171236" w:rsidRDefault="00171236" w:rsidP="00A22140">
      <w:pPr>
        <w:pStyle w:val="PFnormaltext"/>
      </w:pPr>
      <w:r>
        <w:t xml:space="preserve">Services need to be right for the culture of the family. </w:t>
      </w:r>
    </w:p>
    <w:p w14:paraId="51213C00" w14:textId="77777777" w:rsidR="00A22140" w:rsidRDefault="00A22140" w:rsidP="00A22140">
      <w:pPr>
        <w:pStyle w:val="PFnormaltext"/>
        <w:spacing w:after="0"/>
      </w:pPr>
    </w:p>
    <w:p w14:paraId="3978E072" w14:textId="0497DDB6" w:rsidR="00171236" w:rsidRDefault="00FE3AC3" w:rsidP="00A22140">
      <w:pPr>
        <w:pStyle w:val="PFnormaltext"/>
        <w:spacing w:after="0"/>
      </w:pPr>
      <w:r w:rsidRPr="00FE3AC3">
        <w:rPr>
          <w:noProof/>
          <w:lang w:val="en-NZ" w:eastAsia="en-NZ"/>
        </w:rPr>
        <w:drawing>
          <wp:anchor distT="0" distB="0" distL="114300" distR="114300" simplePos="0" relativeHeight="252190720" behindDoc="0" locked="0" layoutInCell="1" allowOverlap="1" wp14:anchorId="35A64026" wp14:editId="04459081">
            <wp:simplePos x="0" y="0"/>
            <wp:positionH relativeFrom="margin">
              <wp:posOffset>33135</wp:posOffset>
            </wp:positionH>
            <wp:positionV relativeFrom="paragraph">
              <wp:posOffset>356870</wp:posOffset>
            </wp:positionV>
            <wp:extent cx="1342367" cy="1263535"/>
            <wp:effectExtent l="0" t="0" r="0" b="0"/>
            <wp:wrapNone/>
            <wp:docPr id="1802" name="Picture 1802" descr="C:\Users\Dell User\Desktop\Easy Read Images\Easy Read Images\Change pics\judge-scowls angr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User\Desktop\Easy Read Images\Easy Read Images\Change pics\judge-scowls angry(1)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67" cy="12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1DDA7" w14:textId="47B57054" w:rsidR="00B90951" w:rsidRDefault="00557260" w:rsidP="002C2A44">
      <w:pPr>
        <w:pStyle w:val="PFnormaltext"/>
      </w:pPr>
      <w:r>
        <w:t>J</w:t>
      </w:r>
      <w:r w:rsidR="00B90951">
        <w:t xml:space="preserve">udges should be able to send </w:t>
      </w:r>
      <w:r w:rsidR="00CC65FE">
        <w:t>p</w:t>
      </w:r>
      <w:r w:rsidR="00B90951">
        <w:t xml:space="preserve">arents and </w:t>
      </w:r>
      <w:r w:rsidR="00CC65FE">
        <w:t xml:space="preserve">whānau </w:t>
      </w:r>
      <w:r w:rsidR="00B90951">
        <w:t>to:</w:t>
      </w:r>
    </w:p>
    <w:p w14:paraId="356511A6" w14:textId="26A28C89" w:rsidR="00B90951" w:rsidRDefault="00B90951" w:rsidP="00EE2908">
      <w:pPr>
        <w:pStyle w:val="PFnormaltext"/>
        <w:numPr>
          <w:ilvl w:val="0"/>
          <w:numId w:val="30"/>
        </w:numPr>
        <w:spacing w:after="0"/>
      </w:pPr>
      <w:r>
        <w:t>counselling</w:t>
      </w:r>
    </w:p>
    <w:p w14:paraId="6D2E64B9" w14:textId="77777777" w:rsidR="00B90951" w:rsidRDefault="00B90951" w:rsidP="00B90951">
      <w:pPr>
        <w:pStyle w:val="PFnormaltext"/>
        <w:spacing w:after="0"/>
      </w:pPr>
    </w:p>
    <w:p w14:paraId="3360326E" w14:textId="44F63990" w:rsidR="00B90951" w:rsidRDefault="00FE3AC3" w:rsidP="00EE2908">
      <w:pPr>
        <w:pStyle w:val="PFnormaltext"/>
        <w:numPr>
          <w:ilvl w:val="0"/>
          <w:numId w:val="30"/>
        </w:numPr>
        <w:spacing w:after="0"/>
      </w:pPr>
      <w:r w:rsidRPr="00BA2F83">
        <w:rPr>
          <w:noProof/>
          <w:lang w:val="en-NZ" w:eastAsia="en-NZ"/>
        </w:rPr>
        <w:drawing>
          <wp:anchor distT="0" distB="0" distL="114300" distR="114300" simplePos="0" relativeHeight="252192768" behindDoc="0" locked="0" layoutInCell="1" allowOverlap="1" wp14:anchorId="6517BB3C" wp14:editId="7BC55976">
            <wp:simplePos x="0" y="0"/>
            <wp:positionH relativeFrom="margin">
              <wp:posOffset>15875</wp:posOffset>
            </wp:positionH>
            <wp:positionV relativeFrom="paragraph">
              <wp:posOffset>66548</wp:posOffset>
            </wp:positionV>
            <wp:extent cx="1645324" cy="1296785"/>
            <wp:effectExtent l="0" t="0" r="0" b="0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24" cy="129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951">
        <w:t>the Parenting Through Separation course</w:t>
      </w:r>
    </w:p>
    <w:p w14:paraId="1890130D" w14:textId="304A4E08" w:rsidR="00B90951" w:rsidRDefault="00B90951" w:rsidP="00B90951">
      <w:pPr>
        <w:pStyle w:val="PFnormaltext"/>
        <w:spacing w:after="0"/>
      </w:pPr>
    </w:p>
    <w:p w14:paraId="4ADB7664" w14:textId="350B2254" w:rsidR="004A4AD0" w:rsidRDefault="00B90951" w:rsidP="00EE2908">
      <w:pPr>
        <w:pStyle w:val="PFnormaltext"/>
        <w:numPr>
          <w:ilvl w:val="0"/>
          <w:numId w:val="30"/>
        </w:numPr>
      </w:pPr>
      <w:r>
        <w:t>Family Dispute Resolution.</w:t>
      </w:r>
      <w:r w:rsidR="00171236">
        <w:t xml:space="preserve"> </w:t>
      </w:r>
    </w:p>
    <w:p w14:paraId="6D9F5D8D" w14:textId="55E075ED" w:rsidR="00171236" w:rsidRDefault="00171236" w:rsidP="00557260">
      <w:pPr>
        <w:pStyle w:val="PFnormaltext"/>
      </w:pPr>
    </w:p>
    <w:p w14:paraId="105848E5" w14:textId="59A6C9F3" w:rsidR="00A22140" w:rsidRDefault="00A22140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6E9ACDAF" w14:textId="1F18F113" w:rsidR="004A4AD0" w:rsidRDefault="00A22140" w:rsidP="002C2A44">
      <w:pPr>
        <w:pStyle w:val="PFnormaltext"/>
      </w:pPr>
      <w:r w:rsidRPr="00FE3AC3">
        <w:rPr>
          <w:noProof/>
          <w:lang w:val="en-NZ" w:eastAsia="en-NZ"/>
        </w:rPr>
        <w:lastRenderedPageBreak/>
        <w:drawing>
          <wp:anchor distT="0" distB="0" distL="114300" distR="114300" simplePos="0" relativeHeight="252196864" behindDoc="0" locked="0" layoutInCell="1" allowOverlap="1" wp14:anchorId="7AC155FB" wp14:editId="5D05F156">
            <wp:simplePos x="0" y="0"/>
            <wp:positionH relativeFrom="margin">
              <wp:posOffset>356376</wp:posOffset>
            </wp:positionH>
            <wp:positionV relativeFrom="paragraph">
              <wp:posOffset>-188595</wp:posOffset>
            </wp:positionV>
            <wp:extent cx="933027" cy="1079095"/>
            <wp:effectExtent l="0" t="0" r="635" b="6985"/>
            <wp:wrapNone/>
            <wp:docPr id="1809" name="Picture 1809" descr="C:\Users\Dell User\Desktop\Easy Read Images\Easy Read Images\Change pics\court-advice lawy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User\Desktop\Easy Read Images\Easy Read Images\Change pics\court-advice lawyer(1)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27" cy="10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>Parents and whānau should be able to get help from a lawyer early on.</w:t>
      </w:r>
    </w:p>
    <w:p w14:paraId="43D1A7FD" w14:textId="0CDD7AEB" w:rsidR="004A4AD0" w:rsidRDefault="00A22140" w:rsidP="002C2A44">
      <w:pPr>
        <w:pStyle w:val="PFnormaltext"/>
      </w:pPr>
      <w:r w:rsidRPr="00FE3AC3">
        <w:rPr>
          <w:noProof/>
          <w:lang w:val="en-NZ" w:eastAsia="en-NZ"/>
        </w:rPr>
        <w:drawing>
          <wp:anchor distT="0" distB="0" distL="114300" distR="114300" simplePos="0" relativeHeight="252198912" behindDoc="0" locked="0" layoutInCell="1" allowOverlap="1" wp14:anchorId="5A937D9A" wp14:editId="4808589E">
            <wp:simplePos x="0" y="0"/>
            <wp:positionH relativeFrom="margin">
              <wp:posOffset>310656</wp:posOffset>
            </wp:positionH>
            <wp:positionV relativeFrom="paragraph">
              <wp:posOffset>323215</wp:posOffset>
            </wp:positionV>
            <wp:extent cx="1022342" cy="1185333"/>
            <wp:effectExtent l="0" t="0" r="6985" b="0"/>
            <wp:wrapNone/>
            <wp:docPr id="1810" name="Picture 1810" descr="C:\Users\Dell User\Desktop\Easy Read Images\Easy Read Images\Photosymbols\Place_Law_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 User\Desktop\Easy Read Images\Easy Read Images\Photosymbols\Place_Law_Court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42" cy="118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19BA0" w14:textId="5F2FE033" w:rsidR="001223AF" w:rsidRPr="00557260" w:rsidRDefault="004A4AD0" w:rsidP="00557260">
      <w:pPr>
        <w:pStyle w:val="PFnormaltext"/>
      </w:pPr>
      <w:r>
        <w:t xml:space="preserve">They should be able to use the same lawyer for </w:t>
      </w:r>
      <w:r w:rsidR="00A22140">
        <w:t>everything that happens in</w:t>
      </w:r>
      <w:r>
        <w:t xml:space="preserve"> the Family Court.</w:t>
      </w:r>
      <w:bookmarkStart w:id="25" w:name="_Hlk9244800"/>
      <w:bookmarkStart w:id="26" w:name="_Toc9540255"/>
      <w:r w:rsidR="001223AF">
        <w:t xml:space="preserve"> </w:t>
      </w:r>
    </w:p>
    <w:bookmarkEnd w:id="23"/>
    <w:p w14:paraId="30820B56" w14:textId="77777777" w:rsidR="00A22140" w:rsidRDefault="00A22140">
      <w:pPr>
        <w:rPr>
          <w:rFonts w:ascii="Arial" w:eastAsiaTheme="majorEastAsia" w:hAnsi="Arial" w:cs="Arial"/>
          <w:color w:val="2F5496" w:themeColor="accent1" w:themeShade="BF"/>
          <w:sz w:val="52"/>
          <w:szCs w:val="52"/>
        </w:rPr>
      </w:pPr>
      <w:r>
        <w:br w:type="page"/>
      </w:r>
    </w:p>
    <w:p w14:paraId="245725BD" w14:textId="1DCB1D7C" w:rsidR="004A4AD0" w:rsidRDefault="004A4AD0" w:rsidP="000841E4">
      <w:pPr>
        <w:pStyle w:val="PFheading1"/>
      </w:pPr>
      <w:r>
        <w:lastRenderedPageBreak/>
        <w:t xml:space="preserve">Looking </w:t>
      </w:r>
      <w:bookmarkEnd w:id="25"/>
      <w:bookmarkEnd w:id="26"/>
      <w:r w:rsidR="000841E4">
        <w:t>to the future</w:t>
      </w:r>
    </w:p>
    <w:p w14:paraId="3E4F7E2E" w14:textId="4C30AF99" w:rsidR="002C2A44" w:rsidRDefault="00DC2306" w:rsidP="00A22140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2052480" behindDoc="0" locked="0" layoutInCell="1" allowOverlap="1" wp14:anchorId="3DD1AE0E" wp14:editId="033C8037">
            <wp:simplePos x="0" y="0"/>
            <wp:positionH relativeFrom="column">
              <wp:posOffset>-89810</wp:posOffset>
            </wp:positionH>
            <wp:positionV relativeFrom="paragraph">
              <wp:posOffset>98046</wp:posOffset>
            </wp:positionV>
            <wp:extent cx="1593253" cy="1444978"/>
            <wp:effectExtent l="0" t="0" r="6985" b="3175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53" cy="14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87F3C" w14:textId="7BE842CE" w:rsidR="004A4AD0" w:rsidRDefault="004A4AD0" w:rsidP="002C2A44">
      <w:pPr>
        <w:pStyle w:val="PFnormaltext"/>
      </w:pPr>
      <w:r>
        <w:t xml:space="preserve">It is not </w:t>
      </w:r>
      <w:r w:rsidR="008B730C">
        <w:t>only</w:t>
      </w:r>
      <w:r>
        <w:t xml:space="preserve"> the 2014 changes that have caused problems for family justice services.</w:t>
      </w:r>
    </w:p>
    <w:p w14:paraId="7D25D013" w14:textId="0230C79E" w:rsidR="004A4AD0" w:rsidRDefault="008B730C" w:rsidP="002C2A44">
      <w:pPr>
        <w:pStyle w:val="PFnormaltext"/>
      </w:pPr>
      <w:r w:rsidRPr="008B730C">
        <w:rPr>
          <w:noProof/>
          <w:lang w:val="en-NZ" w:eastAsia="en-NZ"/>
        </w:rPr>
        <w:drawing>
          <wp:anchor distT="0" distB="0" distL="114300" distR="114300" simplePos="0" relativeHeight="252050432" behindDoc="0" locked="0" layoutInCell="1" allowOverlap="1" wp14:anchorId="05F199D8" wp14:editId="430F7727">
            <wp:simplePos x="0" y="0"/>
            <wp:positionH relativeFrom="margin">
              <wp:align>left</wp:align>
            </wp:positionH>
            <wp:positionV relativeFrom="paragraph">
              <wp:posOffset>419735</wp:posOffset>
            </wp:positionV>
            <wp:extent cx="1557867" cy="1194829"/>
            <wp:effectExtent l="0" t="0" r="4445" b="5715"/>
            <wp:wrapNone/>
            <wp:docPr id="472" name="Picture 472" descr="C:\Users\Dell User\Desktop\Easy Read Images\Easy Read Images\Change pics\debt no mone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 User\Desktop\Easy Read Images\Easy Read Images\Change pics\debt no money(1)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67" cy="11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C5A58" w14:textId="3D60AE0E" w:rsidR="004A4AD0" w:rsidRDefault="004A4AD0" w:rsidP="002C2A44">
      <w:pPr>
        <w:pStyle w:val="PFnormaltext"/>
      </w:pPr>
      <w:r>
        <w:t xml:space="preserve">For 10 years or more there has not been enough money to run the services well. </w:t>
      </w:r>
    </w:p>
    <w:p w14:paraId="2512BC1C" w14:textId="5CFBD575" w:rsidR="004A4AD0" w:rsidRDefault="00DC2306" w:rsidP="002C2A44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2240896" behindDoc="1" locked="0" layoutInCell="1" allowOverlap="1" wp14:anchorId="4686E583" wp14:editId="435ADD59">
            <wp:simplePos x="0" y="0"/>
            <wp:positionH relativeFrom="margin">
              <wp:posOffset>-164408</wp:posOffset>
            </wp:positionH>
            <wp:positionV relativeFrom="paragraph">
              <wp:posOffset>208583</wp:posOffset>
            </wp:positionV>
            <wp:extent cx="1869440" cy="2643505"/>
            <wp:effectExtent l="0" t="0" r="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worried_justice-Revised.pn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948C5" w14:textId="45B8C8CA" w:rsidR="00DC2306" w:rsidRDefault="004A4AD0" w:rsidP="002C2A44">
      <w:pPr>
        <w:pStyle w:val="PFnormaltext"/>
      </w:pPr>
      <w:r>
        <w:t>Some of the decisions about how to run these services have not been good for</w:t>
      </w:r>
      <w:r w:rsidR="00DC2306">
        <w:t>:</w:t>
      </w:r>
      <w:r>
        <w:t xml:space="preserve"> </w:t>
      </w:r>
    </w:p>
    <w:p w14:paraId="407361D7" w14:textId="66692EC2" w:rsidR="00DC2306" w:rsidRDefault="00DC2306" w:rsidP="00DC2306">
      <w:pPr>
        <w:pStyle w:val="PFnormaltext"/>
        <w:numPr>
          <w:ilvl w:val="0"/>
          <w:numId w:val="33"/>
        </w:numPr>
      </w:pPr>
      <w:r>
        <w:t>children</w:t>
      </w:r>
    </w:p>
    <w:p w14:paraId="2C207455" w14:textId="77777777" w:rsidR="00DC2306" w:rsidRDefault="00DC2306" w:rsidP="00DC2306">
      <w:pPr>
        <w:pStyle w:val="PFnormaltext"/>
        <w:numPr>
          <w:ilvl w:val="0"/>
          <w:numId w:val="33"/>
        </w:numPr>
      </w:pPr>
      <w:r>
        <w:t xml:space="preserve">parents </w:t>
      </w:r>
    </w:p>
    <w:p w14:paraId="5AC7455A" w14:textId="62FA2300" w:rsidR="004A4AD0" w:rsidRDefault="00DC2306" w:rsidP="00DC2306">
      <w:pPr>
        <w:pStyle w:val="PFnormaltext"/>
        <w:numPr>
          <w:ilvl w:val="0"/>
          <w:numId w:val="33"/>
        </w:numPr>
      </w:pPr>
      <w:r>
        <w:t xml:space="preserve">family / </w:t>
      </w:r>
      <w:r w:rsidR="004A4AD0">
        <w:t>whānau.</w:t>
      </w:r>
    </w:p>
    <w:p w14:paraId="29BC7CF7" w14:textId="0882335C" w:rsidR="004A4AD0" w:rsidRDefault="004A4AD0" w:rsidP="002C2A44">
      <w:pPr>
        <w:pStyle w:val="PFnormaltext"/>
      </w:pPr>
    </w:p>
    <w:p w14:paraId="3F12DF74" w14:textId="77777777" w:rsidR="002C2A44" w:rsidRDefault="002C2A44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5213492B" w14:textId="6A594CAC" w:rsidR="004A4AD0" w:rsidRDefault="009B6D67" w:rsidP="002C2A44">
      <w:pPr>
        <w:pStyle w:val="PFnormaltext"/>
      </w:pPr>
      <w:r w:rsidRPr="009B6D67">
        <w:rPr>
          <w:noProof/>
          <w:lang w:val="en-NZ" w:eastAsia="en-NZ"/>
        </w:rPr>
        <w:lastRenderedPageBreak/>
        <w:drawing>
          <wp:anchor distT="0" distB="0" distL="114300" distR="114300" simplePos="0" relativeHeight="252054528" behindDoc="0" locked="0" layoutInCell="1" allowOverlap="1" wp14:anchorId="5CF442B7" wp14:editId="0FEA896F">
            <wp:simplePos x="0" y="0"/>
            <wp:positionH relativeFrom="margin">
              <wp:posOffset>128668</wp:posOffset>
            </wp:positionH>
            <wp:positionV relativeFrom="paragraph">
              <wp:posOffset>70475</wp:posOffset>
            </wp:positionV>
            <wp:extent cx="1241778" cy="1241778"/>
            <wp:effectExtent l="0" t="0" r="0" b="0"/>
            <wp:wrapNone/>
            <wp:docPr id="474" name="Picture 474" descr="C:\Users\Dell User\Desktop\Easy Read Images\Easy Read Images\Photosymbols\Researcher-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 User\Desktop\Easy Read Images\Easy Read Images\Photosymbols\Researcher-1_1024x1024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78" cy="12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 w:rsidRPr="00D36B58">
        <w:t>To make sure that family justice services work well for everyone</w:t>
      </w:r>
      <w:r w:rsidR="004A4AD0">
        <w:t xml:space="preserve"> we need to:</w:t>
      </w:r>
    </w:p>
    <w:p w14:paraId="48EAE344" w14:textId="6DDD2017" w:rsidR="004A4AD0" w:rsidRDefault="002C3B11" w:rsidP="00EE2908">
      <w:pPr>
        <w:pStyle w:val="PFnormaltext"/>
        <w:numPr>
          <w:ilvl w:val="0"/>
          <w:numId w:val="22"/>
        </w:numPr>
        <w:spacing w:after="0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57600" behindDoc="1" locked="0" layoutInCell="1" allowOverlap="1" wp14:anchorId="5724FA6E" wp14:editId="43669E87">
                <wp:simplePos x="0" y="0"/>
                <wp:positionH relativeFrom="column">
                  <wp:posOffset>177421</wp:posOffset>
                </wp:positionH>
                <wp:positionV relativeFrom="paragraph">
                  <wp:posOffset>486467</wp:posOffset>
                </wp:positionV>
                <wp:extent cx="1432560" cy="1857375"/>
                <wp:effectExtent l="0" t="0" r="0" b="9525"/>
                <wp:wrapNone/>
                <wp:docPr id="1858" name="Group 1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1857375"/>
                          <a:chOff x="0" y="0"/>
                          <a:chExt cx="1432560" cy="1857375"/>
                        </a:xfrm>
                      </wpg:grpSpPr>
                      <pic:pic xmlns:pic="http://schemas.openxmlformats.org/drawingml/2006/picture">
                        <pic:nvPicPr>
                          <pic:cNvPr id="475" name="Picture 475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19" y="232012"/>
                            <a:ext cx="756285" cy="61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C28888" id="Group 1858" o:spid="_x0000_s1026" style="position:absolute;margin-left:13.95pt;margin-top:38.3pt;width:112.8pt;height:146.25pt;z-index:-251258880" coordsize="14325,18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5" o:spid="_x0000_s1027" type="#_x0000_t75" style="position:absolute;width:14325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IIcvGAAAA3AAAAA8AAABkcnMvZG93bnJldi54bWxEj19rwkAQxN8LfodjBd/qRbFVUk8RqVAK&#10;0vjnoY9LbpuE5vbS3Kqpn75XEHwcZuY3zHzZuVqdqQ2VZwOjYQKKOPe24sLA8bB5nIEKgmyx9kwG&#10;finActF7mGNq/YV3dN5LoSKEQ4oGSpEm1TrkJTkMQ98QR+/Ltw4lyrbQtsVLhLtaj5PkWTusOC6U&#10;2NC6pPx7f3IG3uVnlvmP7fH6mQU+vEqVjXdrYwb9bvUCSqiTe/jWfrMGJtMn+D8Tj4B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ghy8YAAADcAAAADwAAAAAAAAAAAAAA&#10;AACfAgAAZHJzL2Rvd25yZXYueG1sUEsFBgAAAAAEAAQA9wAAAJIDAAAAAA==&#10;">
                  <v:imagedata r:id="rId155" o:title=""/>
                  <v:path arrowok="t"/>
                </v:shape>
                <v:shape id="Picture 476" o:spid="_x0000_s1028" type="#_x0000_t75" style="position:absolute;left:4913;top:2320;width:7563;height:6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N+TDAAAA3AAAAA8AAABkcnMvZG93bnJldi54bWxEj0FrwkAUhO8F/8PyhN7qJqWkEl1FFEEP&#10;PTRGz4/sMxvMvg3ZrYn/3i0Uehxm5htmuR5tK+7U+8axgnSWgCCunG64VlCe9m9zED4ga2wdk4IH&#10;eVivJi9LzLUb+JvuRahFhLDPUYEJocul9JUhi37mOuLoXV1vMUTZ11L3OES4beV7kmTSYsNxwWBH&#10;W0PVrfixkZKdL2742h07l6ZswvFW6qJU6nU6bhYgAo3hP/zXPmgFH58Z/J6JR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A35MMAAADcAAAADwAAAAAAAAAAAAAAAACf&#10;AgAAZHJzL2Rvd25yZXYueG1sUEsFBgAAAAAEAAQA9wAAAI8DAAAAAA==&#10;">
                  <v:imagedata r:id="rId156" o:title=""/>
                  <v:path arrowok="t"/>
                </v:shape>
              </v:group>
            </w:pict>
          </mc:Fallback>
        </mc:AlternateContent>
      </w:r>
      <w:r w:rsidR="004A4AD0" w:rsidRPr="00C15238">
        <w:t>keep looking at how well Te Korowai Ture ā-Whānau is working</w:t>
      </w:r>
    </w:p>
    <w:p w14:paraId="761D9013" w14:textId="535BAD7D" w:rsidR="00C15238" w:rsidRPr="00C15238" w:rsidRDefault="00C15238" w:rsidP="00C15238">
      <w:pPr>
        <w:pStyle w:val="PFnormaltext"/>
        <w:spacing w:after="0"/>
      </w:pPr>
    </w:p>
    <w:p w14:paraId="672D2A14" w14:textId="77777777" w:rsidR="004A4AD0" w:rsidRPr="00C15238" w:rsidRDefault="004A4AD0" w:rsidP="00EE2908">
      <w:pPr>
        <w:pStyle w:val="PFnormaltext"/>
        <w:numPr>
          <w:ilvl w:val="0"/>
          <w:numId w:val="22"/>
        </w:numPr>
      </w:pPr>
      <w:r w:rsidRPr="00C15238">
        <w:t>keep thinking about how to make it better.</w:t>
      </w:r>
    </w:p>
    <w:p w14:paraId="4AB420CD" w14:textId="77777777" w:rsidR="004A4AD0" w:rsidRDefault="004A4AD0" w:rsidP="002C2A44">
      <w:pPr>
        <w:pStyle w:val="PFnormaltext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7B5B22A6" w14:textId="64332F41" w:rsidR="004A4AD0" w:rsidRPr="00D36B58" w:rsidRDefault="004A4AD0" w:rsidP="000841E4">
      <w:pPr>
        <w:pStyle w:val="PFheading1"/>
      </w:pPr>
      <w:bookmarkStart w:id="27" w:name="_Toc9540256"/>
      <w:r>
        <w:lastRenderedPageBreak/>
        <w:t xml:space="preserve">What needs to </w:t>
      </w:r>
      <w:r w:rsidRPr="000841E4">
        <w:rPr>
          <w:lang w:val="en-NZ"/>
        </w:rPr>
        <w:t>happen</w:t>
      </w:r>
      <w:bookmarkEnd w:id="27"/>
      <w:r w:rsidR="000841E4">
        <w:t xml:space="preserve"> in the </w:t>
      </w:r>
      <w:r w:rsidR="000841E4" w:rsidRPr="000841E4">
        <w:rPr>
          <w:lang w:val="en-NZ"/>
        </w:rPr>
        <w:t>future</w:t>
      </w:r>
      <w:r w:rsidR="000841E4">
        <w:t>?</w:t>
      </w:r>
    </w:p>
    <w:p w14:paraId="724D33C3" w14:textId="494BAF10" w:rsidR="002C2A44" w:rsidRDefault="00C128B6" w:rsidP="00A22140">
      <w:pPr>
        <w:pStyle w:val="PFnormaltext"/>
      </w:pPr>
      <w:r w:rsidRPr="00A35B6C">
        <w:rPr>
          <w:noProof/>
          <w:lang w:val="en-NZ" w:eastAsia="en-NZ"/>
        </w:rPr>
        <w:drawing>
          <wp:anchor distT="0" distB="0" distL="114300" distR="114300" simplePos="0" relativeHeight="252005376" behindDoc="0" locked="0" layoutInCell="1" allowOverlap="1" wp14:anchorId="765EAA4C" wp14:editId="2DE6EEB2">
            <wp:simplePos x="0" y="0"/>
            <wp:positionH relativeFrom="margin">
              <wp:posOffset>307975</wp:posOffset>
            </wp:positionH>
            <wp:positionV relativeFrom="paragraph">
              <wp:posOffset>331327</wp:posOffset>
            </wp:positionV>
            <wp:extent cx="1300480" cy="1300480"/>
            <wp:effectExtent l="0" t="0" r="0" b="0"/>
            <wp:wrapNone/>
            <wp:docPr id="42" name="Picture 42" descr="C:\Users\Dell User\Desktop\Easy Read Images\Easy Read Images\Photosymbols\Researcher-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User\Desktop\Easy Read Images\Easy Read Images\Photosymbols\Researcher-1_1024x1024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7AA9E" w14:textId="120BF5F1" w:rsidR="004A4AD0" w:rsidRDefault="00A35B6C" w:rsidP="002C2A44">
      <w:pPr>
        <w:pStyle w:val="PFnormaltext"/>
      </w:pPr>
      <w:r>
        <w:t>B</w:t>
      </w:r>
      <w:r w:rsidR="004A4AD0">
        <w:t xml:space="preserve">etter information </w:t>
      </w:r>
      <w:r>
        <w:t xml:space="preserve">needs to be collected </w:t>
      </w:r>
      <w:r w:rsidR="004A4AD0">
        <w:t>from family justice services.</w:t>
      </w:r>
    </w:p>
    <w:p w14:paraId="04E91CBC" w14:textId="77777777" w:rsidR="004A4AD0" w:rsidRDefault="004A4AD0" w:rsidP="002C2A44">
      <w:pPr>
        <w:pStyle w:val="PFnormaltext"/>
      </w:pPr>
    </w:p>
    <w:p w14:paraId="7E0007A6" w14:textId="07D46889" w:rsidR="004A4AD0" w:rsidRDefault="00BB101F" w:rsidP="002C2A44">
      <w:pPr>
        <w:pStyle w:val="PFnormaltext"/>
      </w:pPr>
      <w:r w:rsidRPr="00BB101F">
        <w:rPr>
          <w:noProof/>
          <w:lang w:val="en-NZ" w:eastAsia="en-NZ"/>
        </w:rPr>
        <w:drawing>
          <wp:anchor distT="0" distB="0" distL="114300" distR="114300" simplePos="0" relativeHeight="251980800" behindDoc="0" locked="0" layoutInCell="1" allowOverlap="1" wp14:anchorId="05B87AF2" wp14:editId="0F5FF577">
            <wp:simplePos x="0" y="0"/>
            <wp:positionH relativeFrom="margin">
              <wp:posOffset>15875</wp:posOffset>
            </wp:positionH>
            <wp:positionV relativeFrom="paragraph">
              <wp:posOffset>37322</wp:posOffset>
            </wp:positionV>
            <wp:extent cx="1855462" cy="1262130"/>
            <wp:effectExtent l="0" t="0" r="0" b="0"/>
            <wp:wrapNone/>
            <wp:docPr id="1883" name="Picture 1883" descr="C:\Users\Dell User\Desktop\Easy Read Images\Easy Read Images\Change Health pics\easy read images\Change pics\All ages everyone diffe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ell User\Desktop\Easy Read Images\Easy Read Images\Change Health pics\easy read images\Change pics\All ages everyone different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62" cy="12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A5F">
        <w:rPr>
          <w:noProof/>
          <w:lang w:val="en-NZ" w:eastAsia="en-NZ"/>
        </w:rPr>
        <w:t>We need to collect</w:t>
      </w:r>
      <w:r w:rsidR="004A4AD0">
        <w:t xml:space="preserve"> information about: </w:t>
      </w:r>
    </w:p>
    <w:p w14:paraId="623263B6" w14:textId="34DBF1DF" w:rsidR="004A4AD0" w:rsidRPr="00C1093A" w:rsidRDefault="004A4AD0" w:rsidP="00EE2908">
      <w:pPr>
        <w:pStyle w:val="PFnormaltext"/>
        <w:numPr>
          <w:ilvl w:val="0"/>
          <w:numId w:val="23"/>
        </w:numPr>
      </w:pPr>
      <w:r w:rsidRPr="00C1093A">
        <w:t>the people who use the services</w:t>
      </w:r>
    </w:p>
    <w:p w14:paraId="103B99D3" w14:textId="0117EC68" w:rsidR="00C1093A" w:rsidRPr="00C1093A" w:rsidRDefault="00C1093A" w:rsidP="00AE1033">
      <w:pPr>
        <w:pStyle w:val="PFnormaltext"/>
        <w:spacing w:after="0"/>
        <w:ind w:left="0"/>
      </w:pPr>
    </w:p>
    <w:p w14:paraId="1C2FCB30" w14:textId="0CDB1EDC" w:rsidR="004A4AD0" w:rsidRPr="00C1093A" w:rsidRDefault="00AE1033" w:rsidP="00EE2908">
      <w:pPr>
        <w:pStyle w:val="PFnormaltext"/>
        <w:numPr>
          <w:ilvl w:val="0"/>
          <w:numId w:val="23"/>
        </w:numPr>
      </w:pPr>
      <w:r w:rsidRPr="006A7A43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82848" behindDoc="0" locked="0" layoutInCell="1" allowOverlap="1" wp14:anchorId="48DAE752" wp14:editId="6F587EB0">
            <wp:simplePos x="0" y="0"/>
            <wp:positionH relativeFrom="column">
              <wp:posOffset>101600</wp:posOffset>
            </wp:positionH>
            <wp:positionV relativeFrom="paragraph">
              <wp:posOffset>207788</wp:posOffset>
            </wp:positionV>
            <wp:extent cx="1616710" cy="1622425"/>
            <wp:effectExtent l="0" t="0" r="2540" b="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 w:rsidRPr="00C1093A">
        <w:t xml:space="preserve">how </w:t>
      </w:r>
      <w:r w:rsidR="00370A5F">
        <w:t xml:space="preserve">many </w:t>
      </w:r>
      <w:r w:rsidR="004A4AD0" w:rsidRPr="00C1093A">
        <w:t>complex cases</w:t>
      </w:r>
      <w:r w:rsidR="00370A5F">
        <w:t xml:space="preserve"> there are</w:t>
      </w:r>
    </w:p>
    <w:p w14:paraId="73DE313E" w14:textId="77777777" w:rsidR="00C1093A" w:rsidRPr="00C1093A" w:rsidRDefault="00C1093A" w:rsidP="00C1093A">
      <w:pPr>
        <w:pStyle w:val="PFnormaltext"/>
        <w:spacing w:after="0"/>
      </w:pPr>
    </w:p>
    <w:p w14:paraId="7092B9F1" w14:textId="77777777" w:rsidR="004A4AD0" w:rsidRPr="00C1093A" w:rsidRDefault="004A4AD0" w:rsidP="00EE2908">
      <w:pPr>
        <w:pStyle w:val="PFnormaltext"/>
        <w:numPr>
          <w:ilvl w:val="0"/>
          <w:numId w:val="23"/>
        </w:numPr>
      </w:pPr>
      <w:r w:rsidRPr="00C1093A">
        <w:t>how complex cases are looked after.</w:t>
      </w:r>
    </w:p>
    <w:p w14:paraId="47F433A8" w14:textId="7A5CFB36" w:rsidR="004A4AD0" w:rsidRDefault="001E6FAD" w:rsidP="002C2A44">
      <w:pPr>
        <w:pStyle w:val="PFnormaltext"/>
      </w:pPr>
      <w:r w:rsidRPr="00BB101F">
        <w:rPr>
          <w:noProof/>
          <w:lang w:val="en-NZ" w:eastAsia="en-NZ"/>
        </w:rPr>
        <w:drawing>
          <wp:anchor distT="0" distB="0" distL="114300" distR="114300" simplePos="0" relativeHeight="251976704" behindDoc="0" locked="0" layoutInCell="1" allowOverlap="1" wp14:anchorId="11E05BD7" wp14:editId="31012970">
            <wp:simplePos x="0" y="0"/>
            <wp:positionH relativeFrom="margin">
              <wp:posOffset>1019810</wp:posOffset>
            </wp:positionH>
            <wp:positionV relativeFrom="paragraph">
              <wp:posOffset>485775</wp:posOffset>
            </wp:positionV>
            <wp:extent cx="720725" cy="720725"/>
            <wp:effectExtent l="0" t="0" r="3175" b="3175"/>
            <wp:wrapNone/>
            <wp:docPr id="1881" name="Picture 1881" descr="C:\Users\Dell User\Desktop\Easy Read Images\Easy Read Images\Photosymbols\Computer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ell User\Desktop\Easy Read Images\Easy Read Images\Photosymbols\Computer_blue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01F">
        <w:rPr>
          <w:noProof/>
          <w:lang w:val="en-NZ" w:eastAsia="en-NZ"/>
        </w:rPr>
        <w:drawing>
          <wp:anchor distT="0" distB="0" distL="114300" distR="114300" simplePos="0" relativeHeight="251974656" behindDoc="0" locked="0" layoutInCell="1" allowOverlap="1" wp14:anchorId="4F82000E" wp14:editId="149F7F23">
            <wp:simplePos x="0" y="0"/>
            <wp:positionH relativeFrom="margin">
              <wp:posOffset>-21447</wp:posOffset>
            </wp:positionH>
            <wp:positionV relativeFrom="paragraph">
              <wp:posOffset>203200</wp:posOffset>
            </wp:positionV>
            <wp:extent cx="720725" cy="720725"/>
            <wp:effectExtent l="0" t="0" r="3175" b="3175"/>
            <wp:wrapNone/>
            <wp:docPr id="1880" name="Picture 1880" descr="C:\Users\Dell User\Desktop\Easy Read Images\Easy Read Images\Photosymbols\Computer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ell User\Desktop\Easy Read Images\Easy Read Images\Photosymbols\Computer_blue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ACF66" w14:textId="3E7CF975" w:rsidR="001E6FAD" w:rsidRDefault="001E6FAD" w:rsidP="001E6FAD">
      <w:pPr>
        <w:pStyle w:val="PFnormaltext"/>
      </w:pPr>
      <w:r w:rsidRPr="00BB101F">
        <w:rPr>
          <w:noProof/>
          <w:lang w:val="en-NZ" w:eastAsia="en-NZ"/>
        </w:rPr>
        <w:drawing>
          <wp:anchor distT="0" distB="0" distL="114300" distR="114300" simplePos="0" relativeHeight="251978752" behindDoc="0" locked="0" layoutInCell="1" allowOverlap="1" wp14:anchorId="560E7454" wp14:editId="45DD2633">
            <wp:simplePos x="0" y="0"/>
            <wp:positionH relativeFrom="margin">
              <wp:posOffset>182388</wp:posOffset>
            </wp:positionH>
            <wp:positionV relativeFrom="paragraph">
              <wp:posOffset>650875</wp:posOffset>
            </wp:positionV>
            <wp:extent cx="720725" cy="720725"/>
            <wp:effectExtent l="0" t="0" r="3175" b="3175"/>
            <wp:wrapNone/>
            <wp:docPr id="1882" name="Picture 1882" descr="C:\Users\Dell User\Desktop\Easy Read Images\Easy Read Images\Photosymbols\Computer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ell User\Desktop\Easy Read Images\Easy Read Images\Photosymbols\Computer_blue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D0">
        <w:t xml:space="preserve">To </w:t>
      </w:r>
      <w:r w:rsidR="00CC65FE">
        <w:t>collect better information</w:t>
      </w:r>
      <w:r w:rsidR="004A4AD0">
        <w:t xml:space="preserve"> the Ministry of Justice will need money for better computer systems.</w:t>
      </w:r>
    </w:p>
    <w:p w14:paraId="41E5C26A" w14:textId="6BEE2BFF" w:rsidR="0037055F" w:rsidRDefault="001E6FAD" w:rsidP="00C128B6">
      <w:pPr>
        <w:pStyle w:val="PFnormaltext"/>
      </w:pPr>
      <w:r>
        <w:t xml:space="preserve"> </w:t>
      </w:r>
    </w:p>
    <w:p w14:paraId="2FE06263" w14:textId="77777777" w:rsidR="00C128B6" w:rsidRDefault="00C128B6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3E0022F3" w14:textId="35CDB688" w:rsidR="004A4AD0" w:rsidRDefault="00A35B6C" w:rsidP="00C128B6">
      <w:pPr>
        <w:pStyle w:val="PFnormaltext"/>
      </w:pPr>
      <w:r w:rsidRPr="00A35B6C">
        <w:rPr>
          <w:noProof/>
          <w:lang w:val="en-NZ" w:eastAsia="en-NZ"/>
        </w:rPr>
        <w:lastRenderedPageBreak/>
        <w:drawing>
          <wp:anchor distT="0" distB="0" distL="114300" distR="114300" simplePos="0" relativeHeight="252007424" behindDoc="0" locked="0" layoutInCell="1" allowOverlap="1" wp14:anchorId="40A883A5" wp14:editId="500F4D1D">
            <wp:simplePos x="0" y="0"/>
            <wp:positionH relativeFrom="margin">
              <wp:posOffset>79022</wp:posOffset>
            </wp:positionH>
            <wp:positionV relativeFrom="paragraph">
              <wp:posOffset>22578</wp:posOffset>
            </wp:positionV>
            <wp:extent cx="1365956" cy="1031199"/>
            <wp:effectExtent l="0" t="0" r="5715" b="0"/>
            <wp:wrapNone/>
            <wp:docPr id="47" name="Picture 47" descr="C:\Users\Dell User\Desktop\Easy Read Images\Easy Read Images\Change Health pics\easy read images\Change pics\Calendar D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User\Desktop\Easy Read Images\Easy Read Images\Change Health pics\easy read images\Change pics\Calendar Date 3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78" cy="10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There needs to be</w:t>
      </w:r>
      <w:r w:rsidR="004A4AD0">
        <w:t xml:space="preserve"> a plan to keep checking whether services are working well.</w:t>
      </w:r>
    </w:p>
    <w:p w14:paraId="6E6C774A" w14:textId="4CC1DB65" w:rsidR="002C2A44" w:rsidRDefault="00A35B6C" w:rsidP="00C128B6">
      <w:pPr>
        <w:pStyle w:val="PFnormaltext"/>
      </w:pPr>
      <w:r w:rsidRPr="00A35B6C">
        <w:rPr>
          <w:noProof/>
          <w:lang w:val="en-NZ" w:eastAsia="en-NZ"/>
        </w:rPr>
        <w:drawing>
          <wp:anchor distT="0" distB="0" distL="114300" distR="114300" simplePos="0" relativeHeight="252009472" behindDoc="0" locked="0" layoutInCell="1" allowOverlap="1" wp14:anchorId="68EFB718" wp14:editId="760E4286">
            <wp:simplePos x="0" y="0"/>
            <wp:positionH relativeFrom="margin">
              <wp:posOffset>33867</wp:posOffset>
            </wp:positionH>
            <wp:positionV relativeFrom="paragraph">
              <wp:posOffset>266418</wp:posOffset>
            </wp:positionV>
            <wp:extent cx="1496967" cy="1185333"/>
            <wp:effectExtent l="0" t="0" r="8255" b="0"/>
            <wp:wrapNone/>
            <wp:docPr id="62" name="Picture 62" descr="C:\Users\Dell User\Desktop\Easy Read Images\Easy Read Images\Free usage\meeting_group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User\Desktop\Easy Read Images\Easy Read Images\Free usage\meeting_group(1)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01" cy="11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93217" w14:textId="03B2ABCC" w:rsidR="004A4AD0" w:rsidRDefault="00A35B6C" w:rsidP="00C128B6">
      <w:pPr>
        <w:pStyle w:val="PFnormaltext"/>
      </w:pPr>
      <w:r>
        <w:t>There should be</w:t>
      </w:r>
      <w:r w:rsidR="004A4AD0">
        <w:t xml:space="preserve"> groups </w:t>
      </w:r>
      <w:r>
        <w:t xml:space="preserve">of people who understand family justice services </w:t>
      </w:r>
      <w:r w:rsidR="00370A5F">
        <w:t>to</w:t>
      </w:r>
      <w:r>
        <w:t xml:space="preserve"> </w:t>
      </w:r>
      <w:r w:rsidR="004A4AD0">
        <w:t>give advice on changes.</w:t>
      </w:r>
    </w:p>
    <w:p w14:paraId="16D79ED6" w14:textId="2F9C7434" w:rsidR="002C2A44" w:rsidRDefault="00A35B6C" w:rsidP="00C128B6">
      <w:pPr>
        <w:pStyle w:val="PFnormaltext"/>
      </w:pPr>
      <w:r w:rsidRPr="00A35B6C">
        <w:rPr>
          <w:noProof/>
          <w:lang w:val="en-NZ" w:eastAsia="en-NZ"/>
        </w:rPr>
        <w:drawing>
          <wp:anchor distT="0" distB="0" distL="114300" distR="114300" simplePos="0" relativeHeight="252011520" behindDoc="0" locked="0" layoutInCell="1" allowOverlap="1" wp14:anchorId="54CA03D8" wp14:editId="1C1B0B96">
            <wp:simplePos x="0" y="0"/>
            <wp:positionH relativeFrom="margin">
              <wp:posOffset>56374</wp:posOffset>
            </wp:positionH>
            <wp:positionV relativeFrom="paragraph">
              <wp:posOffset>359410</wp:posOffset>
            </wp:positionV>
            <wp:extent cx="1453659" cy="1162756"/>
            <wp:effectExtent l="0" t="0" r="0" b="0"/>
            <wp:wrapNone/>
            <wp:docPr id="63" name="Picture 63" descr="C:\Users\Dell User\Desktop\Easy Read Images\Easy Read Images\Photosymbols\Form_hel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User\Desktop\Easy Read Images\Easy Read Images\Photosymbols\Form_help2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59" cy="11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53F72" w14:textId="78755C57" w:rsidR="004A4AD0" w:rsidRPr="005B761C" w:rsidRDefault="00A35B6C" w:rsidP="002C2A44">
      <w:pPr>
        <w:pStyle w:val="PFnormaltext"/>
      </w:pPr>
      <w:r>
        <w:t xml:space="preserve">There should </w:t>
      </w:r>
      <w:r w:rsidR="00370A5F">
        <w:t xml:space="preserve">also </w:t>
      </w:r>
      <w:r>
        <w:t>be</w:t>
      </w:r>
      <w:r w:rsidR="004A4AD0">
        <w:t xml:space="preserve"> a </w:t>
      </w:r>
      <w:r>
        <w:t>better</w:t>
      </w:r>
      <w:r w:rsidR="004A4AD0">
        <w:t xml:space="preserve"> form for people to make applications to the Family Court.</w:t>
      </w:r>
      <w:r w:rsidR="004A4AD0">
        <w:br w:type="page"/>
      </w:r>
    </w:p>
    <w:p w14:paraId="238FF21A" w14:textId="68CFA208" w:rsidR="004A4AD0" w:rsidRDefault="006C6991" w:rsidP="000841E4">
      <w:pPr>
        <w:pStyle w:val="PFheading1"/>
      </w:pPr>
      <w:bookmarkStart w:id="28" w:name="_Toc9540257"/>
      <w:r>
        <w:lastRenderedPageBreak/>
        <w:t>Last thoughts</w:t>
      </w:r>
      <w:bookmarkEnd w:id="28"/>
    </w:p>
    <w:p w14:paraId="64478252" w14:textId="13E5AB33" w:rsidR="004A4AD0" w:rsidRDefault="004A4AD0" w:rsidP="004A4AD0"/>
    <w:p w14:paraId="265F6A71" w14:textId="5657B713" w:rsidR="00376DE1" w:rsidRDefault="006909A4" w:rsidP="00376DE1">
      <w:pPr>
        <w:pStyle w:val="PFnormaltext"/>
      </w:pPr>
      <w:r w:rsidRPr="006909A4">
        <w:rPr>
          <w:noProof/>
          <w:lang w:val="en-NZ" w:eastAsia="en-NZ"/>
        </w:rPr>
        <w:drawing>
          <wp:anchor distT="0" distB="0" distL="114300" distR="114300" simplePos="0" relativeHeight="251755520" behindDoc="0" locked="0" layoutInCell="1" allowOverlap="1" wp14:anchorId="24B55D23" wp14:editId="54984B8A">
            <wp:simplePos x="0" y="0"/>
            <wp:positionH relativeFrom="margin">
              <wp:posOffset>24765</wp:posOffset>
            </wp:positionH>
            <wp:positionV relativeFrom="paragraph">
              <wp:posOffset>21447</wp:posOffset>
            </wp:positionV>
            <wp:extent cx="1571223" cy="1122302"/>
            <wp:effectExtent l="0" t="0" r="0" b="1905"/>
            <wp:wrapNone/>
            <wp:docPr id="12" name="Picture 12" descr="C:\Users\Dell User\Desktop\Easy Read Images\Easy Read Images\Change pics\equality-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User\Desktop\Easy Read Images\Easy Read Images\Change pics\equality-scales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23" cy="112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991">
        <w:t>Te Korowai Ture</w:t>
      </w:r>
      <w:r>
        <w:t xml:space="preserve"> </w:t>
      </w:r>
      <w:r w:rsidR="006C6991">
        <w:t>ā</w:t>
      </w:r>
      <w:r>
        <w:t>-</w:t>
      </w:r>
      <w:r w:rsidR="006C6991">
        <w:t>Whānau should be a</w:t>
      </w:r>
      <w:r w:rsidR="00376DE1">
        <w:t>n example of how</w:t>
      </w:r>
      <w:r w:rsidR="005006AA">
        <w:t xml:space="preserve"> the</w:t>
      </w:r>
      <w:r w:rsidR="00376DE1">
        <w:t xml:space="preserve"> justice system can work well.</w:t>
      </w:r>
      <w:r w:rsidR="006C6991">
        <w:t xml:space="preserve"> </w:t>
      </w:r>
    </w:p>
    <w:p w14:paraId="3583450C" w14:textId="42850BBB" w:rsidR="00651E3B" w:rsidRDefault="00651E3B" w:rsidP="00376DE1">
      <w:pPr>
        <w:pStyle w:val="PFnormaltext"/>
      </w:pPr>
    </w:p>
    <w:p w14:paraId="07FCA897" w14:textId="2625EA74" w:rsidR="00651E3B" w:rsidRDefault="006909A4" w:rsidP="00376DE1">
      <w:pPr>
        <w:pStyle w:val="PFnormaltext"/>
      </w:pPr>
      <w:r w:rsidRPr="006909A4">
        <w:rPr>
          <w:noProof/>
          <w:lang w:val="en-NZ" w:eastAsia="en-NZ"/>
        </w:rPr>
        <w:drawing>
          <wp:anchor distT="0" distB="0" distL="114300" distR="114300" simplePos="0" relativeHeight="251763712" behindDoc="0" locked="0" layoutInCell="1" allowOverlap="1" wp14:anchorId="54A62203" wp14:editId="7196C2FF">
            <wp:simplePos x="0" y="0"/>
            <wp:positionH relativeFrom="margin">
              <wp:posOffset>251319</wp:posOffset>
            </wp:positionH>
            <wp:positionV relativeFrom="paragraph">
              <wp:posOffset>257810</wp:posOffset>
            </wp:positionV>
            <wp:extent cx="1148122" cy="1197735"/>
            <wp:effectExtent l="0" t="0" r="0" b="2540"/>
            <wp:wrapNone/>
            <wp:docPr id="15" name="Picture 15" descr="C:\Users\Dell User\Desktop\Easy Read Images\Easy Read Images\Photosymbols\Mother_Child-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User\Desktop\Easy Read Images\Easy Read Images\Photosymbols\Mother_Child-3(1)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22" cy="1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E3B">
        <w:t>It could show other services how to:</w:t>
      </w:r>
    </w:p>
    <w:p w14:paraId="02DC6A6C" w14:textId="2489060C" w:rsidR="00651E3B" w:rsidRDefault="00651E3B" w:rsidP="00EE2908">
      <w:pPr>
        <w:pStyle w:val="PFnormaltext"/>
        <w:numPr>
          <w:ilvl w:val="0"/>
          <w:numId w:val="19"/>
        </w:numPr>
      </w:pPr>
      <w:r>
        <w:t>put</w:t>
      </w:r>
      <w:r w:rsidR="006C6991">
        <w:t xml:space="preserve"> child</w:t>
      </w:r>
      <w:r>
        <w:t>ren at the</w:t>
      </w:r>
      <w:r w:rsidR="006C6991">
        <w:t xml:space="preserve"> </w:t>
      </w:r>
      <w:r>
        <w:t>centre of what they do</w:t>
      </w:r>
    </w:p>
    <w:p w14:paraId="5CEB623C" w14:textId="20028F02" w:rsidR="005006AA" w:rsidRDefault="005006AA" w:rsidP="005006AA">
      <w:pPr>
        <w:pStyle w:val="PFnormaltext"/>
        <w:spacing w:after="0"/>
      </w:pPr>
    </w:p>
    <w:p w14:paraId="3C16E042" w14:textId="1D34F800" w:rsidR="006909A4" w:rsidRDefault="006909A4" w:rsidP="00EE2908">
      <w:pPr>
        <w:pStyle w:val="PFnormaltext"/>
        <w:numPr>
          <w:ilvl w:val="0"/>
          <w:numId w:val="19"/>
        </w:numPr>
      </w:pPr>
      <w:r w:rsidRPr="006909A4">
        <w:rPr>
          <w:noProof/>
          <w:lang w:val="en-NZ" w:eastAsia="en-NZ"/>
        </w:rPr>
        <w:drawing>
          <wp:anchor distT="0" distB="0" distL="114300" distR="114300" simplePos="0" relativeHeight="251759616" behindDoc="0" locked="0" layoutInCell="1" allowOverlap="1" wp14:anchorId="0963AB76" wp14:editId="3FC3B6FC">
            <wp:simplePos x="0" y="0"/>
            <wp:positionH relativeFrom="margin">
              <wp:posOffset>182104</wp:posOffset>
            </wp:positionH>
            <wp:positionV relativeFrom="paragraph">
              <wp:posOffset>140970</wp:posOffset>
            </wp:positionV>
            <wp:extent cx="1335968" cy="1545464"/>
            <wp:effectExtent l="0" t="0" r="0" b="0"/>
            <wp:wrapNone/>
            <wp:docPr id="20" name="Picture 20" descr="C:\Users\Dell User\Desktop\Easy Read Images\Easy Read Images\Change pics\Marae_meeting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User\Desktop\Easy Read Images\Easy Read Images\Change pics\Marae_meeting_300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68" cy="15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work with disabled people to meet their needs</w:t>
      </w:r>
    </w:p>
    <w:p w14:paraId="5CABA409" w14:textId="5E64CA4E" w:rsidR="006909A4" w:rsidRPr="006909A4" w:rsidRDefault="006909A4" w:rsidP="006909A4">
      <w:pPr>
        <w:pStyle w:val="PFnormaltext"/>
        <w:spacing w:after="0"/>
      </w:pPr>
    </w:p>
    <w:p w14:paraId="4D24900F" w14:textId="447F7E37" w:rsidR="00651E3B" w:rsidRDefault="00651E3B" w:rsidP="00EE2908">
      <w:pPr>
        <w:pStyle w:val="PFnormaltext"/>
        <w:numPr>
          <w:ilvl w:val="0"/>
          <w:numId w:val="19"/>
        </w:numPr>
      </w:pPr>
      <w:r>
        <w:t>make room for the Māori world and Māori ways of doing things</w:t>
      </w:r>
    </w:p>
    <w:p w14:paraId="0EB76E63" w14:textId="596F4654" w:rsidR="005006AA" w:rsidRDefault="006909A4" w:rsidP="005006AA">
      <w:pPr>
        <w:pStyle w:val="PFnormaltext"/>
        <w:spacing w:after="0"/>
      </w:pPr>
      <w:r w:rsidRPr="006909A4">
        <w:rPr>
          <w:noProof/>
          <w:lang w:val="en-NZ" w:eastAsia="en-NZ"/>
        </w:rPr>
        <w:drawing>
          <wp:anchor distT="0" distB="0" distL="114300" distR="114300" simplePos="0" relativeHeight="251761664" behindDoc="0" locked="0" layoutInCell="1" allowOverlap="1" wp14:anchorId="74D7C7C9" wp14:editId="524FAF3F">
            <wp:simplePos x="0" y="0"/>
            <wp:positionH relativeFrom="margin">
              <wp:posOffset>109079</wp:posOffset>
            </wp:positionH>
            <wp:positionV relativeFrom="paragraph">
              <wp:posOffset>17145</wp:posOffset>
            </wp:positionV>
            <wp:extent cx="1517650" cy="1126192"/>
            <wp:effectExtent l="0" t="0" r="6350" b="0"/>
            <wp:wrapNone/>
            <wp:docPr id="25" name="Picture 25" descr="C:\Users\Dell User\Desktop\Easy Read Images\Easy Read Images\Change pics\Diverse group different cul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User\Desktop\Easy Read Images\Easy Read Images\Change pics\Diverse group different cultures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12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284C3" w14:textId="6DBB9DAA" w:rsidR="00651E3B" w:rsidRDefault="00651E3B" w:rsidP="00EE2908">
      <w:pPr>
        <w:pStyle w:val="PFnormaltext"/>
        <w:numPr>
          <w:ilvl w:val="0"/>
          <w:numId w:val="19"/>
        </w:numPr>
      </w:pPr>
      <w:r>
        <w:t xml:space="preserve">work well with people from </w:t>
      </w:r>
      <w:r w:rsidR="00DD3AA1">
        <w:t xml:space="preserve">all </w:t>
      </w:r>
      <w:r>
        <w:t>different cultures</w:t>
      </w:r>
    </w:p>
    <w:p w14:paraId="70673F33" w14:textId="35B52B85" w:rsidR="005006AA" w:rsidRDefault="00DD3AA1" w:rsidP="006909A4">
      <w:pPr>
        <w:pStyle w:val="PFnormaltext"/>
        <w:spacing w:after="0"/>
        <w:ind w:left="0"/>
      </w:pPr>
      <w:r w:rsidRPr="006909A4">
        <w:rPr>
          <w:noProof/>
          <w:lang w:val="en-NZ" w:eastAsia="en-NZ"/>
        </w:rPr>
        <w:drawing>
          <wp:anchor distT="0" distB="0" distL="114300" distR="114300" simplePos="0" relativeHeight="251765760" behindDoc="0" locked="0" layoutInCell="1" allowOverlap="1" wp14:anchorId="154F12C6" wp14:editId="5602EB96">
            <wp:simplePos x="0" y="0"/>
            <wp:positionH relativeFrom="margin">
              <wp:posOffset>324979</wp:posOffset>
            </wp:positionH>
            <wp:positionV relativeFrom="paragraph">
              <wp:posOffset>203200</wp:posOffset>
            </wp:positionV>
            <wp:extent cx="1068705" cy="1264285"/>
            <wp:effectExtent l="0" t="0" r="0" b="0"/>
            <wp:wrapNone/>
            <wp:docPr id="28" name="Picture 28" descr="C:\Users\Dell User\Desktop\Easy Read Images\Easy Read Images\Change pics\Help Stop Ab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User\Desktop\Easy Read Images\Easy Read Images\Change pics\Help Stop Abuse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08C27" w14:textId="28E0088F" w:rsidR="00376DE1" w:rsidRDefault="00651E3B" w:rsidP="00EE2908">
      <w:pPr>
        <w:pStyle w:val="PFnormaltext"/>
        <w:numPr>
          <w:ilvl w:val="0"/>
          <w:numId w:val="19"/>
        </w:numPr>
      </w:pPr>
      <w:r>
        <w:t xml:space="preserve">do things well when </w:t>
      </w:r>
      <w:r w:rsidR="006C6991">
        <w:t>family violenc</w:t>
      </w:r>
      <w:r>
        <w:t>e is happening.</w:t>
      </w:r>
    </w:p>
    <w:p w14:paraId="7E3D7B1F" w14:textId="49646E64" w:rsidR="00376DE1" w:rsidRDefault="00DD3AA1" w:rsidP="00376DE1">
      <w:pPr>
        <w:pStyle w:val="PFnormaltext"/>
      </w:pPr>
      <w:r w:rsidRPr="00DD3AA1">
        <w:rPr>
          <w:noProof/>
          <w:lang w:val="en-NZ" w:eastAsia="en-NZ"/>
        </w:rPr>
        <w:lastRenderedPageBreak/>
        <w:drawing>
          <wp:anchor distT="0" distB="0" distL="114300" distR="114300" simplePos="0" relativeHeight="251769856" behindDoc="0" locked="0" layoutInCell="1" allowOverlap="1" wp14:anchorId="03CF312F" wp14:editId="4914C251">
            <wp:simplePos x="0" y="0"/>
            <wp:positionH relativeFrom="margin">
              <wp:posOffset>280753</wp:posOffset>
            </wp:positionH>
            <wp:positionV relativeFrom="paragraph">
              <wp:posOffset>-179705</wp:posOffset>
            </wp:positionV>
            <wp:extent cx="1030309" cy="1030309"/>
            <wp:effectExtent l="0" t="0" r="0" b="0"/>
            <wp:wrapNone/>
            <wp:docPr id="34" name="Picture 34" descr="C:\Users\Dell User\Desktop\Easy Read Images\Easy Read Images\Photosymbols\List_11ff78de-bd6f-4181-abbe-e1e39dd59ac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User\Desktop\Easy Read Images\Easy Read Images\Photosymbols\List_11ff78de-bd6f-4181-abbe-e1e39dd59ac1_1024x1024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09" cy="10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DE1">
        <w:t>We think</w:t>
      </w:r>
      <w:r w:rsidR="006C6991">
        <w:t xml:space="preserve"> </w:t>
      </w:r>
      <w:r>
        <w:t xml:space="preserve">all </w:t>
      </w:r>
      <w:r w:rsidR="00376DE1">
        <w:t xml:space="preserve">the </w:t>
      </w:r>
      <w:r w:rsidR="006C6991">
        <w:t>ideas for change in this report</w:t>
      </w:r>
      <w:r w:rsidR="00376DE1">
        <w:t xml:space="preserve"> should be used together</w:t>
      </w:r>
      <w:r w:rsidR="00370A5F">
        <w:t>.</w:t>
      </w:r>
      <w:r w:rsidR="00376DE1">
        <w:t xml:space="preserve"> </w:t>
      </w:r>
    </w:p>
    <w:p w14:paraId="17A954FE" w14:textId="2D5C82AB" w:rsidR="00376DE1" w:rsidRDefault="00DD3AA1" w:rsidP="00376DE1">
      <w:pPr>
        <w:pStyle w:val="PFnormaltext"/>
      </w:pPr>
      <w:r w:rsidRPr="00DD3AA1">
        <w:rPr>
          <w:noProof/>
          <w:lang w:val="en-NZ" w:eastAsia="en-NZ"/>
        </w:rPr>
        <w:drawing>
          <wp:anchor distT="0" distB="0" distL="114300" distR="114300" simplePos="0" relativeHeight="251767808" behindDoc="0" locked="0" layoutInCell="1" allowOverlap="1" wp14:anchorId="17F47E42" wp14:editId="3C6F7BB0">
            <wp:simplePos x="0" y="0"/>
            <wp:positionH relativeFrom="margin">
              <wp:posOffset>180622</wp:posOffset>
            </wp:positionH>
            <wp:positionV relativeFrom="paragraph">
              <wp:posOffset>425027</wp:posOffset>
            </wp:positionV>
            <wp:extent cx="1271056" cy="959555"/>
            <wp:effectExtent l="0" t="0" r="5715" b="0"/>
            <wp:wrapNone/>
            <wp:docPr id="32" name="Picture 32" descr="C:\Users\Dell User\Desktop\Easy Read Images\Easy Read Images\Change pics\Calendar D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User\Desktop\Easy Read Images\Easy Read Images\Change pics\Calendar Date 3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8" cy="96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E4A25" w14:textId="7484FFF6" w:rsidR="006C6991" w:rsidRDefault="00376DE1" w:rsidP="00376DE1">
      <w:pPr>
        <w:pStyle w:val="PFnormaltext"/>
      </w:pPr>
      <w:r>
        <w:t xml:space="preserve">This will help the Family Court get its work done on time. </w:t>
      </w:r>
    </w:p>
    <w:p w14:paraId="48DF5E48" w14:textId="1DDF6ADA" w:rsidR="00376DE1" w:rsidRDefault="00376DE1" w:rsidP="00376DE1">
      <w:pPr>
        <w:pStyle w:val="PFnormaltext"/>
      </w:pPr>
    </w:p>
    <w:p w14:paraId="3C30DF20" w14:textId="1F12EADD" w:rsidR="006C6991" w:rsidRDefault="00DD3AA1" w:rsidP="006C6991">
      <w:pPr>
        <w:pStyle w:val="PFnormaltext"/>
      </w:pPr>
      <w:r w:rsidRPr="00DD3AA1">
        <w:rPr>
          <w:noProof/>
          <w:lang w:val="en-NZ" w:eastAsia="en-NZ"/>
        </w:rPr>
        <w:drawing>
          <wp:anchor distT="0" distB="0" distL="114300" distR="114300" simplePos="0" relativeHeight="251773952" behindDoc="0" locked="0" layoutInCell="1" allowOverlap="1" wp14:anchorId="2C735E55" wp14:editId="1BE8D5BF">
            <wp:simplePos x="0" y="0"/>
            <wp:positionH relativeFrom="margin">
              <wp:posOffset>214489</wp:posOffset>
            </wp:positionH>
            <wp:positionV relativeFrom="paragraph">
              <wp:posOffset>267547</wp:posOffset>
            </wp:positionV>
            <wp:extent cx="1286933" cy="1286933"/>
            <wp:effectExtent l="0" t="0" r="8890" b="0"/>
            <wp:wrapNone/>
            <wp:docPr id="36" name="Picture 36" descr="C:\Users\Dell User\Desktop\Easy Read Images\Easy Read Images\Photosymbols\Researcher-1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 User\Desktop\Easy Read Images\Easy Read Images\Photosymbols\Researcher-1_1024x1024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59" cy="128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991">
        <w:t>In the future it is important that we:</w:t>
      </w:r>
    </w:p>
    <w:p w14:paraId="39ECA8D7" w14:textId="48376AAD" w:rsidR="006C6991" w:rsidRDefault="006C6991" w:rsidP="00EE2908">
      <w:pPr>
        <w:pStyle w:val="PFnormaltext"/>
        <w:numPr>
          <w:ilvl w:val="0"/>
          <w:numId w:val="20"/>
        </w:numPr>
      </w:pPr>
      <w:r w:rsidRPr="005006AA">
        <w:t>keep looking at how well Te Korowai Ture ā-Whānau is working</w:t>
      </w:r>
    </w:p>
    <w:p w14:paraId="7346EECD" w14:textId="667643A0" w:rsidR="00DD3AA1" w:rsidRDefault="00EC2D2E" w:rsidP="00DD3AA1">
      <w:pPr>
        <w:pStyle w:val="PFnormaltext"/>
        <w:spacing w:after="0"/>
      </w:pPr>
      <w:r>
        <w:rPr>
          <w:noProof/>
          <w:lang w:val="en-NZ" w:eastAsia="en-NZ"/>
        </w:rPr>
        <w:drawing>
          <wp:anchor distT="0" distB="0" distL="114300" distR="114300" simplePos="0" relativeHeight="251777024" behindDoc="1" locked="0" layoutInCell="1" allowOverlap="1" wp14:anchorId="76F7EF38" wp14:editId="4E5CCCD0">
            <wp:simplePos x="0" y="0"/>
            <wp:positionH relativeFrom="margin">
              <wp:posOffset>276084</wp:posOffset>
            </wp:positionH>
            <wp:positionV relativeFrom="paragraph">
              <wp:posOffset>268605</wp:posOffset>
            </wp:positionV>
            <wp:extent cx="1419445" cy="1840089"/>
            <wp:effectExtent l="0" t="0" r="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thinking-bubble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45" cy="184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DBEC3" w14:textId="620D39DF" w:rsidR="006C6991" w:rsidRPr="005006AA" w:rsidRDefault="00EC2D2E" w:rsidP="00EE2908">
      <w:pPr>
        <w:pStyle w:val="PFnormaltext"/>
        <w:numPr>
          <w:ilvl w:val="0"/>
          <w:numId w:val="20"/>
        </w:numPr>
      </w:pPr>
      <w:r w:rsidRPr="005844AE">
        <w:rPr>
          <w:noProof/>
          <w:lang w:val="en-NZ" w:eastAsia="en-NZ"/>
        </w:rPr>
        <w:drawing>
          <wp:anchor distT="0" distB="0" distL="114300" distR="114300" simplePos="0" relativeHeight="251778048" behindDoc="1" locked="0" layoutInCell="1" allowOverlap="1" wp14:anchorId="03442829" wp14:editId="592A2BE4">
            <wp:simplePos x="0" y="0"/>
            <wp:positionH relativeFrom="margin">
              <wp:posOffset>740269</wp:posOffset>
            </wp:positionH>
            <wp:positionV relativeFrom="paragraph">
              <wp:posOffset>121285</wp:posOffset>
            </wp:positionV>
            <wp:extent cx="790592" cy="638509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92" cy="638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991" w:rsidRPr="005006AA">
        <w:t>keep thinking about how to make it better.</w:t>
      </w:r>
    </w:p>
    <w:p w14:paraId="59FC0EF0" w14:textId="17A12DC9" w:rsidR="00376DE1" w:rsidRDefault="00376DE1" w:rsidP="00376DE1">
      <w:pPr>
        <w:pStyle w:val="PFnormaltext"/>
      </w:pPr>
    </w:p>
    <w:p w14:paraId="35D5EDB2" w14:textId="6FEB7C3C" w:rsidR="00376DE1" w:rsidRDefault="00370A5F" w:rsidP="00376DE1">
      <w:pPr>
        <w:pStyle w:val="PFnormaltext"/>
      </w:pPr>
      <w:r>
        <w:t xml:space="preserve">Most of </w:t>
      </w:r>
      <w:r w:rsidR="00376DE1">
        <w:t>the ideas for change in this report will not cost a lot</w:t>
      </w:r>
      <w:r w:rsidR="00DD3AA1">
        <w:t xml:space="preserve"> more</w:t>
      </w:r>
      <w:r w:rsidR="00376DE1">
        <w:t xml:space="preserve"> money.</w:t>
      </w:r>
    </w:p>
    <w:p w14:paraId="380A09C6" w14:textId="6C40DA5C" w:rsidR="00370A5F" w:rsidRDefault="00370A5F" w:rsidP="00376DE1">
      <w:pPr>
        <w:pStyle w:val="PFnormaltext"/>
      </w:pPr>
      <w:r w:rsidRPr="00BB101F">
        <w:rPr>
          <w:noProof/>
          <w:lang w:val="en-NZ" w:eastAsia="en-NZ"/>
        </w:rPr>
        <w:drawing>
          <wp:anchor distT="0" distB="0" distL="114300" distR="114300" simplePos="0" relativeHeight="252242944" behindDoc="0" locked="0" layoutInCell="1" allowOverlap="1" wp14:anchorId="2D2F0966" wp14:editId="6C4A3CBF">
            <wp:simplePos x="0" y="0"/>
            <wp:positionH relativeFrom="margin">
              <wp:posOffset>81887</wp:posOffset>
            </wp:positionH>
            <wp:positionV relativeFrom="paragraph">
              <wp:posOffset>425242</wp:posOffset>
            </wp:positionV>
            <wp:extent cx="1160060" cy="1160060"/>
            <wp:effectExtent l="0" t="0" r="2540" b="2540"/>
            <wp:wrapNone/>
            <wp:docPr id="1860" name="Picture 1860" descr="C:\Users\Dell User\Desktop\Easy Read Images\Easy Read Images\Photosymbols\Computer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ell User\Desktop\Easy Read Images\Easy Read Images\Photosymbols\Computer_blue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60" cy="11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5D40F" w14:textId="263F7A3A" w:rsidR="00370A5F" w:rsidRDefault="00370A5F" w:rsidP="00376DE1">
      <w:pPr>
        <w:pStyle w:val="PFnormaltext"/>
      </w:pPr>
      <w:r>
        <w:t>The only idea that will cost a lot more money is the idea about having a better computer system.</w:t>
      </w:r>
    </w:p>
    <w:p w14:paraId="6B0C9DB4" w14:textId="77777777" w:rsidR="00376DE1" w:rsidRDefault="00376DE1" w:rsidP="00376DE1">
      <w:pPr>
        <w:pStyle w:val="PFnormaltext"/>
      </w:pPr>
    </w:p>
    <w:p w14:paraId="642518EE" w14:textId="39006B7C" w:rsidR="00376DE1" w:rsidRDefault="00D95C13" w:rsidP="00376DE1">
      <w:pPr>
        <w:pStyle w:val="PFnormaltext"/>
      </w:pPr>
      <w:r w:rsidRPr="00EC2D2E">
        <w:rPr>
          <w:noProof/>
          <w:lang w:val="en-NZ" w:eastAsia="en-NZ"/>
        </w:rPr>
        <w:lastRenderedPageBreak/>
        <w:drawing>
          <wp:anchor distT="0" distB="0" distL="114300" distR="114300" simplePos="0" relativeHeight="251787264" behindDoc="0" locked="0" layoutInCell="1" allowOverlap="1" wp14:anchorId="5F2110A9" wp14:editId="04B3F57A">
            <wp:simplePos x="0" y="0"/>
            <wp:positionH relativeFrom="margin">
              <wp:posOffset>187184</wp:posOffset>
            </wp:positionH>
            <wp:positionV relativeFrom="paragraph">
              <wp:posOffset>50800</wp:posOffset>
            </wp:positionV>
            <wp:extent cx="1280151" cy="1484243"/>
            <wp:effectExtent l="0" t="0" r="0" b="1905"/>
            <wp:wrapNone/>
            <wp:docPr id="43" name="Picture 43" descr="C:\Users\Dell User\Desktop\Easy Read Images\Easy Read Images\Photosymbols\Place_Law_Co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 User\Desktop\Easy Read Images\Easy Read Images\Photosymbols\Place_Law_Court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51" cy="14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DE1">
        <w:t>To connect up our family justice services there will need to be people who lead the way</w:t>
      </w:r>
      <w:r w:rsidR="005006AA">
        <w:t>:</w:t>
      </w:r>
    </w:p>
    <w:p w14:paraId="32F475B4" w14:textId="0D2FEEFA" w:rsidR="00EC2D2E" w:rsidRDefault="00EC2D2E" w:rsidP="00EE2908">
      <w:pPr>
        <w:pStyle w:val="PFnormaltext"/>
        <w:numPr>
          <w:ilvl w:val="0"/>
          <w:numId w:val="21"/>
        </w:numPr>
        <w:spacing w:after="0"/>
      </w:pPr>
      <w:r>
        <w:t>people working in all parts of family justice services</w:t>
      </w:r>
    </w:p>
    <w:p w14:paraId="7177105A" w14:textId="46F12F6C" w:rsidR="00EC2D2E" w:rsidRDefault="00EC2D2E" w:rsidP="00EC2D2E">
      <w:pPr>
        <w:pStyle w:val="PFnormaltext"/>
        <w:spacing w:after="0"/>
      </w:pPr>
      <w:r w:rsidRPr="00EC2D2E">
        <w:rPr>
          <w:noProof/>
          <w:lang w:val="en-NZ" w:eastAsia="en-NZ"/>
        </w:rPr>
        <w:drawing>
          <wp:anchor distT="0" distB="0" distL="114300" distR="114300" simplePos="0" relativeHeight="251783168" behindDoc="0" locked="0" layoutInCell="1" allowOverlap="1" wp14:anchorId="08A1A20C" wp14:editId="2FECBA70">
            <wp:simplePos x="0" y="0"/>
            <wp:positionH relativeFrom="margin">
              <wp:posOffset>0</wp:posOffset>
            </wp:positionH>
            <wp:positionV relativeFrom="paragraph">
              <wp:posOffset>316371</wp:posOffset>
            </wp:positionV>
            <wp:extent cx="1713099" cy="1139687"/>
            <wp:effectExtent l="0" t="0" r="1905" b="3810"/>
            <wp:wrapNone/>
            <wp:docPr id="41" name="Picture 41" descr="C:\Users\Dell User\Desktop\Easy Read Images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 User\Desktop\Easy Read Images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99" cy="11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A5BFE" w14:textId="500C0215" w:rsidR="005006AA" w:rsidRPr="00EC2D2E" w:rsidRDefault="005006AA" w:rsidP="00EE2908">
      <w:pPr>
        <w:pStyle w:val="PFnormaltext"/>
        <w:numPr>
          <w:ilvl w:val="0"/>
          <w:numId w:val="21"/>
        </w:numPr>
        <w:rPr>
          <w:b/>
        </w:rPr>
      </w:pPr>
      <w:r w:rsidRPr="00EC2D2E">
        <w:rPr>
          <w:b/>
        </w:rPr>
        <w:t>politicians</w:t>
      </w:r>
    </w:p>
    <w:p w14:paraId="0EFEF6C0" w14:textId="08884D81" w:rsidR="006C6991" w:rsidRDefault="00FE3AC3" w:rsidP="00D95C13">
      <w:pPr>
        <w:pStyle w:val="PFnormaltext"/>
        <w:ind w:left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6372F03B" wp14:editId="7DF27677">
                <wp:simplePos x="0" y="0"/>
                <wp:positionH relativeFrom="margin">
                  <wp:align>right</wp:align>
                </wp:positionH>
                <wp:positionV relativeFrom="paragraph">
                  <wp:posOffset>252316</wp:posOffset>
                </wp:positionV>
                <wp:extent cx="3472070" cy="1046922"/>
                <wp:effectExtent l="0" t="0" r="14605" b="20320"/>
                <wp:wrapNone/>
                <wp:docPr id="1811" name="Rectangle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070" cy="10469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664F5" id="Rectangle 1811" o:spid="_x0000_s1026" style="position:absolute;margin-left:222.2pt;margin-top:19.85pt;width:273.4pt;height:82.45pt;z-index:252199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" fillcolor="#4472c4 [3204]" strokecolor="#1f3763 [1604]" strokeweight="1pt">
                <v:fill opacity="19789f"/>
                <w10:wrap anchorx="margin"/>
              </v:rect>
            </w:pict>
          </mc:Fallback>
        </mc:AlternateContent>
      </w:r>
    </w:p>
    <w:p w14:paraId="659D5C13" w14:textId="77777777" w:rsidR="00FE3AC3" w:rsidRDefault="00EC2D2E" w:rsidP="00FE3AC3">
      <w:pPr>
        <w:pStyle w:val="PFnormaltext"/>
        <w:spacing w:after="0"/>
        <w:ind w:left="3960"/>
      </w:pPr>
      <w:r w:rsidRPr="00EC2D2E">
        <w:rPr>
          <w:b/>
        </w:rPr>
        <w:t>Politicians</w:t>
      </w:r>
      <w:r>
        <w:t xml:space="preserve"> are the people who </w:t>
      </w:r>
    </w:p>
    <w:p w14:paraId="14C5C541" w14:textId="70120263" w:rsidR="00EC2D2E" w:rsidRDefault="00E50117" w:rsidP="00FE3AC3">
      <w:pPr>
        <w:pStyle w:val="PFnormaltext"/>
        <w:ind w:left="3960"/>
      </w:pPr>
      <w:r>
        <w:rPr>
          <w:noProof/>
          <w:lang w:val="en-NZ" w:eastAsia="en-NZ"/>
        </w:rPr>
        <w:drawing>
          <wp:anchor distT="0" distB="0" distL="114300" distR="114300" simplePos="0" relativeHeight="252243968" behindDoc="1" locked="0" layoutInCell="1" allowOverlap="1" wp14:anchorId="57D75720" wp14:editId="2FECD9B9">
            <wp:simplePos x="0" y="0"/>
            <wp:positionH relativeFrom="column">
              <wp:posOffset>-313339</wp:posOffset>
            </wp:positionH>
            <wp:positionV relativeFrom="paragraph">
              <wp:posOffset>421602</wp:posOffset>
            </wp:positionV>
            <wp:extent cx="2427756" cy="1733266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OK solid font-03-03.pn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756" cy="173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5FE">
        <w:t>w</w:t>
      </w:r>
      <w:r w:rsidR="00FE3AC3">
        <w:t>e vote</w:t>
      </w:r>
      <w:r w:rsidR="00EC2D2E">
        <w:t xml:space="preserve"> to be in parliament</w:t>
      </w:r>
      <w:r w:rsidR="00FE3AC3">
        <w:t>.</w:t>
      </w:r>
    </w:p>
    <w:p w14:paraId="12F286D3" w14:textId="7AA9FDC9" w:rsidR="00EC2D2E" w:rsidRDefault="00EC2D2E" w:rsidP="00376DE1">
      <w:pPr>
        <w:pStyle w:val="PFnormaltext"/>
      </w:pPr>
    </w:p>
    <w:p w14:paraId="664CCB89" w14:textId="479301A0" w:rsidR="006C6991" w:rsidRDefault="006C6991" w:rsidP="00376DE1">
      <w:pPr>
        <w:pStyle w:val="PFnormaltext"/>
      </w:pPr>
      <w:r>
        <w:t xml:space="preserve">We have found that a lot of people agree with the ideas for change in our report. </w:t>
      </w:r>
    </w:p>
    <w:p w14:paraId="2B2931EB" w14:textId="584B1B2D" w:rsidR="006C6991" w:rsidRDefault="00EC2D2E" w:rsidP="00376DE1">
      <w:pPr>
        <w:pStyle w:val="PFnormaltext"/>
      </w:pPr>
      <w:r>
        <w:rPr>
          <w:noProof/>
          <w:lang w:val="en-NZ" w:eastAsia="en-NZ"/>
        </w:rPr>
        <w:drawing>
          <wp:anchor distT="0" distB="0" distL="114300" distR="114300" simplePos="0" relativeHeight="251779072" behindDoc="0" locked="0" layoutInCell="1" allowOverlap="1" wp14:anchorId="775E47F2" wp14:editId="4B33B1AE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746913" cy="1412511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3" cy="141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CD478" w14:textId="73DF4AF2" w:rsidR="006C6991" w:rsidRDefault="006C6991" w:rsidP="00376DE1">
      <w:pPr>
        <w:pStyle w:val="PFnormaltext"/>
      </w:pPr>
      <w:r>
        <w:t>This will be helpful as we work to make family justice services better.</w:t>
      </w:r>
    </w:p>
    <w:p w14:paraId="781FE019" w14:textId="192489A0" w:rsidR="001E6FAD" w:rsidRDefault="001E6FAD">
      <w:pPr>
        <w:rPr>
          <w:rFonts w:ascii="Arial" w:eastAsia="Calibri" w:hAnsi="Arial" w:cs="Arial"/>
          <w:sz w:val="32"/>
          <w:lang w:val="en-IE"/>
        </w:rPr>
      </w:pPr>
      <w:r>
        <w:br w:type="page"/>
      </w:r>
    </w:p>
    <w:p w14:paraId="6977C827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309E065E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44665F8A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18C5B174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6262B594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548CEE08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05ADA7F5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16CD8633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16458996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3B700E3B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eastAsia="Calibri" w:hAnsi="Arial" w:cs="Arial"/>
          <w:noProof/>
          <w:sz w:val="32"/>
          <w:szCs w:val="32"/>
          <w:lang w:val="en-NZ" w:eastAsia="en-NZ"/>
        </w:rPr>
      </w:pPr>
    </w:p>
    <w:p w14:paraId="5A7B6EEC" w14:textId="54DEB1B1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NZ" w:eastAsia="en-NZ"/>
        </w:rPr>
      </w:pPr>
      <w:r w:rsidRPr="00032A91">
        <w:rPr>
          <w:rFonts w:ascii="Arial" w:hAnsi="Arial" w:cs="Arial"/>
          <w:sz w:val="32"/>
          <w:szCs w:val="32"/>
          <w:lang w:val="en-NZ" w:eastAsia="en-NZ"/>
        </w:rPr>
        <w:t>This information has been translated into</w:t>
      </w:r>
      <w:r w:rsidRPr="00032A91">
        <w:rPr>
          <w:rFonts w:ascii="Arial" w:hAnsi="Arial" w:cs="Arial"/>
          <w:b/>
          <w:sz w:val="32"/>
          <w:szCs w:val="32"/>
          <w:lang w:val="en-NZ" w:eastAsia="en-NZ"/>
        </w:rPr>
        <w:t xml:space="preserve"> Easy Read</w:t>
      </w:r>
    </w:p>
    <w:p w14:paraId="4C5B3DFB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NZ" w:eastAsia="en-NZ"/>
        </w:rPr>
      </w:pPr>
      <w:r w:rsidRPr="00032A91">
        <w:rPr>
          <w:rFonts w:ascii="Arial" w:hAnsi="Arial" w:cs="Arial"/>
          <w:sz w:val="32"/>
          <w:szCs w:val="32"/>
          <w:lang w:val="en-NZ" w:eastAsia="en-NZ"/>
        </w:rPr>
        <w:t>by the</w:t>
      </w:r>
      <w:r w:rsidRPr="00032A91">
        <w:rPr>
          <w:rFonts w:ascii="Arial" w:hAnsi="Arial" w:cs="Arial"/>
          <w:b/>
          <w:sz w:val="32"/>
          <w:szCs w:val="32"/>
          <w:lang w:val="en-NZ" w:eastAsia="en-NZ"/>
        </w:rPr>
        <w:t xml:space="preserve"> Make It Easy service </w:t>
      </w:r>
    </w:p>
    <w:p w14:paraId="6365B5C0" w14:textId="77777777" w:rsidR="001E6FAD" w:rsidRPr="00032A91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NZ" w:eastAsia="en-NZ"/>
        </w:rPr>
      </w:pPr>
      <w:r w:rsidRPr="00032A91">
        <w:rPr>
          <w:rFonts w:ascii="Arial" w:hAnsi="Arial" w:cs="Arial"/>
          <w:sz w:val="32"/>
          <w:szCs w:val="32"/>
          <w:lang w:val="en-NZ" w:eastAsia="en-NZ"/>
        </w:rPr>
        <w:t xml:space="preserve">of </w:t>
      </w:r>
      <w:r w:rsidRPr="00032A91">
        <w:rPr>
          <w:rFonts w:ascii="Arial" w:hAnsi="Arial" w:cs="Arial"/>
          <w:b/>
          <w:sz w:val="32"/>
          <w:szCs w:val="32"/>
          <w:lang w:val="en-NZ" w:eastAsia="en-NZ"/>
        </w:rPr>
        <w:t>People First New Zealand Inc. Ngā Tāngata Tuatahi.</w:t>
      </w:r>
    </w:p>
    <w:p w14:paraId="4FFA7259" w14:textId="77777777" w:rsidR="001E6FAD" w:rsidRPr="00032A91" w:rsidRDefault="001E6FAD" w:rsidP="001E6FAD">
      <w:pPr>
        <w:tabs>
          <w:tab w:val="left" w:pos="7380"/>
        </w:tabs>
        <w:spacing w:line="360" w:lineRule="auto"/>
        <w:ind w:left="3600"/>
        <w:jc w:val="center"/>
        <w:rPr>
          <w:rFonts w:ascii="Arial" w:hAnsi="Arial" w:cs="Arial"/>
          <w:b/>
          <w:sz w:val="32"/>
          <w:szCs w:val="32"/>
          <w:lang w:val="en-NZ" w:eastAsia="en-NZ"/>
        </w:rPr>
      </w:pPr>
      <w:r w:rsidRPr="00032A91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32704" behindDoc="1" locked="0" layoutInCell="1" allowOverlap="1" wp14:anchorId="6935A439" wp14:editId="49EA165E">
            <wp:simplePos x="0" y="0"/>
            <wp:positionH relativeFrom="margin">
              <wp:posOffset>1407160</wp:posOffset>
            </wp:positionH>
            <wp:positionV relativeFrom="paragraph">
              <wp:posOffset>128580</wp:posOffset>
            </wp:positionV>
            <wp:extent cx="2917190" cy="1225550"/>
            <wp:effectExtent l="0" t="0" r="0" b="0"/>
            <wp:wrapNone/>
            <wp:docPr id="119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193E0" w14:textId="77777777" w:rsidR="001E6FAD" w:rsidRPr="00032A91" w:rsidRDefault="001E6FAD" w:rsidP="001E6FAD">
      <w:pPr>
        <w:tabs>
          <w:tab w:val="left" w:pos="7380"/>
        </w:tabs>
        <w:spacing w:line="360" w:lineRule="auto"/>
        <w:ind w:left="3600"/>
        <w:jc w:val="center"/>
        <w:rPr>
          <w:rFonts w:ascii="Arial" w:hAnsi="Arial" w:cs="Arial"/>
          <w:b/>
          <w:sz w:val="32"/>
          <w:szCs w:val="32"/>
          <w:lang w:val="en-NZ" w:eastAsia="en-NZ"/>
        </w:rPr>
      </w:pPr>
    </w:p>
    <w:p w14:paraId="1592E686" w14:textId="77777777" w:rsidR="001E6FAD" w:rsidRPr="00032A91" w:rsidRDefault="001E6FAD" w:rsidP="001E6FAD">
      <w:pPr>
        <w:tabs>
          <w:tab w:val="left" w:pos="7380"/>
        </w:tabs>
        <w:spacing w:line="360" w:lineRule="auto"/>
        <w:ind w:left="3600"/>
        <w:jc w:val="center"/>
        <w:rPr>
          <w:rFonts w:ascii="Arial" w:hAnsi="Arial" w:cs="Arial"/>
          <w:b/>
          <w:sz w:val="32"/>
          <w:szCs w:val="32"/>
          <w:lang w:val="en-NZ" w:eastAsia="en-NZ"/>
        </w:rPr>
      </w:pPr>
    </w:p>
    <w:p w14:paraId="3FA2569B" w14:textId="77777777" w:rsidR="001E6FAD" w:rsidRPr="00032A91" w:rsidRDefault="001E6FAD" w:rsidP="001E6FAD">
      <w:pPr>
        <w:tabs>
          <w:tab w:val="left" w:pos="7380"/>
        </w:tabs>
        <w:spacing w:line="360" w:lineRule="auto"/>
        <w:ind w:left="3600"/>
        <w:jc w:val="center"/>
        <w:rPr>
          <w:rFonts w:ascii="Arial" w:hAnsi="Arial" w:cs="Arial"/>
          <w:sz w:val="32"/>
          <w:szCs w:val="32"/>
          <w:lang w:val="en-NZ" w:eastAsia="en-NZ"/>
        </w:rPr>
      </w:pPr>
    </w:p>
    <w:p w14:paraId="51E14D6D" w14:textId="77777777" w:rsidR="001E6FAD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NZ" w:eastAsia="en-NZ"/>
        </w:rPr>
      </w:pPr>
      <w:r w:rsidRPr="00032A91">
        <w:rPr>
          <w:rFonts w:ascii="Arial" w:hAnsi="Arial" w:cs="Arial"/>
          <w:sz w:val="32"/>
          <w:szCs w:val="32"/>
          <w:lang w:val="en-NZ" w:eastAsia="en-NZ"/>
        </w:rPr>
        <w:t>The ideas in this document are not the ideas of</w:t>
      </w:r>
      <w:r w:rsidRPr="00032A91">
        <w:rPr>
          <w:rFonts w:ascii="Arial" w:hAnsi="Arial" w:cs="Arial"/>
          <w:b/>
          <w:sz w:val="32"/>
          <w:szCs w:val="32"/>
          <w:lang w:val="en-NZ" w:eastAsia="en-NZ"/>
        </w:rPr>
        <w:t xml:space="preserve">           </w:t>
      </w:r>
    </w:p>
    <w:p w14:paraId="4B6435A0" w14:textId="77777777" w:rsidR="001E6FAD" w:rsidRPr="00032A91" w:rsidRDefault="001E6FAD" w:rsidP="001E6FAD">
      <w:pPr>
        <w:tabs>
          <w:tab w:val="left" w:pos="73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NZ" w:eastAsia="en-NZ"/>
        </w:rPr>
      </w:pPr>
      <w:r w:rsidRPr="00032A91">
        <w:rPr>
          <w:rFonts w:ascii="Arial" w:hAnsi="Arial" w:cs="Arial"/>
          <w:b/>
          <w:sz w:val="32"/>
          <w:szCs w:val="32"/>
          <w:lang w:val="en-NZ" w:eastAsia="en-NZ"/>
        </w:rPr>
        <w:t>People First New Zealand Inc. Ngā Tāngata Tuatahi.</w:t>
      </w:r>
    </w:p>
    <w:p w14:paraId="5E6A0B99" w14:textId="77777777" w:rsidR="001E6FAD" w:rsidRPr="00032A91" w:rsidRDefault="001E6FAD" w:rsidP="001E6FAD">
      <w:pPr>
        <w:tabs>
          <w:tab w:val="left" w:pos="7380"/>
        </w:tabs>
        <w:spacing w:line="360" w:lineRule="auto"/>
        <w:jc w:val="center"/>
        <w:rPr>
          <w:rFonts w:ascii="Arial" w:hAnsi="Arial" w:cs="Arial"/>
          <w:b/>
          <w:sz w:val="28"/>
          <w:szCs w:val="28"/>
          <w:lang w:val="en-NZ" w:eastAsia="en-NZ"/>
        </w:rPr>
      </w:pPr>
      <w:r w:rsidRPr="00032A91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33728" behindDoc="1" locked="0" layoutInCell="1" allowOverlap="1" wp14:anchorId="3468F110" wp14:editId="38F4AF48">
            <wp:simplePos x="0" y="0"/>
            <wp:positionH relativeFrom="margin">
              <wp:posOffset>2389505</wp:posOffset>
            </wp:positionH>
            <wp:positionV relativeFrom="paragraph">
              <wp:posOffset>351790</wp:posOffset>
            </wp:positionV>
            <wp:extent cx="981075" cy="929640"/>
            <wp:effectExtent l="0" t="0" r="9525" b="3810"/>
            <wp:wrapNone/>
            <wp:docPr id="12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A91">
        <w:rPr>
          <w:rFonts w:ascii="Arial" w:hAnsi="Arial" w:cs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2231680" behindDoc="0" locked="0" layoutInCell="1" allowOverlap="1" wp14:anchorId="1DF5270A" wp14:editId="60E761DA">
            <wp:simplePos x="0" y="0"/>
            <wp:positionH relativeFrom="page">
              <wp:posOffset>4760270</wp:posOffset>
            </wp:positionH>
            <wp:positionV relativeFrom="paragraph">
              <wp:posOffset>66040</wp:posOffset>
            </wp:positionV>
            <wp:extent cx="1533525" cy="1533525"/>
            <wp:effectExtent l="0" t="0" r="0" b="0"/>
            <wp:wrapNone/>
            <wp:docPr id="422" name="Picture 270" descr="Made-with-Photosymbols-Logo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BC992" w14:textId="77777777" w:rsidR="001E6FAD" w:rsidRPr="003C0D2E" w:rsidRDefault="001E6FAD" w:rsidP="001E6FAD">
      <w:pPr>
        <w:tabs>
          <w:tab w:val="left" w:pos="4052"/>
          <w:tab w:val="left" w:pos="4554"/>
          <w:tab w:val="left" w:pos="4789"/>
        </w:tabs>
        <w:spacing w:line="360" w:lineRule="auto"/>
        <w:ind w:left="3600"/>
        <w:rPr>
          <w:rFonts w:ascii="Arial" w:eastAsia="Times New Roman" w:hAnsi="Arial" w:cs="Arial"/>
          <w:sz w:val="28"/>
          <w:szCs w:val="28"/>
          <w:lang w:val="en-NZ" w:eastAsia="en-NZ"/>
        </w:rPr>
      </w:pPr>
      <w:r w:rsidRPr="00032A91">
        <w:rPr>
          <w:rFonts w:ascii="Arial" w:hAnsi="Arial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2230656" behindDoc="1" locked="0" layoutInCell="1" allowOverlap="1" wp14:anchorId="27A1E361" wp14:editId="089CCB65">
            <wp:simplePos x="0" y="0"/>
            <wp:positionH relativeFrom="margin">
              <wp:posOffset>467685</wp:posOffset>
            </wp:positionH>
            <wp:positionV relativeFrom="paragraph">
              <wp:posOffset>28575</wp:posOffset>
            </wp:positionV>
            <wp:extent cx="1304925" cy="800100"/>
            <wp:effectExtent l="0" t="0" r="9525" b="0"/>
            <wp:wrapNone/>
            <wp:docPr id="423" name="Picture 281" descr="CHANGE stamp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A91">
        <w:rPr>
          <w:rFonts w:ascii="Arial" w:eastAsia="Times New Roman" w:hAnsi="Arial" w:cs="Arial"/>
          <w:sz w:val="28"/>
          <w:szCs w:val="28"/>
          <w:lang w:val="en-NZ" w:eastAsia="en-NZ"/>
        </w:rPr>
        <w:tab/>
      </w:r>
      <w:r w:rsidRPr="00032A91">
        <w:rPr>
          <w:rFonts w:ascii="Arial" w:eastAsia="Times New Roman" w:hAnsi="Arial" w:cs="Arial"/>
          <w:sz w:val="28"/>
          <w:szCs w:val="28"/>
          <w:lang w:val="en-NZ" w:eastAsia="en-NZ"/>
        </w:rPr>
        <w:tab/>
      </w:r>
    </w:p>
    <w:p w14:paraId="29C07F0A" w14:textId="77777777" w:rsidR="006C6991" w:rsidRDefault="006C6991" w:rsidP="00376DE1">
      <w:pPr>
        <w:pStyle w:val="PFnormaltext"/>
      </w:pPr>
    </w:p>
    <w:p w14:paraId="79E51D7C" w14:textId="77777777" w:rsidR="00032A91" w:rsidRPr="004A4AD0" w:rsidRDefault="00032A91" w:rsidP="004A4AD0"/>
    <w:sectPr w:rsidR="00032A91" w:rsidRPr="004A4AD0" w:rsidSect="006108E6">
      <w:pgSz w:w="11906" w:h="16838"/>
      <w:pgMar w:top="1440" w:right="1440" w:bottom="1440" w:left="1440" w:header="708" w:footer="708" w:gutter="0"/>
      <w:pgBorders w:offsetFrom="page">
        <w:top w:val="single" w:sz="4" w:space="24" w:color="4472C4" w:themeColor="accent1"/>
        <w:left w:val="single" w:sz="4" w:space="24" w:color="4472C4" w:themeColor="accent1"/>
        <w:bottom w:val="single" w:sz="4" w:space="24" w:color="4472C4" w:themeColor="accent1"/>
        <w:right w:val="single" w:sz="4" w:space="24" w:color="4472C4" w:themeColor="accent1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D12AA" w14:textId="77777777" w:rsidR="006A70EE" w:rsidRDefault="006A70EE" w:rsidP="008B3551">
      <w:pPr>
        <w:spacing w:after="0" w:line="240" w:lineRule="auto"/>
      </w:pPr>
      <w:r>
        <w:separator/>
      </w:r>
    </w:p>
    <w:p w14:paraId="7EB1C71D" w14:textId="77777777" w:rsidR="006A70EE" w:rsidRDefault="006A70EE"/>
    <w:p w14:paraId="0530AF0E" w14:textId="77777777" w:rsidR="006A70EE" w:rsidRDefault="006A70EE" w:rsidP="008C3BC7"/>
  </w:endnote>
  <w:endnote w:type="continuationSeparator" w:id="0">
    <w:p w14:paraId="3878DA80" w14:textId="77777777" w:rsidR="006A70EE" w:rsidRDefault="006A70EE" w:rsidP="008B3551">
      <w:pPr>
        <w:spacing w:after="0" w:line="240" w:lineRule="auto"/>
      </w:pPr>
      <w:r>
        <w:continuationSeparator/>
      </w:r>
    </w:p>
    <w:p w14:paraId="0F6338B2" w14:textId="77777777" w:rsidR="006A70EE" w:rsidRDefault="006A70EE"/>
    <w:p w14:paraId="6C82B01F" w14:textId="77777777" w:rsidR="006A70EE" w:rsidRDefault="006A70EE" w:rsidP="008C3B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äor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375838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33035444" w14:textId="08F14676" w:rsidR="00EC7434" w:rsidRPr="00F77AEF" w:rsidRDefault="00EC743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77AEF">
          <w:rPr>
            <w:rFonts w:ascii="Arial" w:hAnsi="Arial" w:cs="Arial"/>
            <w:sz w:val="28"/>
            <w:szCs w:val="28"/>
          </w:rPr>
          <w:fldChar w:fldCharType="begin"/>
        </w:r>
        <w:r w:rsidRPr="00F77AE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77AEF">
          <w:rPr>
            <w:rFonts w:ascii="Arial" w:hAnsi="Arial" w:cs="Arial"/>
            <w:sz w:val="28"/>
            <w:szCs w:val="28"/>
          </w:rPr>
          <w:fldChar w:fldCharType="separate"/>
        </w:r>
        <w:r w:rsidR="00F92260">
          <w:rPr>
            <w:rFonts w:ascii="Arial" w:hAnsi="Arial" w:cs="Arial"/>
            <w:noProof/>
            <w:sz w:val="28"/>
            <w:szCs w:val="28"/>
          </w:rPr>
          <w:t>20</w:t>
        </w:r>
        <w:r w:rsidRPr="00F77AE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EE91408" w14:textId="77777777" w:rsidR="00EC7434" w:rsidRPr="00F77AEF" w:rsidRDefault="00EC7434" w:rsidP="008C3BC7">
    <w:pPr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4FCD3" w14:textId="77777777" w:rsidR="006A70EE" w:rsidRDefault="006A70EE" w:rsidP="008B3551">
      <w:pPr>
        <w:spacing w:after="0" w:line="240" w:lineRule="auto"/>
      </w:pPr>
      <w:r>
        <w:separator/>
      </w:r>
    </w:p>
    <w:p w14:paraId="3EA3FBCD" w14:textId="77777777" w:rsidR="006A70EE" w:rsidRDefault="006A70EE"/>
    <w:p w14:paraId="33FFB673" w14:textId="77777777" w:rsidR="006A70EE" w:rsidRDefault="006A70EE" w:rsidP="008C3BC7"/>
  </w:footnote>
  <w:footnote w:type="continuationSeparator" w:id="0">
    <w:p w14:paraId="50296A8A" w14:textId="77777777" w:rsidR="006A70EE" w:rsidRDefault="006A70EE" w:rsidP="008B3551">
      <w:pPr>
        <w:spacing w:after="0" w:line="240" w:lineRule="auto"/>
      </w:pPr>
      <w:r>
        <w:continuationSeparator/>
      </w:r>
    </w:p>
    <w:p w14:paraId="5FE914C3" w14:textId="77777777" w:rsidR="006A70EE" w:rsidRDefault="006A70EE"/>
    <w:p w14:paraId="0BCE5482" w14:textId="77777777" w:rsidR="006A70EE" w:rsidRDefault="006A70EE" w:rsidP="008C3BC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76FCE"/>
    <w:multiLevelType w:val="hybridMultilevel"/>
    <w:tmpl w:val="0002C3E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49B612C"/>
    <w:multiLevelType w:val="hybridMultilevel"/>
    <w:tmpl w:val="5DC60A5C"/>
    <w:lvl w:ilvl="0" w:tplc="1409000F">
      <w:start w:val="1"/>
      <w:numFmt w:val="decimal"/>
      <w:lvlText w:val="%1."/>
      <w:lvlJc w:val="left"/>
      <w:pPr>
        <w:ind w:left="4320" w:hanging="360"/>
      </w:pPr>
    </w:lvl>
    <w:lvl w:ilvl="1" w:tplc="14090019" w:tentative="1">
      <w:start w:val="1"/>
      <w:numFmt w:val="lowerLetter"/>
      <w:lvlText w:val="%2."/>
      <w:lvlJc w:val="left"/>
      <w:pPr>
        <w:ind w:left="5040" w:hanging="360"/>
      </w:pPr>
    </w:lvl>
    <w:lvl w:ilvl="2" w:tplc="1409001B" w:tentative="1">
      <w:start w:val="1"/>
      <w:numFmt w:val="lowerRoman"/>
      <w:lvlText w:val="%3."/>
      <w:lvlJc w:val="right"/>
      <w:pPr>
        <w:ind w:left="5760" w:hanging="180"/>
      </w:pPr>
    </w:lvl>
    <w:lvl w:ilvl="3" w:tplc="1409000F" w:tentative="1">
      <w:start w:val="1"/>
      <w:numFmt w:val="decimal"/>
      <w:lvlText w:val="%4."/>
      <w:lvlJc w:val="left"/>
      <w:pPr>
        <w:ind w:left="6480" w:hanging="360"/>
      </w:pPr>
    </w:lvl>
    <w:lvl w:ilvl="4" w:tplc="14090019" w:tentative="1">
      <w:start w:val="1"/>
      <w:numFmt w:val="lowerLetter"/>
      <w:lvlText w:val="%5."/>
      <w:lvlJc w:val="left"/>
      <w:pPr>
        <w:ind w:left="7200" w:hanging="360"/>
      </w:pPr>
    </w:lvl>
    <w:lvl w:ilvl="5" w:tplc="1409001B" w:tentative="1">
      <w:start w:val="1"/>
      <w:numFmt w:val="lowerRoman"/>
      <w:lvlText w:val="%6."/>
      <w:lvlJc w:val="right"/>
      <w:pPr>
        <w:ind w:left="7920" w:hanging="180"/>
      </w:pPr>
    </w:lvl>
    <w:lvl w:ilvl="6" w:tplc="1409000F" w:tentative="1">
      <w:start w:val="1"/>
      <w:numFmt w:val="decimal"/>
      <w:lvlText w:val="%7."/>
      <w:lvlJc w:val="left"/>
      <w:pPr>
        <w:ind w:left="8640" w:hanging="360"/>
      </w:pPr>
    </w:lvl>
    <w:lvl w:ilvl="7" w:tplc="14090019" w:tentative="1">
      <w:start w:val="1"/>
      <w:numFmt w:val="lowerLetter"/>
      <w:lvlText w:val="%8."/>
      <w:lvlJc w:val="left"/>
      <w:pPr>
        <w:ind w:left="9360" w:hanging="360"/>
      </w:pPr>
    </w:lvl>
    <w:lvl w:ilvl="8" w:tplc="1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" w15:restartNumberingAfterBreak="0">
    <w:nsid w:val="08D33534"/>
    <w:multiLevelType w:val="hybridMultilevel"/>
    <w:tmpl w:val="7AEA06E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1EA7148"/>
    <w:multiLevelType w:val="hybridMultilevel"/>
    <w:tmpl w:val="8E783C6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137105BA"/>
    <w:multiLevelType w:val="hybridMultilevel"/>
    <w:tmpl w:val="1264CFCA"/>
    <w:lvl w:ilvl="0" w:tplc="F992EE82">
      <w:start w:val="1"/>
      <w:numFmt w:val="bullet"/>
      <w:pStyle w:val="PFheading2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97303F2"/>
    <w:multiLevelType w:val="hybridMultilevel"/>
    <w:tmpl w:val="F98E49D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FDA2311"/>
    <w:multiLevelType w:val="hybridMultilevel"/>
    <w:tmpl w:val="A5C6119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0D65E76"/>
    <w:multiLevelType w:val="hybridMultilevel"/>
    <w:tmpl w:val="293AFEC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257957F0"/>
    <w:multiLevelType w:val="hybridMultilevel"/>
    <w:tmpl w:val="CEE6C97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5EF0CF9"/>
    <w:multiLevelType w:val="hybridMultilevel"/>
    <w:tmpl w:val="9AFE74D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261E155C"/>
    <w:multiLevelType w:val="hybridMultilevel"/>
    <w:tmpl w:val="52F88DB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AA42384"/>
    <w:multiLevelType w:val="hybridMultilevel"/>
    <w:tmpl w:val="88CC765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ED37F96"/>
    <w:multiLevelType w:val="hybridMultilevel"/>
    <w:tmpl w:val="E07EE30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304036C8"/>
    <w:multiLevelType w:val="hybridMultilevel"/>
    <w:tmpl w:val="C8329BB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31B76B05"/>
    <w:multiLevelType w:val="hybridMultilevel"/>
    <w:tmpl w:val="07745A6C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33173E42"/>
    <w:multiLevelType w:val="hybridMultilevel"/>
    <w:tmpl w:val="312E2E4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392E5BBD"/>
    <w:multiLevelType w:val="hybridMultilevel"/>
    <w:tmpl w:val="3B5CA3B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3BA5671D"/>
    <w:multiLevelType w:val="hybridMultilevel"/>
    <w:tmpl w:val="14DCA8F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3CB641D8"/>
    <w:multiLevelType w:val="hybridMultilevel"/>
    <w:tmpl w:val="811C9DC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0681837"/>
    <w:multiLevelType w:val="hybridMultilevel"/>
    <w:tmpl w:val="3F68EF8A"/>
    <w:lvl w:ilvl="0" w:tplc="1409000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9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1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3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5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7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91" w:hanging="360"/>
      </w:pPr>
      <w:rPr>
        <w:rFonts w:ascii="Wingdings" w:hAnsi="Wingdings" w:hint="default"/>
      </w:rPr>
    </w:lvl>
  </w:abstractNum>
  <w:abstractNum w:abstractNumId="20" w15:restartNumberingAfterBreak="0">
    <w:nsid w:val="49075A8B"/>
    <w:multiLevelType w:val="hybridMultilevel"/>
    <w:tmpl w:val="A0704F2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 w15:restartNumberingAfterBreak="0">
    <w:nsid w:val="4B13512E"/>
    <w:multiLevelType w:val="hybridMultilevel"/>
    <w:tmpl w:val="0BB2EA0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4C4941C9"/>
    <w:multiLevelType w:val="hybridMultilevel"/>
    <w:tmpl w:val="E30277F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4CA76528"/>
    <w:multiLevelType w:val="hybridMultilevel"/>
    <w:tmpl w:val="D91A385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51766F51"/>
    <w:multiLevelType w:val="hybridMultilevel"/>
    <w:tmpl w:val="821269D0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530F33A6"/>
    <w:multiLevelType w:val="hybridMultilevel"/>
    <w:tmpl w:val="692E81B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606B360B"/>
    <w:multiLevelType w:val="hybridMultilevel"/>
    <w:tmpl w:val="15C0E18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 w15:restartNumberingAfterBreak="0">
    <w:nsid w:val="67ED3829"/>
    <w:multiLevelType w:val="hybridMultilevel"/>
    <w:tmpl w:val="708410A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8" w15:restartNumberingAfterBreak="0">
    <w:nsid w:val="73321B53"/>
    <w:multiLevelType w:val="hybridMultilevel"/>
    <w:tmpl w:val="C67AE4EA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74EC573B"/>
    <w:multiLevelType w:val="hybridMultilevel"/>
    <w:tmpl w:val="63BA63B4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0" w15:restartNumberingAfterBreak="0">
    <w:nsid w:val="769C07F9"/>
    <w:multiLevelType w:val="hybridMultilevel"/>
    <w:tmpl w:val="305E1766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1" w15:restartNumberingAfterBreak="0">
    <w:nsid w:val="78B50D76"/>
    <w:multiLevelType w:val="hybridMultilevel"/>
    <w:tmpl w:val="4FB66182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2" w15:restartNumberingAfterBreak="0">
    <w:nsid w:val="7CC2012F"/>
    <w:multiLevelType w:val="hybridMultilevel"/>
    <w:tmpl w:val="30EAC9E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3"/>
  </w:num>
  <w:num w:numId="4">
    <w:abstractNumId w:val="31"/>
  </w:num>
  <w:num w:numId="5">
    <w:abstractNumId w:val="14"/>
  </w:num>
  <w:num w:numId="6">
    <w:abstractNumId w:val="21"/>
  </w:num>
  <w:num w:numId="7">
    <w:abstractNumId w:val="3"/>
  </w:num>
  <w:num w:numId="8">
    <w:abstractNumId w:val="29"/>
  </w:num>
  <w:num w:numId="9">
    <w:abstractNumId w:val="28"/>
  </w:num>
  <w:num w:numId="10">
    <w:abstractNumId w:val="0"/>
  </w:num>
  <w:num w:numId="11">
    <w:abstractNumId w:val="8"/>
  </w:num>
  <w:num w:numId="12">
    <w:abstractNumId w:val="16"/>
  </w:num>
  <w:num w:numId="13">
    <w:abstractNumId w:val="5"/>
  </w:num>
  <w:num w:numId="14">
    <w:abstractNumId w:val="22"/>
  </w:num>
  <w:num w:numId="15">
    <w:abstractNumId w:val="11"/>
  </w:num>
  <w:num w:numId="16">
    <w:abstractNumId w:val="13"/>
  </w:num>
  <w:num w:numId="17">
    <w:abstractNumId w:val="18"/>
  </w:num>
  <w:num w:numId="18">
    <w:abstractNumId w:val="24"/>
  </w:num>
  <w:num w:numId="19">
    <w:abstractNumId w:val="9"/>
  </w:num>
  <w:num w:numId="20">
    <w:abstractNumId w:val="26"/>
  </w:num>
  <w:num w:numId="21">
    <w:abstractNumId w:val="20"/>
  </w:num>
  <w:num w:numId="22">
    <w:abstractNumId w:val="30"/>
  </w:num>
  <w:num w:numId="23">
    <w:abstractNumId w:val="10"/>
  </w:num>
  <w:num w:numId="24">
    <w:abstractNumId w:val="17"/>
  </w:num>
  <w:num w:numId="25">
    <w:abstractNumId w:val="27"/>
  </w:num>
  <w:num w:numId="26">
    <w:abstractNumId w:val="2"/>
  </w:num>
  <w:num w:numId="27">
    <w:abstractNumId w:val="4"/>
  </w:num>
  <w:num w:numId="28">
    <w:abstractNumId w:val="6"/>
  </w:num>
  <w:num w:numId="29">
    <w:abstractNumId w:val="25"/>
  </w:num>
  <w:num w:numId="30">
    <w:abstractNumId w:val="32"/>
  </w:num>
  <w:num w:numId="31">
    <w:abstractNumId w:val="19"/>
  </w:num>
  <w:num w:numId="32">
    <w:abstractNumId w:val="1"/>
  </w:num>
  <w:num w:numId="33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AD0"/>
    <w:rsid w:val="00003BE2"/>
    <w:rsid w:val="00011B77"/>
    <w:rsid w:val="00032A91"/>
    <w:rsid w:val="000333FD"/>
    <w:rsid w:val="000513B8"/>
    <w:rsid w:val="00064B6F"/>
    <w:rsid w:val="00071326"/>
    <w:rsid w:val="000841E4"/>
    <w:rsid w:val="00096F04"/>
    <w:rsid w:val="000979F0"/>
    <w:rsid w:val="000A6630"/>
    <w:rsid w:val="000B2035"/>
    <w:rsid w:val="000C725F"/>
    <w:rsid w:val="000D02B9"/>
    <w:rsid w:val="000D1307"/>
    <w:rsid w:val="000D681B"/>
    <w:rsid w:val="000F2159"/>
    <w:rsid w:val="000F3287"/>
    <w:rsid w:val="000F73B3"/>
    <w:rsid w:val="00101134"/>
    <w:rsid w:val="00102BE3"/>
    <w:rsid w:val="001223AF"/>
    <w:rsid w:val="0013391F"/>
    <w:rsid w:val="0013732C"/>
    <w:rsid w:val="00146F56"/>
    <w:rsid w:val="00150871"/>
    <w:rsid w:val="00151756"/>
    <w:rsid w:val="00154CE1"/>
    <w:rsid w:val="001564DB"/>
    <w:rsid w:val="001600F1"/>
    <w:rsid w:val="00163147"/>
    <w:rsid w:val="00171236"/>
    <w:rsid w:val="00171D04"/>
    <w:rsid w:val="00181EBF"/>
    <w:rsid w:val="0019717A"/>
    <w:rsid w:val="001A0B83"/>
    <w:rsid w:val="001B656A"/>
    <w:rsid w:val="001C03A6"/>
    <w:rsid w:val="001D309E"/>
    <w:rsid w:val="001D3773"/>
    <w:rsid w:val="001D390B"/>
    <w:rsid w:val="001E213E"/>
    <w:rsid w:val="001E6FAD"/>
    <w:rsid w:val="001E71BB"/>
    <w:rsid w:val="00204DD4"/>
    <w:rsid w:val="00216222"/>
    <w:rsid w:val="0022556D"/>
    <w:rsid w:val="00227001"/>
    <w:rsid w:val="00240B15"/>
    <w:rsid w:val="00242A3A"/>
    <w:rsid w:val="002448A6"/>
    <w:rsid w:val="00254FFF"/>
    <w:rsid w:val="002631C9"/>
    <w:rsid w:val="00267B45"/>
    <w:rsid w:val="00283163"/>
    <w:rsid w:val="002943C7"/>
    <w:rsid w:val="00295F9C"/>
    <w:rsid w:val="002A1D48"/>
    <w:rsid w:val="002A3AA5"/>
    <w:rsid w:val="002B4BF0"/>
    <w:rsid w:val="002C2A44"/>
    <w:rsid w:val="002C3B11"/>
    <w:rsid w:val="002E187D"/>
    <w:rsid w:val="002E3B14"/>
    <w:rsid w:val="002E55F7"/>
    <w:rsid w:val="00300B7D"/>
    <w:rsid w:val="00301823"/>
    <w:rsid w:val="00311287"/>
    <w:rsid w:val="00315BA6"/>
    <w:rsid w:val="003229D0"/>
    <w:rsid w:val="0032307A"/>
    <w:rsid w:val="00340711"/>
    <w:rsid w:val="003551E3"/>
    <w:rsid w:val="0037006F"/>
    <w:rsid w:val="0037055F"/>
    <w:rsid w:val="00370A5F"/>
    <w:rsid w:val="00370CBA"/>
    <w:rsid w:val="00376DE1"/>
    <w:rsid w:val="00382210"/>
    <w:rsid w:val="00393553"/>
    <w:rsid w:val="003B2574"/>
    <w:rsid w:val="003B74A7"/>
    <w:rsid w:val="003C00ED"/>
    <w:rsid w:val="003C0D2E"/>
    <w:rsid w:val="003C0E34"/>
    <w:rsid w:val="003D3AF7"/>
    <w:rsid w:val="003D56DE"/>
    <w:rsid w:val="003D69BB"/>
    <w:rsid w:val="003E2FBD"/>
    <w:rsid w:val="003F4ADC"/>
    <w:rsid w:val="003F7BC8"/>
    <w:rsid w:val="0040157C"/>
    <w:rsid w:val="00406ADE"/>
    <w:rsid w:val="00406CFE"/>
    <w:rsid w:val="00411E1D"/>
    <w:rsid w:val="00412230"/>
    <w:rsid w:val="0041259B"/>
    <w:rsid w:val="00415C9E"/>
    <w:rsid w:val="004171E3"/>
    <w:rsid w:val="0043075F"/>
    <w:rsid w:val="00435AF7"/>
    <w:rsid w:val="00450D26"/>
    <w:rsid w:val="00453479"/>
    <w:rsid w:val="004741B9"/>
    <w:rsid w:val="0048092B"/>
    <w:rsid w:val="0049048B"/>
    <w:rsid w:val="0049202E"/>
    <w:rsid w:val="00496B73"/>
    <w:rsid w:val="004A4AD0"/>
    <w:rsid w:val="004C3E4C"/>
    <w:rsid w:val="004D30D7"/>
    <w:rsid w:val="004E2F90"/>
    <w:rsid w:val="004E74AE"/>
    <w:rsid w:val="004F4BE1"/>
    <w:rsid w:val="004F5080"/>
    <w:rsid w:val="004F538B"/>
    <w:rsid w:val="004F6E69"/>
    <w:rsid w:val="005006AA"/>
    <w:rsid w:val="0051284F"/>
    <w:rsid w:val="00520719"/>
    <w:rsid w:val="00525F65"/>
    <w:rsid w:val="00530915"/>
    <w:rsid w:val="0053576A"/>
    <w:rsid w:val="00543D59"/>
    <w:rsid w:val="00546419"/>
    <w:rsid w:val="00557260"/>
    <w:rsid w:val="0056792F"/>
    <w:rsid w:val="005713F4"/>
    <w:rsid w:val="00572EAA"/>
    <w:rsid w:val="00574D8E"/>
    <w:rsid w:val="005844AE"/>
    <w:rsid w:val="005A18FE"/>
    <w:rsid w:val="005A4907"/>
    <w:rsid w:val="005C0ECD"/>
    <w:rsid w:val="005F2610"/>
    <w:rsid w:val="006108E6"/>
    <w:rsid w:val="00614E27"/>
    <w:rsid w:val="00614EA1"/>
    <w:rsid w:val="00620BCA"/>
    <w:rsid w:val="00625046"/>
    <w:rsid w:val="00635722"/>
    <w:rsid w:val="0064049D"/>
    <w:rsid w:val="00641DAD"/>
    <w:rsid w:val="00651E3B"/>
    <w:rsid w:val="00654304"/>
    <w:rsid w:val="00663BA7"/>
    <w:rsid w:val="0067018B"/>
    <w:rsid w:val="00670776"/>
    <w:rsid w:val="00675F57"/>
    <w:rsid w:val="0067649E"/>
    <w:rsid w:val="00681C17"/>
    <w:rsid w:val="006909A4"/>
    <w:rsid w:val="006A3C21"/>
    <w:rsid w:val="006A535D"/>
    <w:rsid w:val="006A6FB4"/>
    <w:rsid w:val="006A70EE"/>
    <w:rsid w:val="006A7E96"/>
    <w:rsid w:val="006C0CB1"/>
    <w:rsid w:val="006C6991"/>
    <w:rsid w:val="006D2F93"/>
    <w:rsid w:val="006D4229"/>
    <w:rsid w:val="006E1B71"/>
    <w:rsid w:val="006E23B3"/>
    <w:rsid w:val="006E4AEE"/>
    <w:rsid w:val="00702DC2"/>
    <w:rsid w:val="00745A35"/>
    <w:rsid w:val="00762871"/>
    <w:rsid w:val="00771B12"/>
    <w:rsid w:val="007C6629"/>
    <w:rsid w:val="007D425B"/>
    <w:rsid w:val="007F2D5D"/>
    <w:rsid w:val="008023F5"/>
    <w:rsid w:val="0080721B"/>
    <w:rsid w:val="008250C1"/>
    <w:rsid w:val="00831BF0"/>
    <w:rsid w:val="008333E4"/>
    <w:rsid w:val="008366B0"/>
    <w:rsid w:val="008377D6"/>
    <w:rsid w:val="008473CA"/>
    <w:rsid w:val="00855F1B"/>
    <w:rsid w:val="008734B7"/>
    <w:rsid w:val="00873C33"/>
    <w:rsid w:val="00880C2A"/>
    <w:rsid w:val="00894C47"/>
    <w:rsid w:val="008A13A7"/>
    <w:rsid w:val="008A29AE"/>
    <w:rsid w:val="008A2E8E"/>
    <w:rsid w:val="008A6590"/>
    <w:rsid w:val="008B3551"/>
    <w:rsid w:val="008B730C"/>
    <w:rsid w:val="008C2074"/>
    <w:rsid w:val="008C3BC7"/>
    <w:rsid w:val="008C41D5"/>
    <w:rsid w:val="008F3E76"/>
    <w:rsid w:val="00907DDB"/>
    <w:rsid w:val="0091701E"/>
    <w:rsid w:val="00917FD6"/>
    <w:rsid w:val="00921F78"/>
    <w:rsid w:val="00922991"/>
    <w:rsid w:val="0092730C"/>
    <w:rsid w:val="00947A22"/>
    <w:rsid w:val="009607F0"/>
    <w:rsid w:val="00964EF2"/>
    <w:rsid w:val="009659BC"/>
    <w:rsid w:val="00966AA4"/>
    <w:rsid w:val="00982394"/>
    <w:rsid w:val="00984DEB"/>
    <w:rsid w:val="009974E4"/>
    <w:rsid w:val="009A429E"/>
    <w:rsid w:val="009A5589"/>
    <w:rsid w:val="009B104A"/>
    <w:rsid w:val="009B6ABA"/>
    <w:rsid w:val="009B6D67"/>
    <w:rsid w:val="009D19C3"/>
    <w:rsid w:val="009D54A6"/>
    <w:rsid w:val="00A22140"/>
    <w:rsid w:val="00A3283D"/>
    <w:rsid w:val="00A35B6C"/>
    <w:rsid w:val="00A36D1C"/>
    <w:rsid w:val="00A43347"/>
    <w:rsid w:val="00A52852"/>
    <w:rsid w:val="00A5690F"/>
    <w:rsid w:val="00A662E5"/>
    <w:rsid w:val="00A77DF5"/>
    <w:rsid w:val="00A80D06"/>
    <w:rsid w:val="00A921BA"/>
    <w:rsid w:val="00A9603D"/>
    <w:rsid w:val="00AA1503"/>
    <w:rsid w:val="00AA68BE"/>
    <w:rsid w:val="00AC41A2"/>
    <w:rsid w:val="00AD557D"/>
    <w:rsid w:val="00AE1033"/>
    <w:rsid w:val="00AE1CBF"/>
    <w:rsid w:val="00AE1F63"/>
    <w:rsid w:val="00AE4142"/>
    <w:rsid w:val="00AE49C9"/>
    <w:rsid w:val="00AF3E41"/>
    <w:rsid w:val="00B06ABE"/>
    <w:rsid w:val="00B2229D"/>
    <w:rsid w:val="00B23B39"/>
    <w:rsid w:val="00B32451"/>
    <w:rsid w:val="00B35F1C"/>
    <w:rsid w:val="00B430B7"/>
    <w:rsid w:val="00B45990"/>
    <w:rsid w:val="00B47166"/>
    <w:rsid w:val="00B5173F"/>
    <w:rsid w:val="00B76E5F"/>
    <w:rsid w:val="00B80270"/>
    <w:rsid w:val="00B87495"/>
    <w:rsid w:val="00B90951"/>
    <w:rsid w:val="00BA2236"/>
    <w:rsid w:val="00BA2F83"/>
    <w:rsid w:val="00BA31BA"/>
    <w:rsid w:val="00BA5C57"/>
    <w:rsid w:val="00BB101F"/>
    <w:rsid w:val="00BB5A03"/>
    <w:rsid w:val="00BB6E02"/>
    <w:rsid w:val="00BC1F59"/>
    <w:rsid w:val="00BC32E1"/>
    <w:rsid w:val="00BE0AF2"/>
    <w:rsid w:val="00BF0E90"/>
    <w:rsid w:val="00BF77AD"/>
    <w:rsid w:val="00C07354"/>
    <w:rsid w:val="00C1093A"/>
    <w:rsid w:val="00C128B6"/>
    <w:rsid w:val="00C15238"/>
    <w:rsid w:val="00C3333C"/>
    <w:rsid w:val="00C423D1"/>
    <w:rsid w:val="00C42ABA"/>
    <w:rsid w:val="00C52D1F"/>
    <w:rsid w:val="00C60835"/>
    <w:rsid w:val="00C64A39"/>
    <w:rsid w:val="00C64FD1"/>
    <w:rsid w:val="00C71036"/>
    <w:rsid w:val="00C71170"/>
    <w:rsid w:val="00C80724"/>
    <w:rsid w:val="00C8097F"/>
    <w:rsid w:val="00C8785B"/>
    <w:rsid w:val="00C97049"/>
    <w:rsid w:val="00CA284A"/>
    <w:rsid w:val="00CC65FE"/>
    <w:rsid w:val="00CD292B"/>
    <w:rsid w:val="00CD5893"/>
    <w:rsid w:val="00CE7F40"/>
    <w:rsid w:val="00CF0FDB"/>
    <w:rsid w:val="00D0485D"/>
    <w:rsid w:val="00D0578F"/>
    <w:rsid w:val="00D11A76"/>
    <w:rsid w:val="00D24A88"/>
    <w:rsid w:val="00D37F40"/>
    <w:rsid w:val="00D45A5A"/>
    <w:rsid w:val="00D60A39"/>
    <w:rsid w:val="00D653CE"/>
    <w:rsid w:val="00D942AF"/>
    <w:rsid w:val="00D95C13"/>
    <w:rsid w:val="00DA5723"/>
    <w:rsid w:val="00DB0585"/>
    <w:rsid w:val="00DC2306"/>
    <w:rsid w:val="00DD2767"/>
    <w:rsid w:val="00DD3AA1"/>
    <w:rsid w:val="00DD4F32"/>
    <w:rsid w:val="00DD53CB"/>
    <w:rsid w:val="00DE1AD9"/>
    <w:rsid w:val="00E0688D"/>
    <w:rsid w:val="00E14BCE"/>
    <w:rsid w:val="00E41DB7"/>
    <w:rsid w:val="00E50117"/>
    <w:rsid w:val="00E8675E"/>
    <w:rsid w:val="00E909E0"/>
    <w:rsid w:val="00E97C6B"/>
    <w:rsid w:val="00EB04F3"/>
    <w:rsid w:val="00EB3871"/>
    <w:rsid w:val="00EB60AD"/>
    <w:rsid w:val="00EC2C25"/>
    <w:rsid w:val="00EC2D2E"/>
    <w:rsid w:val="00EC7434"/>
    <w:rsid w:val="00ED07B5"/>
    <w:rsid w:val="00ED29FA"/>
    <w:rsid w:val="00EE2908"/>
    <w:rsid w:val="00EF2BFA"/>
    <w:rsid w:val="00EF567E"/>
    <w:rsid w:val="00F10DFF"/>
    <w:rsid w:val="00F1169F"/>
    <w:rsid w:val="00F5206D"/>
    <w:rsid w:val="00F53035"/>
    <w:rsid w:val="00F77AEF"/>
    <w:rsid w:val="00F831C8"/>
    <w:rsid w:val="00F92260"/>
    <w:rsid w:val="00F9411B"/>
    <w:rsid w:val="00F943C3"/>
    <w:rsid w:val="00FA6E35"/>
    <w:rsid w:val="00FC3811"/>
    <w:rsid w:val="00FE3AC3"/>
    <w:rsid w:val="00FE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i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9714FE"/>
  <w15:chartTrackingRefBased/>
  <w15:docId w15:val="{6B96B4AF-9FC4-4BC2-AC49-AC0E48D9E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4F3"/>
  </w:style>
  <w:style w:type="paragraph" w:styleId="Heading1">
    <w:name w:val="heading 1"/>
    <w:basedOn w:val="Normal"/>
    <w:next w:val="Normal"/>
    <w:link w:val="Heading1Char"/>
    <w:uiPriority w:val="9"/>
    <w:qFormat/>
    <w:rsid w:val="00AE1F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F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4A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4A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F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1F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6543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43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43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3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3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3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04"/>
    <w:rPr>
      <w:rFonts w:ascii="Segoe UI" w:hAnsi="Segoe UI" w:cs="Segoe UI"/>
      <w:sz w:val="18"/>
      <w:szCs w:val="18"/>
    </w:rPr>
  </w:style>
  <w:style w:type="paragraph" w:customStyle="1" w:styleId="PFheading1">
    <w:name w:val="PF heading 1"/>
    <w:basedOn w:val="Heading1"/>
    <w:link w:val="PFheading1Char"/>
    <w:qFormat/>
    <w:rsid w:val="000841E4"/>
    <w:pPr>
      <w:spacing w:before="0"/>
      <w:jc w:val="center"/>
    </w:pPr>
    <w:rPr>
      <w:rFonts w:ascii="Arial" w:hAnsi="Arial" w:cs="Arial"/>
      <w:sz w:val="52"/>
      <w:szCs w:val="52"/>
    </w:rPr>
  </w:style>
  <w:style w:type="paragraph" w:customStyle="1" w:styleId="PFheading2">
    <w:name w:val="PF heading 2"/>
    <w:basedOn w:val="ListParagraph"/>
    <w:link w:val="PFheading2Char"/>
    <w:qFormat/>
    <w:rsid w:val="00C07354"/>
    <w:pPr>
      <w:numPr>
        <w:numId w:val="27"/>
      </w:numPr>
      <w:spacing w:after="0"/>
      <w:ind w:left="3969"/>
    </w:pPr>
    <w:rPr>
      <w:sz w:val="44"/>
      <w:szCs w:val="44"/>
    </w:rPr>
  </w:style>
  <w:style w:type="character" w:customStyle="1" w:styleId="PFheading1Char">
    <w:name w:val="PF heading 1 Char"/>
    <w:basedOn w:val="Heading1Char"/>
    <w:link w:val="PFheading1"/>
    <w:rsid w:val="000841E4"/>
    <w:rPr>
      <w:rFonts w:ascii="Arial" w:eastAsiaTheme="majorEastAsia" w:hAnsi="Arial" w:cs="Arial"/>
      <w:color w:val="2F5496" w:themeColor="accent1" w:themeShade="BF"/>
      <w:sz w:val="52"/>
      <w:szCs w:val="52"/>
    </w:rPr>
  </w:style>
  <w:style w:type="paragraph" w:customStyle="1" w:styleId="PFnormaltext">
    <w:name w:val="PF normal text"/>
    <w:basedOn w:val="Normal"/>
    <w:link w:val="PFnormaltextChar"/>
    <w:qFormat/>
    <w:rsid w:val="00D37F40"/>
    <w:pPr>
      <w:spacing w:after="200" w:line="360" w:lineRule="auto"/>
      <w:ind w:left="3600"/>
    </w:pPr>
    <w:rPr>
      <w:rFonts w:ascii="Arial" w:eastAsia="Calibri" w:hAnsi="Arial" w:cs="Arial"/>
      <w:sz w:val="32"/>
      <w:lang w:val="en-IE"/>
    </w:rPr>
  </w:style>
  <w:style w:type="character" w:customStyle="1" w:styleId="PFheading2Char">
    <w:name w:val="PF heading 2 Char"/>
    <w:basedOn w:val="Heading2Char"/>
    <w:link w:val="PFheading2"/>
    <w:rsid w:val="00C07354"/>
    <w:rPr>
      <w:rFonts w:asciiTheme="majorHAnsi" w:eastAsiaTheme="majorEastAsia" w:hAnsiTheme="majorHAnsi" w:cstheme="majorBidi"/>
      <w:color w:val="2F5496" w:themeColor="accent1" w:themeShade="BF"/>
      <w:sz w:val="44"/>
      <w:szCs w:val="44"/>
    </w:rPr>
  </w:style>
  <w:style w:type="paragraph" w:customStyle="1" w:styleId="PFremoveparaspace">
    <w:name w:val="PF remove para space"/>
    <w:basedOn w:val="PFnormaltext"/>
    <w:link w:val="PFremoveparaspaceChar"/>
    <w:qFormat/>
    <w:rsid w:val="00D37F40"/>
    <w:pPr>
      <w:spacing w:after="0"/>
    </w:pPr>
  </w:style>
  <w:style w:type="character" w:customStyle="1" w:styleId="PFnormaltextChar">
    <w:name w:val="PF normal text Char"/>
    <w:basedOn w:val="DefaultParagraphFont"/>
    <w:link w:val="PFnormaltext"/>
    <w:rsid w:val="00D37F40"/>
    <w:rPr>
      <w:rFonts w:ascii="Arial" w:eastAsia="Calibri" w:hAnsi="Arial" w:cs="Arial"/>
      <w:sz w:val="32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8B35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FremoveparaspaceChar">
    <w:name w:val="PF remove para space Char"/>
    <w:basedOn w:val="PFnormaltextChar"/>
    <w:link w:val="PFremoveparaspace"/>
    <w:rsid w:val="00D37F40"/>
    <w:rPr>
      <w:rFonts w:ascii="Arial" w:eastAsia="Calibri" w:hAnsi="Arial" w:cs="Arial"/>
      <w:sz w:val="32"/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8B3551"/>
  </w:style>
  <w:style w:type="paragraph" w:styleId="Footer">
    <w:name w:val="footer"/>
    <w:basedOn w:val="Normal"/>
    <w:link w:val="FooterChar"/>
    <w:uiPriority w:val="99"/>
    <w:unhideWhenUsed/>
    <w:rsid w:val="008B35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551"/>
  </w:style>
  <w:style w:type="character" w:styleId="Hyperlink">
    <w:name w:val="Hyperlink"/>
    <w:basedOn w:val="DefaultParagraphFont"/>
    <w:uiPriority w:val="99"/>
    <w:unhideWhenUsed/>
    <w:rsid w:val="00032A9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91"/>
    <w:rPr>
      <w:color w:val="605E5C"/>
      <w:shd w:val="clear" w:color="auto" w:fill="E1DFDD"/>
    </w:rPr>
  </w:style>
  <w:style w:type="paragraph" w:styleId="ListParagraph">
    <w:name w:val="List Paragraph"/>
    <w:aliases w:val="List Paragraph1,Recommendation,List Paragraph11,TOC style,lp1,Bullet OSM,Proposal Bullet List,Bullets,Rec para,Dot pt,F5 List Paragraph,No Spacing1,List Paragraph Char Char Char,Indicator Text,Numbered Para 1,Colorful List - Accent 11,L"/>
    <w:basedOn w:val="Normal"/>
    <w:uiPriority w:val="34"/>
    <w:qFormat/>
    <w:rsid w:val="0015175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A4A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4AD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st1">
    <w:name w:val="st1"/>
    <w:basedOn w:val="DefaultParagraphFont"/>
    <w:rsid w:val="00635722"/>
    <w:rPr>
      <w:rFonts w:cs="Times New Roman"/>
    </w:rPr>
  </w:style>
  <w:style w:type="paragraph" w:customStyle="1" w:styleId="PFHeading3">
    <w:name w:val="PF Heading 3"/>
    <w:basedOn w:val="PFheading2"/>
    <w:link w:val="PFHeading3Char"/>
    <w:rsid w:val="00641DAD"/>
    <w:rPr>
      <w:color w:val="000000" w:themeColor="text1"/>
      <w:sz w:val="40"/>
      <w:szCs w:val="40"/>
    </w:rPr>
  </w:style>
  <w:style w:type="paragraph" w:customStyle="1" w:styleId="PFHeadingthree">
    <w:name w:val="PF Heading three"/>
    <w:basedOn w:val="Heading3"/>
    <w:link w:val="PFHeadingthreeChar"/>
    <w:qFormat/>
    <w:rsid w:val="002C2A44"/>
    <w:pPr>
      <w:jc w:val="center"/>
    </w:pPr>
    <w:rPr>
      <w:rFonts w:ascii="Arial" w:hAnsi="Arial" w:cs="Arial"/>
      <w:color w:val="000000" w:themeColor="text1"/>
      <w:sz w:val="44"/>
      <w:szCs w:val="44"/>
    </w:rPr>
  </w:style>
  <w:style w:type="character" w:customStyle="1" w:styleId="PFHeading3Char">
    <w:name w:val="PF Heading 3 Char"/>
    <w:basedOn w:val="PFheading2Char"/>
    <w:link w:val="PFHeading3"/>
    <w:rsid w:val="00641DAD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customStyle="1" w:styleId="PFHeading4">
    <w:name w:val="PF Heading 4"/>
    <w:basedOn w:val="Heading4"/>
    <w:link w:val="PFHeading4Char"/>
    <w:qFormat/>
    <w:rsid w:val="00641DAD"/>
    <w:pPr>
      <w:ind w:left="2880" w:firstLine="720"/>
    </w:pPr>
    <w:rPr>
      <w:rFonts w:ascii="Arial" w:hAnsi="Arial" w:cs="Arial"/>
      <w:i w:val="0"/>
      <w:sz w:val="32"/>
      <w:szCs w:val="32"/>
    </w:rPr>
  </w:style>
  <w:style w:type="character" w:customStyle="1" w:styleId="PFHeadingthreeChar">
    <w:name w:val="PF Heading three Char"/>
    <w:basedOn w:val="Heading3Char"/>
    <w:link w:val="PFHeadingthree"/>
    <w:rsid w:val="002C2A44"/>
    <w:rPr>
      <w:rFonts w:ascii="Arial" w:eastAsiaTheme="majorEastAsia" w:hAnsi="Arial" w:cs="Arial"/>
      <w:color w:val="000000" w:themeColor="text1"/>
      <w:sz w:val="44"/>
      <w:szCs w:val="44"/>
    </w:rPr>
  </w:style>
  <w:style w:type="character" w:customStyle="1" w:styleId="PFHeading4Char">
    <w:name w:val="PF Heading 4 Char"/>
    <w:basedOn w:val="Heading4Char"/>
    <w:link w:val="PFHeading4"/>
    <w:rsid w:val="00641DAD"/>
    <w:rPr>
      <w:rFonts w:ascii="Arial" w:eastAsiaTheme="majorEastAsia" w:hAnsi="Arial" w:cs="Arial"/>
      <w:i w:val="0"/>
      <w:iCs/>
      <w:color w:val="2F5496" w:themeColor="accent1" w:themeShade="BF"/>
      <w:sz w:val="32"/>
      <w:szCs w:val="32"/>
    </w:rPr>
  </w:style>
  <w:style w:type="paragraph" w:styleId="NoSpacing">
    <w:name w:val="No Spacing"/>
    <w:basedOn w:val="BodyText"/>
    <w:link w:val="NoSpacingChar"/>
    <w:uiPriority w:val="1"/>
    <w:qFormat/>
    <w:rsid w:val="00C8097F"/>
    <w:pPr>
      <w:spacing w:line="360" w:lineRule="auto"/>
    </w:pPr>
    <w:rPr>
      <w:rFonts w:ascii="Arial" w:eastAsia="Times New Roman" w:hAnsi="Arial" w:cs="Arial"/>
      <w:sz w:val="32"/>
      <w:lang w:val="en-NZ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8097F"/>
    <w:rPr>
      <w:rFonts w:ascii="Arial" w:eastAsia="Times New Roman" w:hAnsi="Arial" w:cs="Arial"/>
      <w:sz w:val="32"/>
      <w:lang w:val="en-NZ"/>
    </w:rPr>
  </w:style>
  <w:style w:type="paragraph" w:styleId="BodyText">
    <w:name w:val="Body Text"/>
    <w:basedOn w:val="Normal"/>
    <w:link w:val="BodyTextChar"/>
    <w:uiPriority w:val="99"/>
    <w:semiHidden/>
    <w:unhideWhenUsed/>
    <w:rsid w:val="00C8097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097F"/>
  </w:style>
  <w:style w:type="paragraph" w:styleId="TOCHeading">
    <w:name w:val="TOC Heading"/>
    <w:basedOn w:val="Heading1"/>
    <w:next w:val="Normal"/>
    <w:uiPriority w:val="39"/>
    <w:unhideWhenUsed/>
    <w:qFormat/>
    <w:rsid w:val="00C60835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60835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C6083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60835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C608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4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54" Type="http://schemas.openxmlformats.org/officeDocument/2006/relationships/image" Target="media/image145.png"/><Relationship Id="rId159" Type="http://schemas.openxmlformats.org/officeDocument/2006/relationships/image" Target="media/image148.jpeg"/><Relationship Id="rId175" Type="http://schemas.openxmlformats.org/officeDocument/2006/relationships/image" Target="media/image164.png"/><Relationship Id="rId170" Type="http://schemas.openxmlformats.org/officeDocument/2006/relationships/image" Target="media/image159.pn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60" Type="http://schemas.openxmlformats.org/officeDocument/2006/relationships/image" Target="media/image149.jpeg"/><Relationship Id="rId165" Type="http://schemas.openxmlformats.org/officeDocument/2006/relationships/image" Target="media/image154.jpeg"/><Relationship Id="rId181" Type="http://schemas.openxmlformats.org/officeDocument/2006/relationships/theme" Target="theme/theme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134" Type="http://schemas.openxmlformats.org/officeDocument/2006/relationships/image" Target="media/image125.png"/><Relationship Id="rId139" Type="http://schemas.openxmlformats.org/officeDocument/2006/relationships/image" Target="media/image130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41.png"/><Relationship Id="rId155" Type="http://schemas.openxmlformats.org/officeDocument/2006/relationships/image" Target="media/image146.jpeg"/><Relationship Id="rId171" Type="http://schemas.openxmlformats.org/officeDocument/2006/relationships/image" Target="media/image160.png"/><Relationship Id="rId176" Type="http://schemas.openxmlformats.org/officeDocument/2006/relationships/image" Target="media/image165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6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40" Type="http://schemas.openxmlformats.org/officeDocument/2006/relationships/image" Target="media/image131.png"/><Relationship Id="rId145" Type="http://schemas.openxmlformats.org/officeDocument/2006/relationships/image" Target="media/image136.jpeg"/><Relationship Id="rId161" Type="http://schemas.openxmlformats.org/officeDocument/2006/relationships/image" Target="media/image150.jpeg"/><Relationship Id="rId166" Type="http://schemas.openxmlformats.org/officeDocument/2006/relationships/image" Target="media/image1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44" Type="http://schemas.openxmlformats.org/officeDocument/2006/relationships/image" Target="media/image36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image" Target="media/image121.jpeg"/><Relationship Id="rId135" Type="http://schemas.openxmlformats.org/officeDocument/2006/relationships/image" Target="media/image126.gif"/><Relationship Id="rId151" Type="http://schemas.openxmlformats.org/officeDocument/2006/relationships/image" Target="media/image142.jpeg"/><Relationship Id="rId156" Type="http://schemas.openxmlformats.org/officeDocument/2006/relationships/image" Target="media/image147.png"/><Relationship Id="rId177" Type="http://schemas.openxmlformats.org/officeDocument/2006/relationships/image" Target="media/image16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image" Target="media/image161.jpeg"/><Relationship Id="rId180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hyperlink" Target="https://www.justice.govt.nz/assets/Documents/Publications/family-justice-reforms-final-report-independent-panel.pdf" TargetMode="External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eg"/><Relationship Id="rId146" Type="http://schemas.openxmlformats.org/officeDocument/2006/relationships/image" Target="media/image137.png"/><Relationship Id="rId167" Type="http://schemas.openxmlformats.org/officeDocument/2006/relationships/image" Target="media/image156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1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110" Type="http://schemas.openxmlformats.org/officeDocument/2006/relationships/image" Target="media/image101.pn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43.png"/><Relationship Id="rId173" Type="http://schemas.openxmlformats.org/officeDocument/2006/relationships/image" Target="media/image162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pn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7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png"/><Relationship Id="rId121" Type="http://schemas.openxmlformats.org/officeDocument/2006/relationships/image" Target="media/image112.jpeg"/><Relationship Id="rId142" Type="http://schemas.openxmlformats.org/officeDocument/2006/relationships/image" Target="media/image133.jpeg"/><Relationship Id="rId163" Type="http://schemas.openxmlformats.org/officeDocument/2006/relationships/image" Target="media/image152.jpe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8.png"/><Relationship Id="rId116" Type="http://schemas.openxmlformats.org/officeDocument/2006/relationships/image" Target="media/image107.jpeg"/><Relationship Id="rId137" Type="http://schemas.openxmlformats.org/officeDocument/2006/relationships/image" Target="media/image128.jpeg"/><Relationship Id="rId158" Type="http://schemas.openxmlformats.org/officeDocument/2006/relationships/image" Target="media/image147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3.png"/><Relationship Id="rId179" Type="http://schemas.openxmlformats.org/officeDocument/2006/relationships/image" Target="media/image168.jpe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52" Type="http://schemas.openxmlformats.org/officeDocument/2006/relationships/image" Target="media/image44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png"/><Relationship Id="rId148" Type="http://schemas.openxmlformats.org/officeDocument/2006/relationships/image" Target="media/image139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puu\Desktop\People%20First\forma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45C89-17AE-4F51-8D62-EBFC0689F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template</Template>
  <TotalTime>0</TotalTime>
  <Pages>48</Pages>
  <Words>2332</Words>
  <Characters>13297</Characters>
  <Application>Microsoft Office Word</Application>
  <DocSecurity>8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tepuu</dc:creator>
  <cp:keywords/>
  <dc:description/>
  <cp:lastModifiedBy>Gray, Hannah</cp:lastModifiedBy>
  <cp:revision>3</cp:revision>
  <cp:lastPrinted>2019-05-30T02:48:00Z</cp:lastPrinted>
  <dcterms:created xsi:type="dcterms:W3CDTF">2019-05-31T00:54:00Z</dcterms:created>
  <dcterms:modified xsi:type="dcterms:W3CDTF">2019-06-17T02:02:00Z</dcterms:modified>
</cp:coreProperties>
</file>